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182CEC4F" w14:textId="77777777" w:rsidR="000867B3" w:rsidRPr="00115BFD" w:rsidRDefault="00310B60" w:rsidP="00990EF4">
      <w:pPr>
        <w:rPr>
          <w:rFonts w:eastAsiaTheme="majorEastAsia" w:cs="Calibri Light"/>
          <w:color w:val="313B43" w:themeColor="text1"/>
          <w:sz w:val="48"/>
          <w:szCs w:val="48"/>
        </w:rPr>
      </w:pPr>
      <w:r w:rsidRPr="00115BFD">
        <w:rPr>
          <w:rFonts w:cs="Calibri Light"/>
          <w:noProof/>
          <w:lang w:val="en-US"/>
        </w:rPr>
        <mc:AlternateContent>
          <mc:Choice Requires="wps">
            <w:drawing>
              <wp:anchor distT="0" distB="0" distL="114300" distR="114300" simplePos="0" relativeHeight="251639296" behindDoc="0" locked="0" layoutInCell="1" allowOverlap="1" wp14:anchorId="0FFD135F" wp14:editId="6A1D814F">
                <wp:simplePos x="0" y="0"/>
                <wp:positionH relativeFrom="margin">
                  <wp:posOffset>-540385</wp:posOffset>
                </wp:positionH>
                <wp:positionV relativeFrom="paragraph">
                  <wp:posOffset>2737485</wp:posOffset>
                </wp:positionV>
                <wp:extent cx="7552055" cy="1051560"/>
                <wp:effectExtent l="0" t="0" r="0" b="0"/>
                <wp:wrapNone/>
                <wp:docPr id="2" name="Text Box 2"/>
                <wp:cNvGraphicFramePr/>
                <a:graphic xmlns:a="http://schemas.openxmlformats.org/drawingml/2006/main">
                  <a:graphicData uri="http://schemas.microsoft.com/office/word/2010/wordprocessingShape">
                    <wps:wsp>
                      <wps:cNvSpPr txBox="1"/>
                      <wps:spPr>
                        <a:xfrm>
                          <a:off x="0" y="0"/>
                          <a:ext cx="7552055" cy="1051560"/>
                        </a:xfrm>
                        <a:prstGeom prst="rect">
                          <a:avLst/>
                        </a:prstGeom>
                        <a:noFill/>
                        <a:ln w="6350">
                          <a:noFill/>
                        </a:ln>
                      </wps:spPr>
                      <wps:txbx>
                        <w:txbxContent>
                          <w:p w14:paraId="04056033" w14:textId="28BE8F12" w:rsidR="00C02474" w:rsidRDefault="00C02474" w:rsidP="00010E1A">
                            <w:pPr>
                              <w:pStyle w:val="CoverHeading"/>
                              <w:rPr>
                                <w:rFonts w:cs="Calibri Light"/>
                                <w:sz w:val="60"/>
                                <w:szCs w:val="60"/>
                              </w:rPr>
                            </w:pPr>
                            <w:r>
                              <w:rPr>
                                <w:rFonts w:cs="Calibri Light"/>
                                <w:sz w:val="60"/>
                                <w:szCs w:val="60"/>
                              </w:rPr>
                              <w:t>CRIS COVID-19</w:t>
                            </w:r>
                          </w:p>
                          <w:p w14:paraId="4A232EEE" w14:textId="31835D70" w:rsidR="00C02474" w:rsidRPr="00115BFD" w:rsidRDefault="00C02474" w:rsidP="00010E1A">
                            <w:pPr>
                              <w:pStyle w:val="CoverHeading"/>
                              <w:rPr>
                                <w:rFonts w:cs="Calibri Light"/>
                                <w:sz w:val="60"/>
                                <w:szCs w:val="60"/>
                              </w:rPr>
                            </w:pPr>
                            <w:r>
                              <w:rPr>
                                <w:rFonts w:cs="Calibri Light"/>
                                <w:sz w:val="60"/>
                                <w:szCs w:val="60"/>
                              </w:rPr>
                              <w:t>Suggested Workflow</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FFD135F" id="_x0000_t202" coordsize="21600,21600" o:spt="202" path="m,l,21600r21600,l21600,xe">
                <v:stroke joinstyle="miter"/>
                <v:path gradientshapeok="t" o:connecttype="rect"/>
              </v:shapetype>
              <v:shape id="Text Box 2" o:spid="_x0000_s1026" type="#_x0000_t202" style="position:absolute;left:0;text-align:left;margin-left:-42.55pt;margin-top:215.55pt;width:594.65pt;height:82.8pt;z-index:2516392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" filled="f" stroked="f" strokeweight=".5pt">
                <v:textbox>
                  <w:txbxContent>
                    <w:p w14:paraId="04056033" w14:textId="28BE8F12" w:rsidR="00C02474" w:rsidRDefault="00C02474" w:rsidP="00010E1A">
                      <w:pPr>
                        <w:pStyle w:val="CoverHeading"/>
                        <w:rPr>
                          <w:rFonts w:cs="Calibri Light"/>
                          <w:sz w:val="60"/>
                          <w:szCs w:val="60"/>
                        </w:rPr>
                      </w:pPr>
                      <w:r>
                        <w:rPr>
                          <w:rFonts w:cs="Calibri Light"/>
                          <w:sz w:val="60"/>
                          <w:szCs w:val="60"/>
                        </w:rPr>
                        <w:t>CRIS COVID-19</w:t>
                      </w:r>
                    </w:p>
                    <w:p w14:paraId="4A232EEE" w14:textId="31835D70" w:rsidR="00C02474" w:rsidRPr="00115BFD" w:rsidRDefault="00C02474" w:rsidP="00010E1A">
                      <w:pPr>
                        <w:pStyle w:val="CoverHeading"/>
                        <w:rPr>
                          <w:rFonts w:cs="Calibri Light"/>
                          <w:sz w:val="60"/>
                          <w:szCs w:val="60"/>
                        </w:rPr>
                      </w:pPr>
                      <w:r>
                        <w:rPr>
                          <w:rFonts w:cs="Calibri Light"/>
                          <w:sz w:val="60"/>
                          <w:szCs w:val="60"/>
                        </w:rPr>
                        <w:t>Suggested Workflow</w:t>
                      </w:r>
                    </w:p>
                  </w:txbxContent>
                </v:textbox>
                <w10:wrap anchorx="margin"/>
              </v:shape>
            </w:pict>
          </mc:Fallback>
        </mc:AlternateContent>
      </w:r>
      <w:r w:rsidRPr="00115BFD">
        <w:rPr>
          <w:rFonts w:cs="Calibri Light"/>
          <w:noProof/>
          <w:lang w:val="en-US"/>
        </w:rPr>
        <mc:AlternateContent>
          <mc:Choice Requires="wps">
            <w:drawing>
              <wp:anchor distT="0" distB="0" distL="114300" distR="114300" simplePos="0" relativeHeight="251640320" behindDoc="0" locked="0" layoutInCell="1" allowOverlap="1" wp14:anchorId="046182E6" wp14:editId="08F6AD76">
                <wp:simplePos x="0" y="0"/>
                <wp:positionH relativeFrom="margin">
                  <wp:posOffset>-548005</wp:posOffset>
                </wp:positionH>
                <wp:positionV relativeFrom="paragraph">
                  <wp:posOffset>5031105</wp:posOffset>
                </wp:positionV>
                <wp:extent cx="7559675" cy="351155"/>
                <wp:effectExtent l="0" t="0" r="0" b="0"/>
                <wp:wrapSquare wrapText="bothSides"/>
                <wp:docPr id="6" name="Text Box 6"/>
                <wp:cNvGraphicFramePr/>
                <a:graphic xmlns:a="http://schemas.openxmlformats.org/drawingml/2006/main">
                  <a:graphicData uri="http://schemas.microsoft.com/office/word/2010/wordprocessingShape">
                    <wps:wsp>
                      <wps:cNvSpPr txBox="1"/>
                      <wps:spPr>
                        <a:xfrm>
                          <a:off x="0" y="0"/>
                          <a:ext cx="7559675" cy="351155"/>
                        </a:xfrm>
                        <a:prstGeom prst="rect">
                          <a:avLst/>
                        </a:prstGeom>
                        <a:noFill/>
                        <a:ln w="6350">
                          <a:noFill/>
                        </a:ln>
                      </wps:spPr>
                      <wps:txbx>
                        <w:txbxContent>
                          <w:p w14:paraId="349C86ED" w14:textId="2221D340" w:rsidR="00C02474" w:rsidRPr="00115BFD" w:rsidRDefault="00C02474" w:rsidP="00310B60">
                            <w:pPr>
                              <w:pStyle w:val="CoverHeading2"/>
                              <w:rPr>
                                <w:rFonts w:cs="Calibri Light"/>
                                <w:bCs/>
                                <w:sz w:val="22"/>
                                <w:szCs w:val="22"/>
                              </w:rPr>
                            </w:pPr>
                            <w:r>
                              <w:rPr>
                                <w:rFonts w:cs="Calibri Light"/>
                                <w:bCs/>
                                <w:sz w:val="22"/>
                                <w:szCs w:val="22"/>
                              </w:rPr>
                              <w:t>Training Department</w:t>
                            </w:r>
                          </w:p>
                          <w:p w14:paraId="73F10C02" w14:textId="77777777" w:rsidR="00C02474" w:rsidRPr="000E4771" w:rsidRDefault="00C02474" w:rsidP="00115BFD">
                            <w:pPr>
                              <w:pStyle w:val="Heading3"/>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6182E6" id="Text Box 6" o:spid="_x0000_s1027" type="#_x0000_t202" style="position:absolute;left:0;text-align:left;margin-left:-43.15pt;margin-top:396.15pt;width:595.25pt;height:27.65pt;z-index:251640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" filled="f" stroked="f" strokeweight=".5pt">
                <v:textbox>
                  <w:txbxContent>
                    <w:p w14:paraId="349C86ED" w14:textId="2221D340" w:rsidR="00C02474" w:rsidRPr="00115BFD" w:rsidRDefault="00C02474" w:rsidP="00310B60">
                      <w:pPr>
                        <w:pStyle w:val="CoverHeading2"/>
                        <w:rPr>
                          <w:rFonts w:cs="Calibri Light"/>
                          <w:bCs/>
                          <w:sz w:val="22"/>
                          <w:szCs w:val="22"/>
                        </w:rPr>
                      </w:pPr>
                      <w:r>
                        <w:rPr>
                          <w:rFonts w:cs="Calibri Light"/>
                          <w:bCs/>
                          <w:sz w:val="22"/>
                          <w:szCs w:val="22"/>
                        </w:rPr>
                        <w:t>Training Department</w:t>
                      </w:r>
                    </w:p>
                    <w:p w14:paraId="73F10C02" w14:textId="77777777" w:rsidR="00C02474" w:rsidRPr="000E4771" w:rsidRDefault="00C02474" w:rsidP="00115BFD">
                      <w:pPr>
                        <w:pStyle w:val="Heading3"/>
                      </w:pPr>
                    </w:p>
                  </w:txbxContent>
                </v:textbox>
                <w10:wrap type="square" anchorx="margin"/>
              </v:shape>
            </w:pict>
          </mc:Fallback>
        </mc:AlternateContent>
      </w:r>
      <w:r w:rsidR="00B16345" w:rsidRPr="00115BFD">
        <w:rPr>
          <w:rFonts w:cs="Calibri Light"/>
          <w:noProof/>
          <w:lang w:val="en-US"/>
        </w:rPr>
        <mc:AlternateContent>
          <mc:Choice Requires="wps">
            <w:drawing>
              <wp:anchor distT="0" distB="0" distL="114300" distR="114300" simplePos="0" relativeHeight="251642368" behindDoc="0" locked="0" layoutInCell="1" allowOverlap="1" wp14:anchorId="658947AF" wp14:editId="7A6941B5">
                <wp:simplePos x="0" y="0"/>
                <wp:positionH relativeFrom="margin">
                  <wp:posOffset>-509905</wp:posOffset>
                </wp:positionH>
                <wp:positionV relativeFrom="paragraph">
                  <wp:posOffset>5374005</wp:posOffset>
                </wp:positionV>
                <wp:extent cx="7521575" cy="351155"/>
                <wp:effectExtent l="0" t="0" r="0" b="0"/>
                <wp:wrapNone/>
                <wp:docPr id="7" name="Text Box 7"/>
                <wp:cNvGraphicFramePr/>
                <a:graphic xmlns:a="http://schemas.openxmlformats.org/drawingml/2006/main">
                  <a:graphicData uri="http://schemas.microsoft.com/office/word/2010/wordprocessingShape">
                    <wps:wsp>
                      <wps:cNvSpPr txBox="1"/>
                      <wps:spPr>
                        <a:xfrm>
                          <a:off x="0" y="0"/>
                          <a:ext cx="7521575" cy="351155"/>
                        </a:xfrm>
                        <a:prstGeom prst="rect">
                          <a:avLst/>
                        </a:prstGeom>
                        <a:noFill/>
                        <a:ln w="6350">
                          <a:noFill/>
                        </a:ln>
                      </wps:spPr>
                      <wps:txbx>
                        <w:txbxContent>
                          <w:p w14:paraId="5A3D8647" w14:textId="15542AA6" w:rsidR="00C02474" w:rsidRPr="00115BFD" w:rsidRDefault="00C02474" w:rsidP="00310B60">
                            <w:pPr>
                              <w:jc w:val="center"/>
                              <w:rPr>
                                <w:rFonts w:cs="Calibri Light"/>
                              </w:rPr>
                            </w:pPr>
                            <w:r>
                              <w:rPr>
                                <w:rFonts w:cs="Calibri Light"/>
                              </w:rPr>
                              <w:t>April 2020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58947AF" id="Text Box 7" o:spid="_x0000_s1028" type="#_x0000_t202" style="position:absolute;left:0;text-align:left;margin-left:-40.15pt;margin-top:423.15pt;width:592.25pt;height:27.65pt;z-index:25164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" filled="f" stroked="f" strokeweight=".5pt">
                <v:textbox>
                  <w:txbxContent>
                    <w:p w14:paraId="5A3D8647" w14:textId="15542AA6" w:rsidR="00C02474" w:rsidRPr="00115BFD" w:rsidRDefault="00C02474" w:rsidP="00310B60">
                      <w:pPr>
                        <w:jc w:val="center"/>
                        <w:rPr>
                          <w:rFonts w:cs="Calibri Light"/>
                        </w:rPr>
                      </w:pPr>
                      <w:r>
                        <w:rPr>
                          <w:rFonts w:cs="Calibri Light"/>
                        </w:rPr>
                        <w:t>April 2020</w:t>
                      </w:r>
                    </w:p>
                  </w:txbxContent>
                </v:textbox>
                <w10:wrap anchorx="margin"/>
              </v:shape>
            </w:pict>
          </mc:Fallback>
        </mc:AlternateContent>
      </w:r>
      <w:r w:rsidR="00D35EFB" w:rsidRPr="00115BFD">
        <w:rPr>
          <w:rFonts w:cs="Calibri Light"/>
          <w:noProof/>
          <w:lang w:val="en-US"/>
        </w:rPr>
        <w:drawing>
          <wp:anchor distT="0" distB="0" distL="114300" distR="114300" simplePos="0" relativeHeight="251641344" behindDoc="1" locked="0" layoutInCell="1" allowOverlap="1" wp14:anchorId="507C985E" wp14:editId="330AC5A6">
            <wp:simplePos x="0" y="0"/>
            <wp:positionH relativeFrom="margin">
              <wp:posOffset>-549910</wp:posOffset>
            </wp:positionH>
            <wp:positionV relativeFrom="paragraph">
              <wp:posOffset>-1068145</wp:posOffset>
            </wp:positionV>
            <wp:extent cx="7559675" cy="10751820"/>
            <wp:effectExtent l="0" t="0" r="3175"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Cover3-01.jpg"/>
                    <pic:cNvPicPr/>
                  </pic:nvPicPr>
                  <pic:blipFill>
                    <a:blip r:embed="rId8" cstate="print">
                      <a:extLst>
                        <a:ext uri="{28A0092B-C50C-407E-A947-70E740481C1C}">
                          <a14:useLocalDpi xmlns:a14="http://schemas.microsoft.com/office/drawing/2010/main"/>
                        </a:ext>
                      </a:extLst>
                    </a:blip>
                    <a:stretch>
                      <a:fillRect/>
                    </a:stretch>
                  </pic:blipFill>
                  <pic:spPr>
                    <a:xfrm>
                      <a:off x="0" y="0"/>
                      <a:ext cx="7559675" cy="10751820"/>
                    </a:xfrm>
                    <a:prstGeom prst="rect">
                      <a:avLst/>
                    </a:prstGeom>
                  </pic:spPr>
                </pic:pic>
              </a:graphicData>
            </a:graphic>
            <wp14:sizeRelH relativeFrom="page">
              <wp14:pctWidth>0</wp14:pctWidth>
            </wp14:sizeRelH>
            <wp14:sizeRelV relativeFrom="page">
              <wp14:pctHeight>0</wp14:pctHeight>
            </wp14:sizeRelV>
          </wp:anchor>
        </w:drawing>
      </w:r>
      <w:r w:rsidR="000867B3" w:rsidRPr="00115BFD">
        <w:rPr>
          <w:rFonts w:cs="Calibri Light"/>
        </w:rPr>
        <w:br w:type="page"/>
      </w:r>
    </w:p>
    <w:sdt>
      <w:sdtPr>
        <w:rPr>
          <w:rFonts w:eastAsiaTheme="minorEastAsia" w:cstheme="minorHAnsi"/>
          <w:bCs w:val="0"/>
          <w:color w:val="auto"/>
          <w:sz w:val="22"/>
          <w:szCs w:val="22"/>
          <w:lang w:val="en-GB"/>
        </w:rPr>
        <w:id w:val="-1928566910"/>
        <w:docPartObj>
          <w:docPartGallery w:val="Table of Contents"/>
          <w:docPartUnique/>
        </w:docPartObj>
      </w:sdtPr>
      <w:sdtEndPr>
        <w:rPr>
          <w:b/>
          <w:noProof/>
        </w:rPr>
      </w:sdtEndPr>
      <w:sdtContent>
        <w:p w14:paraId="41C79C8A" w14:textId="77777777" w:rsidR="00D10DD6" w:rsidRDefault="00734D99" w:rsidP="00734D99">
          <w:pPr>
            <w:pStyle w:val="TOCHeading"/>
            <w:rPr>
              <w:noProof/>
            </w:rPr>
          </w:pPr>
          <w:r>
            <w:t>Contents</w:t>
          </w:r>
          <w:r>
            <w:fldChar w:fldCharType="begin"/>
          </w:r>
          <w:r>
            <w:instrText xml:space="preserve"> TOC \o "1-3" \h \z \u </w:instrText>
          </w:r>
          <w:r>
            <w:fldChar w:fldCharType="separate"/>
          </w:r>
        </w:p>
        <w:p w14:paraId="5731BF64" w14:textId="3E6CD921" w:rsidR="00D10DD6" w:rsidRDefault="00D10DD6">
          <w:pPr>
            <w:pStyle w:val="TOC1"/>
            <w:tabs>
              <w:tab w:val="right" w:leader="dot" w:pos="10188"/>
            </w:tabs>
            <w:rPr>
              <w:rFonts w:asciiTheme="minorHAnsi" w:hAnsiTheme="minorHAnsi" w:cstheme="minorBidi"/>
              <w:noProof/>
              <w:sz w:val="22"/>
              <w:szCs w:val="22"/>
              <w:lang w:eastAsia="en-GB"/>
            </w:rPr>
          </w:pPr>
          <w:hyperlink w:anchor="_Toc38536215" w:history="1">
            <w:r w:rsidRPr="00973352">
              <w:rPr>
                <w:rStyle w:val="Hyperlink"/>
                <w:noProof/>
              </w:rPr>
              <w:t>Introduction</w:t>
            </w:r>
            <w:r>
              <w:rPr>
                <w:noProof/>
                <w:webHidden/>
              </w:rPr>
              <w:tab/>
            </w:r>
            <w:r>
              <w:rPr>
                <w:noProof/>
                <w:webHidden/>
              </w:rPr>
              <w:fldChar w:fldCharType="begin"/>
            </w:r>
            <w:r>
              <w:rPr>
                <w:noProof/>
                <w:webHidden/>
              </w:rPr>
              <w:instrText xml:space="preserve"> PAGEREF _Toc38536215 \h </w:instrText>
            </w:r>
            <w:r>
              <w:rPr>
                <w:noProof/>
                <w:webHidden/>
              </w:rPr>
            </w:r>
            <w:r>
              <w:rPr>
                <w:noProof/>
                <w:webHidden/>
              </w:rPr>
              <w:fldChar w:fldCharType="separate"/>
            </w:r>
            <w:r>
              <w:rPr>
                <w:noProof/>
                <w:webHidden/>
              </w:rPr>
              <w:t>4</w:t>
            </w:r>
            <w:r>
              <w:rPr>
                <w:noProof/>
                <w:webHidden/>
              </w:rPr>
              <w:fldChar w:fldCharType="end"/>
            </w:r>
          </w:hyperlink>
        </w:p>
        <w:p w14:paraId="2A883187" w14:textId="6F5A51E9" w:rsidR="00D10DD6" w:rsidRDefault="00D10DD6">
          <w:pPr>
            <w:pStyle w:val="TOC2"/>
            <w:tabs>
              <w:tab w:val="right" w:leader="dot" w:pos="10188"/>
            </w:tabs>
            <w:rPr>
              <w:rFonts w:asciiTheme="minorHAnsi" w:hAnsiTheme="minorHAnsi" w:cstheme="minorBidi"/>
              <w:noProof/>
              <w:lang w:eastAsia="en-GB"/>
            </w:rPr>
          </w:pPr>
          <w:hyperlink w:anchor="_Toc38536216" w:history="1">
            <w:r w:rsidRPr="00973352">
              <w:rPr>
                <w:rStyle w:val="Hyperlink"/>
                <w:noProof/>
              </w:rPr>
              <w:t>Purpose</w:t>
            </w:r>
            <w:r>
              <w:rPr>
                <w:noProof/>
                <w:webHidden/>
              </w:rPr>
              <w:tab/>
            </w:r>
            <w:r>
              <w:rPr>
                <w:noProof/>
                <w:webHidden/>
              </w:rPr>
              <w:fldChar w:fldCharType="begin"/>
            </w:r>
            <w:r>
              <w:rPr>
                <w:noProof/>
                <w:webHidden/>
              </w:rPr>
              <w:instrText xml:space="preserve"> PAGEREF _Toc38536216 \h </w:instrText>
            </w:r>
            <w:r>
              <w:rPr>
                <w:noProof/>
                <w:webHidden/>
              </w:rPr>
            </w:r>
            <w:r>
              <w:rPr>
                <w:noProof/>
                <w:webHidden/>
              </w:rPr>
              <w:fldChar w:fldCharType="separate"/>
            </w:r>
            <w:r>
              <w:rPr>
                <w:noProof/>
                <w:webHidden/>
              </w:rPr>
              <w:t>4</w:t>
            </w:r>
            <w:r>
              <w:rPr>
                <w:noProof/>
                <w:webHidden/>
              </w:rPr>
              <w:fldChar w:fldCharType="end"/>
            </w:r>
          </w:hyperlink>
        </w:p>
        <w:p w14:paraId="45E0C57C" w14:textId="2396C55D" w:rsidR="00D10DD6" w:rsidRDefault="00D10DD6">
          <w:pPr>
            <w:pStyle w:val="TOC2"/>
            <w:tabs>
              <w:tab w:val="right" w:leader="dot" w:pos="10188"/>
            </w:tabs>
            <w:rPr>
              <w:rFonts w:asciiTheme="minorHAnsi" w:hAnsiTheme="minorHAnsi" w:cstheme="minorBidi"/>
              <w:noProof/>
              <w:lang w:eastAsia="en-GB"/>
            </w:rPr>
          </w:pPr>
          <w:hyperlink w:anchor="_Toc38536217" w:history="1">
            <w:r w:rsidRPr="00973352">
              <w:rPr>
                <w:rStyle w:val="Hyperlink"/>
                <w:noProof/>
              </w:rPr>
              <w:t>Audience</w:t>
            </w:r>
            <w:r>
              <w:rPr>
                <w:noProof/>
                <w:webHidden/>
              </w:rPr>
              <w:tab/>
            </w:r>
            <w:r>
              <w:rPr>
                <w:noProof/>
                <w:webHidden/>
              </w:rPr>
              <w:fldChar w:fldCharType="begin"/>
            </w:r>
            <w:r>
              <w:rPr>
                <w:noProof/>
                <w:webHidden/>
              </w:rPr>
              <w:instrText xml:space="preserve"> PAGEREF _Toc38536217 \h </w:instrText>
            </w:r>
            <w:r>
              <w:rPr>
                <w:noProof/>
                <w:webHidden/>
              </w:rPr>
            </w:r>
            <w:r>
              <w:rPr>
                <w:noProof/>
                <w:webHidden/>
              </w:rPr>
              <w:fldChar w:fldCharType="separate"/>
            </w:r>
            <w:r>
              <w:rPr>
                <w:noProof/>
                <w:webHidden/>
              </w:rPr>
              <w:t>4</w:t>
            </w:r>
            <w:r>
              <w:rPr>
                <w:noProof/>
                <w:webHidden/>
              </w:rPr>
              <w:fldChar w:fldCharType="end"/>
            </w:r>
          </w:hyperlink>
        </w:p>
        <w:p w14:paraId="5B04FDC9" w14:textId="57771009" w:rsidR="00D10DD6" w:rsidRDefault="00D10DD6">
          <w:pPr>
            <w:pStyle w:val="TOC1"/>
            <w:tabs>
              <w:tab w:val="right" w:leader="dot" w:pos="10188"/>
            </w:tabs>
            <w:rPr>
              <w:rFonts w:asciiTheme="minorHAnsi" w:hAnsiTheme="minorHAnsi" w:cstheme="minorBidi"/>
              <w:noProof/>
              <w:sz w:val="22"/>
              <w:szCs w:val="22"/>
              <w:lang w:eastAsia="en-GB"/>
            </w:rPr>
          </w:pPr>
          <w:hyperlink w:anchor="_Toc38536218" w:history="1">
            <w:r w:rsidRPr="00973352">
              <w:rPr>
                <w:rStyle w:val="Hyperlink"/>
                <w:noProof/>
              </w:rPr>
              <w:t>Using Patient Alarms to identify COVID-19 cases</w:t>
            </w:r>
            <w:r>
              <w:rPr>
                <w:noProof/>
                <w:webHidden/>
              </w:rPr>
              <w:tab/>
            </w:r>
            <w:r>
              <w:rPr>
                <w:noProof/>
                <w:webHidden/>
              </w:rPr>
              <w:fldChar w:fldCharType="begin"/>
            </w:r>
            <w:r>
              <w:rPr>
                <w:noProof/>
                <w:webHidden/>
              </w:rPr>
              <w:instrText xml:space="preserve"> PAGEREF _Toc38536218 \h </w:instrText>
            </w:r>
            <w:r>
              <w:rPr>
                <w:noProof/>
                <w:webHidden/>
              </w:rPr>
            </w:r>
            <w:r>
              <w:rPr>
                <w:noProof/>
                <w:webHidden/>
              </w:rPr>
              <w:fldChar w:fldCharType="separate"/>
            </w:r>
            <w:r>
              <w:rPr>
                <w:noProof/>
                <w:webHidden/>
              </w:rPr>
              <w:t>5</w:t>
            </w:r>
            <w:r>
              <w:rPr>
                <w:noProof/>
                <w:webHidden/>
              </w:rPr>
              <w:fldChar w:fldCharType="end"/>
            </w:r>
          </w:hyperlink>
        </w:p>
        <w:p w14:paraId="6988FCC1" w14:textId="452876C9" w:rsidR="00D10DD6" w:rsidRDefault="00D10DD6">
          <w:pPr>
            <w:pStyle w:val="TOC1"/>
            <w:tabs>
              <w:tab w:val="right" w:leader="dot" w:pos="10188"/>
            </w:tabs>
            <w:rPr>
              <w:rFonts w:asciiTheme="minorHAnsi" w:hAnsiTheme="minorHAnsi" w:cstheme="minorBidi"/>
              <w:noProof/>
              <w:sz w:val="22"/>
              <w:szCs w:val="22"/>
              <w:lang w:eastAsia="en-GB"/>
            </w:rPr>
          </w:pPr>
          <w:hyperlink w:anchor="_Toc38536219" w:history="1">
            <w:r w:rsidRPr="00973352">
              <w:rPr>
                <w:rStyle w:val="Hyperlink"/>
                <w:noProof/>
              </w:rPr>
              <w:t>Creating COVID-19 Status Codes</w:t>
            </w:r>
            <w:r>
              <w:rPr>
                <w:noProof/>
                <w:webHidden/>
              </w:rPr>
              <w:tab/>
            </w:r>
            <w:r>
              <w:rPr>
                <w:noProof/>
                <w:webHidden/>
              </w:rPr>
              <w:fldChar w:fldCharType="begin"/>
            </w:r>
            <w:r>
              <w:rPr>
                <w:noProof/>
                <w:webHidden/>
              </w:rPr>
              <w:instrText xml:space="preserve"> PAGEREF _Toc38536219 \h </w:instrText>
            </w:r>
            <w:r>
              <w:rPr>
                <w:noProof/>
                <w:webHidden/>
              </w:rPr>
            </w:r>
            <w:r>
              <w:rPr>
                <w:noProof/>
                <w:webHidden/>
              </w:rPr>
              <w:fldChar w:fldCharType="separate"/>
            </w:r>
            <w:r>
              <w:rPr>
                <w:noProof/>
                <w:webHidden/>
              </w:rPr>
              <w:t>6</w:t>
            </w:r>
            <w:r>
              <w:rPr>
                <w:noProof/>
                <w:webHidden/>
              </w:rPr>
              <w:fldChar w:fldCharType="end"/>
            </w:r>
          </w:hyperlink>
        </w:p>
        <w:p w14:paraId="4755782A" w14:textId="3245A581" w:rsidR="00D10DD6" w:rsidRDefault="00D10DD6">
          <w:pPr>
            <w:pStyle w:val="TOC2"/>
            <w:tabs>
              <w:tab w:val="right" w:leader="dot" w:pos="10188"/>
            </w:tabs>
            <w:rPr>
              <w:rFonts w:asciiTheme="minorHAnsi" w:hAnsiTheme="minorHAnsi" w:cstheme="minorBidi"/>
              <w:noProof/>
              <w:lang w:eastAsia="en-GB"/>
            </w:rPr>
          </w:pPr>
          <w:hyperlink w:anchor="_Toc38536220" w:history="1">
            <w:r w:rsidRPr="00973352">
              <w:rPr>
                <w:rStyle w:val="Hyperlink"/>
                <w:noProof/>
              </w:rPr>
              <w:t>Creating Cancelled Statuses</w:t>
            </w:r>
            <w:r>
              <w:rPr>
                <w:noProof/>
                <w:webHidden/>
              </w:rPr>
              <w:tab/>
            </w:r>
            <w:r>
              <w:rPr>
                <w:noProof/>
                <w:webHidden/>
              </w:rPr>
              <w:fldChar w:fldCharType="begin"/>
            </w:r>
            <w:r>
              <w:rPr>
                <w:noProof/>
                <w:webHidden/>
              </w:rPr>
              <w:instrText xml:space="preserve"> PAGEREF _Toc38536220 \h </w:instrText>
            </w:r>
            <w:r>
              <w:rPr>
                <w:noProof/>
                <w:webHidden/>
              </w:rPr>
            </w:r>
            <w:r>
              <w:rPr>
                <w:noProof/>
                <w:webHidden/>
              </w:rPr>
              <w:fldChar w:fldCharType="separate"/>
            </w:r>
            <w:r>
              <w:rPr>
                <w:noProof/>
                <w:webHidden/>
              </w:rPr>
              <w:t>6</w:t>
            </w:r>
            <w:r>
              <w:rPr>
                <w:noProof/>
                <w:webHidden/>
              </w:rPr>
              <w:fldChar w:fldCharType="end"/>
            </w:r>
          </w:hyperlink>
        </w:p>
        <w:p w14:paraId="34EFCD5B" w14:textId="5E5236F3" w:rsidR="00D10DD6" w:rsidRDefault="00D10DD6">
          <w:pPr>
            <w:pStyle w:val="TOC2"/>
            <w:tabs>
              <w:tab w:val="right" w:leader="dot" w:pos="10188"/>
            </w:tabs>
            <w:rPr>
              <w:rFonts w:asciiTheme="minorHAnsi" w:hAnsiTheme="minorHAnsi" w:cstheme="minorBidi"/>
              <w:noProof/>
              <w:lang w:eastAsia="en-GB"/>
            </w:rPr>
          </w:pPr>
          <w:hyperlink w:anchor="_Toc38536221" w:history="1">
            <w:r w:rsidRPr="00973352">
              <w:rPr>
                <w:rStyle w:val="Hyperlink"/>
                <w:noProof/>
              </w:rPr>
              <w:t>Creating Waiting or Planned Statuses</w:t>
            </w:r>
            <w:r>
              <w:rPr>
                <w:noProof/>
                <w:webHidden/>
              </w:rPr>
              <w:tab/>
            </w:r>
            <w:r>
              <w:rPr>
                <w:noProof/>
                <w:webHidden/>
              </w:rPr>
              <w:fldChar w:fldCharType="begin"/>
            </w:r>
            <w:r>
              <w:rPr>
                <w:noProof/>
                <w:webHidden/>
              </w:rPr>
              <w:instrText xml:space="preserve"> PAGEREF _Toc38536221 \h </w:instrText>
            </w:r>
            <w:r>
              <w:rPr>
                <w:noProof/>
                <w:webHidden/>
              </w:rPr>
            </w:r>
            <w:r>
              <w:rPr>
                <w:noProof/>
                <w:webHidden/>
              </w:rPr>
              <w:fldChar w:fldCharType="separate"/>
            </w:r>
            <w:r>
              <w:rPr>
                <w:noProof/>
                <w:webHidden/>
              </w:rPr>
              <w:t>6</w:t>
            </w:r>
            <w:r>
              <w:rPr>
                <w:noProof/>
                <w:webHidden/>
              </w:rPr>
              <w:fldChar w:fldCharType="end"/>
            </w:r>
          </w:hyperlink>
        </w:p>
        <w:p w14:paraId="6EA5FDB0" w14:textId="479585EE" w:rsidR="00D10DD6" w:rsidRDefault="00D10DD6">
          <w:pPr>
            <w:pStyle w:val="TOC3"/>
            <w:tabs>
              <w:tab w:val="right" w:leader="dot" w:pos="10188"/>
            </w:tabs>
            <w:rPr>
              <w:rFonts w:asciiTheme="minorHAnsi" w:hAnsiTheme="minorHAnsi" w:cstheme="minorBidi"/>
              <w:noProof/>
              <w:sz w:val="22"/>
              <w:lang w:eastAsia="en-GB"/>
            </w:rPr>
          </w:pPr>
          <w:hyperlink w:anchor="_Toc38536222" w:history="1">
            <w:r w:rsidRPr="00973352">
              <w:rPr>
                <w:rStyle w:val="Hyperlink"/>
                <w:noProof/>
              </w:rPr>
              <w:t>Planned Waiting List Status</w:t>
            </w:r>
            <w:r>
              <w:rPr>
                <w:noProof/>
                <w:webHidden/>
              </w:rPr>
              <w:tab/>
            </w:r>
            <w:r>
              <w:rPr>
                <w:noProof/>
                <w:webHidden/>
              </w:rPr>
              <w:fldChar w:fldCharType="begin"/>
            </w:r>
            <w:r>
              <w:rPr>
                <w:noProof/>
                <w:webHidden/>
              </w:rPr>
              <w:instrText xml:space="preserve"> PAGEREF _Toc38536222 \h </w:instrText>
            </w:r>
            <w:r>
              <w:rPr>
                <w:noProof/>
                <w:webHidden/>
              </w:rPr>
            </w:r>
            <w:r>
              <w:rPr>
                <w:noProof/>
                <w:webHidden/>
              </w:rPr>
              <w:fldChar w:fldCharType="separate"/>
            </w:r>
            <w:r>
              <w:rPr>
                <w:noProof/>
                <w:webHidden/>
              </w:rPr>
              <w:t>6</w:t>
            </w:r>
            <w:r>
              <w:rPr>
                <w:noProof/>
                <w:webHidden/>
              </w:rPr>
              <w:fldChar w:fldCharType="end"/>
            </w:r>
          </w:hyperlink>
        </w:p>
        <w:p w14:paraId="71023CC6" w14:textId="29A0FAE6" w:rsidR="00D10DD6" w:rsidRDefault="00D10DD6">
          <w:pPr>
            <w:pStyle w:val="TOC3"/>
            <w:tabs>
              <w:tab w:val="right" w:leader="dot" w:pos="10188"/>
            </w:tabs>
            <w:rPr>
              <w:rFonts w:asciiTheme="minorHAnsi" w:hAnsiTheme="minorHAnsi" w:cstheme="minorBidi"/>
              <w:noProof/>
              <w:sz w:val="22"/>
              <w:lang w:eastAsia="en-GB"/>
            </w:rPr>
          </w:pPr>
          <w:hyperlink w:anchor="_Toc38536223" w:history="1">
            <w:r w:rsidRPr="00973352">
              <w:rPr>
                <w:rStyle w:val="Hyperlink"/>
                <w:noProof/>
              </w:rPr>
              <w:t>Normal Waiting List Status</w:t>
            </w:r>
            <w:r>
              <w:rPr>
                <w:noProof/>
                <w:webHidden/>
              </w:rPr>
              <w:tab/>
            </w:r>
            <w:r>
              <w:rPr>
                <w:noProof/>
                <w:webHidden/>
              </w:rPr>
              <w:fldChar w:fldCharType="begin"/>
            </w:r>
            <w:r>
              <w:rPr>
                <w:noProof/>
                <w:webHidden/>
              </w:rPr>
              <w:instrText xml:space="preserve"> PAGEREF _Toc38536223 \h </w:instrText>
            </w:r>
            <w:r>
              <w:rPr>
                <w:noProof/>
                <w:webHidden/>
              </w:rPr>
            </w:r>
            <w:r>
              <w:rPr>
                <w:noProof/>
                <w:webHidden/>
              </w:rPr>
              <w:fldChar w:fldCharType="separate"/>
            </w:r>
            <w:r>
              <w:rPr>
                <w:noProof/>
                <w:webHidden/>
              </w:rPr>
              <w:t>6</w:t>
            </w:r>
            <w:r>
              <w:rPr>
                <w:noProof/>
                <w:webHidden/>
              </w:rPr>
              <w:fldChar w:fldCharType="end"/>
            </w:r>
          </w:hyperlink>
        </w:p>
        <w:p w14:paraId="7DE2713C" w14:textId="19E87078" w:rsidR="00D10DD6" w:rsidRDefault="00D10DD6">
          <w:pPr>
            <w:pStyle w:val="TOC1"/>
            <w:tabs>
              <w:tab w:val="right" w:leader="dot" w:pos="10188"/>
            </w:tabs>
            <w:rPr>
              <w:rFonts w:asciiTheme="minorHAnsi" w:hAnsiTheme="minorHAnsi" w:cstheme="minorBidi"/>
              <w:noProof/>
              <w:sz w:val="22"/>
              <w:szCs w:val="22"/>
              <w:lang w:eastAsia="en-GB"/>
            </w:rPr>
          </w:pPr>
          <w:hyperlink w:anchor="_Toc38536224" w:history="1">
            <w:r w:rsidRPr="00973352">
              <w:rPr>
                <w:rStyle w:val="Hyperlink"/>
                <w:noProof/>
              </w:rPr>
              <w:t>Using COVID-19 Status Cancellations / Waiting Lists</w:t>
            </w:r>
            <w:r>
              <w:rPr>
                <w:noProof/>
                <w:webHidden/>
              </w:rPr>
              <w:tab/>
            </w:r>
            <w:r>
              <w:rPr>
                <w:noProof/>
                <w:webHidden/>
              </w:rPr>
              <w:fldChar w:fldCharType="begin"/>
            </w:r>
            <w:r>
              <w:rPr>
                <w:noProof/>
                <w:webHidden/>
              </w:rPr>
              <w:instrText xml:space="preserve"> PAGEREF _Toc38536224 \h </w:instrText>
            </w:r>
            <w:r>
              <w:rPr>
                <w:noProof/>
                <w:webHidden/>
              </w:rPr>
            </w:r>
            <w:r>
              <w:rPr>
                <w:noProof/>
                <w:webHidden/>
              </w:rPr>
              <w:fldChar w:fldCharType="separate"/>
            </w:r>
            <w:r>
              <w:rPr>
                <w:noProof/>
                <w:webHidden/>
              </w:rPr>
              <w:t>7</w:t>
            </w:r>
            <w:r>
              <w:rPr>
                <w:noProof/>
                <w:webHidden/>
              </w:rPr>
              <w:fldChar w:fldCharType="end"/>
            </w:r>
          </w:hyperlink>
        </w:p>
        <w:p w14:paraId="731F0DFE" w14:textId="08B52368" w:rsidR="00D10DD6" w:rsidRDefault="00D10DD6">
          <w:pPr>
            <w:pStyle w:val="TOC3"/>
            <w:tabs>
              <w:tab w:val="right" w:leader="dot" w:pos="10188"/>
            </w:tabs>
            <w:rPr>
              <w:rFonts w:asciiTheme="minorHAnsi" w:hAnsiTheme="minorHAnsi" w:cstheme="minorBidi"/>
              <w:noProof/>
              <w:sz w:val="22"/>
              <w:lang w:eastAsia="en-GB"/>
            </w:rPr>
          </w:pPr>
          <w:hyperlink w:anchor="_Toc38536225" w:history="1">
            <w:r w:rsidRPr="00973352">
              <w:rPr>
                <w:rStyle w:val="Hyperlink"/>
                <w:noProof/>
              </w:rPr>
              <w:t>Standard Waiting List Request</w:t>
            </w:r>
            <w:r>
              <w:rPr>
                <w:noProof/>
                <w:webHidden/>
              </w:rPr>
              <w:tab/>
            </w:r>
            <w:r>
              <w:rPr>
                <w:noProof/>
                <w:webHidden/>
              </w:rPr>
              <w:fldChar w:fldCharType="begin"/>
            </w:r>
            <w:r>
              <w:rPr>
                <w:noProof/>
                <w:webHidden/>
              </w:rPr>
              <w:instrText xml:space="preserve"> PAGEREF _Toc38536225 \h </w:instrText>
            </w:r>
            <w:r>
              <w:rPr>
                <w:noProof/>
                <w:webHidden/>
              </w:rPr>
            </w:r>
            <w:r>
              <w:rPr>
                <w:noProof/>
                <w:webHidden/>
              </w:rPr>
              <w:fldChar w:fldCharType="separate"/>
            </w:r>
            <w:r>
              <w:rPr>
                <w:noProof/>
                <w:webHidden/>
              </w:rPr>
              <w:t>7</w:t>
            </w:r>
            <w:r>
              <w:rPr>
                <w:noProof/>
                <w:webHidden/>
              </w:rPr>
              <w:fldChar w:fldCharType="end"/>
            </w:r>
          </w:hyperlink>
        </w:p>
        <w:p w14:paraId="0968CB94" w14:textId="5AF61255" w:rsidR="00D10DD6" w:rsidRDefault="00D10DD6">
          <w:pPr>
            <w:pStyle w:val="TOC3"/>
            <w:tabs>
              <w:tab w:val="right" w:leader="dot" w:pos="10188"/>
            </w:tabs>
            <w:rPr>
              <w:rFonts w:asciiTheme="minorHAnsi" w:hAnsiTheme="minorHAnsi" w:cstheme="minorBidi"/>
              <w:noProof/>
              <w:sz w:val="22"/>
              <w:lang w:eastAsia="en-GB"/>
            </w:rPr>
          </w:pPr>
          <w:hyperlink w:anchor="_Toc38536226" w:history="1">
            <w:r w:rsidRPr="00973352">
              <w:rPr>
                <w:rStyle w:val="Hyperlink"/>
                <w:noProof/>
              </w:rPr>
              <w:t>Planned Waiting List Event with suggested deadline date</w:t>
            </w:r>
            <w:r>
              <w:rPr>
                <w:noProof/>
                <w:webHidden/>
              </w:rPr>
              <w:tab/>
            </w:r>
            <w:r>
              <w:rPr>
                <w:noProof/>
                <w:webHidden/>
              </w:rPr>
              <w:fldChar w:fldCharType="begin"/>
            </w:r>
            <w:r>
              <w:rPr>
                <w:noProof/>
                <w:webHidden/>
              </w:rPr>
              <w:instrText xml:space="preserve"> PAGEREF _Toc38536226 \h </w:instrText>
            </w:r>
            <w:r>
              <w:rPr>
                <w:noProof/>
                <w:webHidden/>
              </w:rPr>
            </w:r>
            <w:r>
              <w:rPr>
                <w:noProof/>
                <w:webHidden/>
              </w:rPr>
              <w:fldChar w:fldCharType="separate"/>
            </w:r>
            <w:r>
              <w:rPr>
                <w:noProof/>
                <w:webHidden/>
              </w:rPr>
              <w:t>7</w:t>
            </w:r>
            <w:r>
              <w:rPr>
                <w:noProof/>
                <w:webHidden/>
              </w:rPr>
              <w:fldChar w:fldCharType="end"/>
            </w:r>
          </w:hyperlink>
        </w:p>
        <w:p w14:paraId="14569B73" w14:textId="773052F3" w:rsidR="00D10DD6" w:rsidRDefault="00D10DD6">
          <w:pPr>
            <w:pStyle w:val="TOC1"/>
            <w:tabs>
              <w:tab w:val="right" w:leader="dot" w:pos="10188"/>
            </w:tabs>
            <w:rPr>
              <w:rFonts w:asciiTheme="minorHAnsi" w:hAnsiTheme="minorHAnsi" w:cstheme="minorBidi"/>
              <w:noProof/>
              <w:sz w:val="22"/>
              <w:szCs w:val="22"/>
              <w:lang w:eastAsia="en-GB"/>
            </w:rPr>
          </w:pPr>
          <w:hyperlink w:anchor="_Toc38536227" w:history="1">
            <w:r w:rsidRPr="00973352">
              <w:rPr>
                <w:rStyle w:val="Hyperlink"/>
                <w:noProof/>
              </w:rPr>
              <w:t>Using Resource Groups to identify COVID-19 requests</w:t>
            </w:r>
            <w:r>
              <w:rPr>
                <w:noProof/>
                <w:webHidden/>
              </w:rPr>
              <w:tab/>
            </w:r>
            <w:r>
              <w:rPr>
                <w:noProof/>
                <w:webHidden/>
              </w:rPr>
              <w:fldChar w:fldCharType="begin"/>
            </w:r>
            <w:r>
              <w:rPr>
                <w:noProof/>
                <w:webHidden/>
              </w:rPr>
              <w:instrText xml:space="preserve"> PAGEREF _Toc38536227 \h </w:instrText>
            </w:r>
            <w:r>
              <w:rPr>
                <w:noProof/>
                <w:webHidden/>
              </w:rPr>
            </w:r>
            <w:r>
              <w:rPr>
                <w:noProof/>
                <w:webHidden/>
              </w:rPr>
              <w:fldChar w:fldCharType="separate"/>
            </w:r>
            <w:r>
              <w:rPr>
                <w:noProof/>
                <w:webHidden/>
              </w:rPr>
              <w:t>8</w:t>
            </w:r>
            <w:r>
              <w:rPr>
                <w:noProof/>
                <w:webHidden/>
              </w:rPr>
              <w:fldChar w:fldCharType="end"/>
            </w:r>
          </w:hyperlink>
        </w:p>
        <w:p w14:paraId="59964479" w14:textId="4CB30901" w:rsidR="00D10DD6" w:rsidRDefault="00D10DD6">
          <w:pPr>
            <w:pStyle w:val="TOC2"/>
            <w:tabs>
              <w:tab w:val="right" w:leader="dot" w:pos="10188"/>
            </w:tabs>
            <w:rPr>
              <w:rFonts w:asciiTheme="minorHAnsi" w:hAnsiTheme="minorHAnsi" w:cstheme="minorBidi"/>
              <w:noProof/>
              <w:lang w:eastAsia="en-GB"/>
            </w:rPr>
          </w:pPr>
          <w:hyperlink w:anchor="_Toc38536228" w:history="1">
            <w:r w:rsidRPr="00973352">
              <w:rPr>
                <w:rStyle w:val="Hyperlink"/>
                <w:noProof/>
              </w:rPr>
              <w:t>Allocating Groups to Events</w:t>
            </w:r>
            <w:r>
              <w:rPr>
                <w:noProof/>
                <w:webHidden/>
              </w:rPr>
              <w:tab/>
            </w:r>
            <w:r>
              <w:rPr>
                <w:noProof/>
                <w:webHidden/>
              </w:rPr>
              <w:fldChar w:fldCharType="begin"/>
            </w:r>
            <w:r>
              <w:rPr>
                <w:noProof/>
                <w:webHidden/>
              </w:rPr>
              <w:instrText xml:space="preserve"> PAGEREF _Toc38536228 \h </w:instrText>
            </w:r>
            <w:r>
              <w:rPr>
                <w:noProof/>
                <w:webHidden/>
              </w:rPr>
            </w:r>
            <w:r>
              <w:rPr>
                <w:noProof/>
                <w:webHidden/>
              </w:rPr>
              <w:fldChar w:fldCharType="separate"/>
            </w:r>
            <w:r>
              <w:rPr>
                <w:noProof/>
                <w:webHidden/>
              </w:rPr>
              <w:t>8</w:t>
            </w:r>
            <w:r>
              <w:rPr>
                <w:noProof/>
                <w:webHidden/>
              </w:rPr>
              <w:fldChar w:fldCharType="end"/>
            </w:r>
          </w:hyperlink>
        </w:p>
        <w:p w14:paraId="74CDAA8C" w14:textId="52BDD717" w:rsidR="00D10DD6" w:rsidRDefault="00D10DD6">
          <w:pPr>
            <w:pStyle w:val="TOC2"/>
            <w:tabs>
              <w:tab w:val="right" w:leader="dot" w:pos="10188"/>
            </w:tabs>
            <w:rPr>
              <w:rFonts w:asciiTheme="minorHAnsi" w:hAnsiTheme="minorHAnsi" w:cstheme="minorBidi"/>
              <w:noProof/>
              <w:lang w:eastAsia="en-GB"/>
            </w:rPr>
          </w:pPr>
          <w:hyperlink w:anchor="_Toc38536229" w:history="1">
            <w:r w:rsidRPr="00973352">
              <w:rPr>
                <w:rStyle w:val="Hyperlink"/>
                <w:noProof/>
              </w:rPr>
              <w:t>Event Details Group Field</w:t>
            </w:r>
            <w:r>
              <w:rPr>
                <w:noProof/>
                <w:webHidden/>
              </w:rPr>
              <w:tab/>
            </w:r>
            <w:r>
              <w:rPr>
                <w:noProof/>
                <w:webHidden/>
              </w:rPr>
              <w:fldChar w:fldCharType="begin"/>
            </w:r>
            <w:r>
              <w:rPr>
                <w:noProof/>
                <w:webHidden/>
              </w:rPr>
              <w:instrText xml:space="preserve"> PAGEREF _Toc38536229 \h </w:instrText>
            </w:r>
            <w:r>
              <w:rPr>
                <w:noProof/>
                <w:webHidden/>
              </w:rPr>
            </w:r>
            <w:r>
              <w:rPr>
                <w:noProof/>
                <w:webHidden/>
              </w:rPr>
              <w:fldChar w:fldCharType="separate"/>
            </w:r>
            <w:r>
              <w:rPr>
                <w:noProof/>
                <w:webHidden/>
              </w:rPr>
              <w:t>8</w:t>
            </w:r>
            <w:r>
              <w:rPr>
                <w:noProof/>
                <w:webHidden/>
              </w:rPr>
              <w:fldChar w:fldCharType="end"/>
            </w:r>
          </w:hyperlink>
        </w:p>
        <w:p w14:paraId="1114BFD6" w14:textId="46A2B57C" w:rsidR="00D10DD6" w:rsidRDefault="00D10DD6">
          <w:pPr>
            <w:pStyle w:val="TOC2"/>
            <w:tabs>
              <w:tab w:val="right" w:leader="dot" w:pos="10188"/>
            </w:tabs>
            <w:rPr>
              <w:rFonts w:asciiTheme="minorHAnsi" w:hAnsiTheme="minorHAnsi" w:cstheme="minorBidi"/>
              <w:noProof/>
              <w:lang w:eastAsia="en-GB"/>
            </w:rPr>
          </w:pPr>
          <w:hyperlink w:anchor="_Toc38536230" w:history="1">
            <w:r w:rsidRPr="00973352">
              <w:rPr>
                <w:rStyle w:val="Hyperlink"/>
                <w:noProof/>
              </w:rPr>
              <w:t>Post Processing Group Field</w:t>
            </w:r>
            <w:r>
              <w:rPr>
                <w:noProof/>
                <w:webHidden/>
              </w:rPr>
              <w:tab/>
            </w:r>
            <w:r>
              <w:rPr>
                <w:noProof/>
                <w:webHidden/>
              </w:rPr>
              <w:fldChar w:fldCharType="begin"/>
            </w:r>
            <w:r>
              <w:rPr>
                <w:noProof/>
                <w:webHidden/>
              </w:rPr>
              <w:instrText xml:space="preserve"> PAGEREF _Toc38536230 \h </w:instrText>
            </w:r>
            <w:r>
              <w:rPr>
                <w:noProof/>
                <w:webHidden/>
              </w:rPr>
            </w:r>
            <w:r>
              <w:rPr>
                <w:noProof/>
                <w:webHidden/>
              </w:rPr>
              <w:fldChar w:fldCharType="separate"/>
            </w:r>
            <w:r>
              <w:rPr>
                <w:noProof/>
                <w:webHidden/>
              </w:rPr>
              <w:t>9</w:t>
            </w:r>
            <w:r>
              <w:rPr>
                <w:noProof/>
                <w:webHidden/>
              </w:rPr>
              <w:fldChar w:fldCharType="end"/>
            </w:r>
          </w:hyperlink>
        </w:p>
        <w:p w14:paraId="64103BB3" w14:textId="52ECBFB8" w:rsidR="00D10DD6" w:rsidRDefault="00D10DD6">
          <w:pPr>
            <w:pStyle w:val="TOC2"/>
            <w:tabs>
              <w:tab w:val="right" w:leader="dot" w:pos="10188"/>
            </w:tabs>
            <w:rPr>
              <w:rFonts w:asciiTheme="minorHAnsi" w:hAnsiTheme="minorHAnsi" w:cstheme="minorBidi"/>
              <w:noProof/>
              <w:lang w:eastAsia="en-GB"/>
            </w:rPr>
          </w:pPr>
          <w:hyperlink w:anchor="_Toc38536231" w:history="1">
            <w:r w:rsidRPr="00973352">
              <w:rPr>
                <w:rStyle w:val="Hyperlink"/>
                <w:noProof/>
              </w:rPr>
              <w:t>Allocating Events to a Group via the [Vetting List]</w:t>
            </w:r>
            <w:r>
              <w:rPr>
                <w:noProof/>
                <w:webHidden/>
              </w:rPr>
              <w:tab/>
            </w:r>
            <w:r>
              <w:rPr>
                <w:noProof/>
                <w:webHidden/>
              </w:rPr>
              <w:fldChar w:fldCharType="begin"/>
            </w:r>
            <w:r>
              <w:rPr>
                <w:noProof/>
                <w:webHidden/>
              </w:rPr>
              <w:instrText xml:space="preserve"> PAGEREF _Toc38536231 \h </w:instrText>
            </w:r>
            <w:r>
              <w:rPr>
                <w:noProof/>
                <w:webHidden/>
              </w:rPr>
            </w:r>
            <w:r>
              <w:rPr>
                <w:noProof/>
                <w:webHidden/>
              </w:rPr>
              <w:fldChar w:fldCharType="separate"/>
            </w:r>
            <w:r>
              <w:rPr>
                <w:noProof/>
                <w:webHidden/>
              </w:rPr>
              <w:t>9</w:t>
            </w:r>
            <w:r>
              <w:rPr>
                <w:noProof/>
                <w:webHidden/>
              </w:rPr>
              <w:fldChar w:fldCharType="end"/>
            </w:r>
          </w:hyperlink>
        </w:p>
        <w:p w14:paraId="5DCF1C64" w14:textId="06D55DC1" w:rsidR="00D10DD6" w:rsidRDefault="00D10DD6">
          <w:pPr>
            <w:pStyle w:val="TOC2"/>
            <w:tabs>
              <w:tab w:val="right" w:leader="dot" w:pos="10188"/>
            </w:tabs>
            <w:rPr>
              <w:rFonts w:asciiTheme="minorHAnsi" w:hAnsiTheme="minorHAnsi" w:cstheme="minorBidi"/>
              <w:noProof/>
              <w:lang w:eastAsia="en-GB"/>
            </w:rPr>
          </w:pPr>
          <w:hyperlink w:anchor="_Toc38536232" w:history="1">
            <w:r w:rsidRPr="00973352">
              <w:rPr>
                <w:rStyle w:val="Hyperlink"/>
                <w:noProof/>
              </w:rPr>
              <w:t>Allocating Events to a Group via the [Report Info List]</w:t>
            </w:r>
            <w:r>
              <w:rPr>
                <w:noProof/>
                <w:webHidden/>
              </w:rPr>
              <w:tab/>
            </w:r>
            <w:r>
              <w:rPr>
                <w:noProof/>
                <w:webHidden/>
              </w:rPr>
              <w:fldChar w:fldCharType="begin"/>
            </w:r>
            <w:r>
              <w:rPr>
                <w:noProof/>
                <w:webHidden/>
              </w:rPr>
              <w:instrText xml:space="preserve"> PAGEREF _Toc38536232 \h </w:instrText>
            </w:r>
            <w:r>
              <w:rPr>
                <w:noProof/>
                <w:webHidden/>
              </w:rPr>
            </w:r>
            <w:r>
              <w:rPr>
                <w:noProof/>
                <w:webHidden/>
              </w:rPr>
              <w:fldChar w:fldCharType="separate"/>
            </w:r>
            <w:r>
              <w:rPr>
                <w:noProof/>
                <w:webHidden/>
              </w:rPr>
              <w:t>10</w:t>
            </w:r>
            <w:r>
              <w:rPr>
                <w:noProof/>
                <w:webHidden/>
              </w:rPr>
              <w:fldChar w:fldCharType="end"/>
            </w:r>
          </w:hyperlink>
        </w:p>
        <w:p w14:paraId="6D81046A" w14:textId="16C8C8C1" w:rsidR="00D10DD6" w:rsidRDefault="00D10DD6">
          <w:pPr>
            <w:pStyle w:val="TOC2"/>
            <w:tabs>
              <w:tab w:val="right" w:leader="dot" w:pos="10188"/>
            </w:tabs>
            <w:rPr>
              <w:rFonts w:asciiTheme="minorHAnsi" w:hAnsiTheme="minorHAnsi" w:cstheme="minorBidi"/>
              <w:noProof/>
              <w:lang w:eastAsia="en-GB"/>
            </w:rPr>
          </w:pPr>
          <w:hyperlink w:anchor="_Toc38536233" w:history="1">
            <w:r w:rsidRPr="00973352">
              <w:rPr>
                <w:rStyle w:val="Hyperlink"/>
                <w:noProof/>
              </w:rPr>
              <w:t>Creating Resource Groups and Resources (Stakeholders)</w:t>
            </w:r>
            <w:r>
              <w:rPr>
                <w:noProof/>
                <w:webHidden/>
              </w:rPr>
              <w:tab/>
            </w:r>
            <w:r>
              <w:rPr>
                <w:noProof/>
                <w:webHidden/>
              </w:rPr>
              <w:fldChar w:fldCharType="begin"/>
            </w:r>
            <w:r>
              <w:rPr>
                <w:noProof/>
                <w:webHidden/>
              </w:rPr>
              <w:instrText xml:space="preserve"> PAGEREF _Toc38536233 \h </w:instrText>
            </w:r>
            <w:r>
              <w:rPr>
                <w:noProof/>
                <w:webHidden/>
              </w:rPr>
            </w:r>
            <w:r>
              <w:rPr>
                <w:noProof/>
                <w:webHidden/>
              </w:rPr>
              <w:fldChar w:fldCharType="separate"/>
            </w:r>
            <w:r>
              <w:rPr>
                <w:noProof/>
                <w:webHidden/>
              </w:rPr>
              <w:t>11</w:t>
            </w:r>
            <w:r>
              <w:rPr>
                <w:noProof/>
                <w:webHidden/>
              </w:rPr>
              <w:fldChar w:fldCharType="end"/>
            </w:r>
          </w:hyperlink>
        </w:p>
        <w:p w14:paraId="0993396B" w14:textId="198E760A" w:rsidR="00D10DD6" w:rsidRDefault="00D10DD6">
          <w:pPr>
            <w:pStyle w:val="TOC2"/>
            <w:tabs>
              <w:tab w:val="right" w:leader="dot" w:pos="10188"/>
            </w:tabs>
            <w:rPr>
              <w:rFonts w:asciiTheme="minorHAnsi" w:hAnsiTheme="minorHAnsi" w:cstheme="minorBidi"/>
              <w:noProof/>
              <w:lang w:eastAsia="en-GB"/>
            </w:rPr>
          </w:pPr>
          <w:hyperlink w:anchor="_Toc38536234" w:history="1">
            <w:r w:rsidRPr="00973352">
              <w:rPr>
                <w:rStyle w:val="Hyperlink"/>
                <w:noProof/>
              </w:rPr>
              <w:t>Creating a Resource Group</w:t>
            </w:r>
            <w:r>
              <w:rPr>
                <w:noProof/>
                <w:webHidden/>
              </w:rPr>
              <w:tab/>
            </w:r>
            <w:r>
              <w:rPr>
                <w:noProof/>
                <w:webHidden/>
              </w:rPr>
              <w:fldChar w:fldCharType="begin"/>
            </w:r>
            <w:r>
              <w:rPr>
                <w:noProof/>
                <w:webHidden/>
              </w:rPr>
              <w:instrText xml:space="preserve"> PAGEREF _Toc38536234 \h </w:instrText>
            </w:r>
            <w:r>
              <w:rPr>
                <w:noProof/>
                <w:webHidden/>
              </w:rPr>
            </w:r>
            <w:r>
              <w:rPr>
                <w:noProof/>
                <w:webHidden/>
              </w:rPr>
              <w:fldChar w:fldCharType="separate"/>
            </w:r>
            <w:r>
              <w:rPr>
                <w:noProof/>
                <w:webHidden/>
              </w:rPr>
              <w:t>11</w:t>
            </w:r>
            <w:r>
              <w:rPr>
                <w:noProof/>
                <w:webHidden/>
              </w:rPr>
              <w:fldChar w:fldCharType="end"/>
            </w:r>
          </w:hyperlink>
        </w:p>
        <w:p w14:paraId="700E685A" w14:textId="01BD225A" w:rsidR="00D10DD6" w:rsidRDefault="00D10DD6">
          <w:pPr>
            <w:pStyle w:val="TOC2"/>
            <w:tabs>
              <w:tab w:val="right" w:leader="dot" w:pos="10188"/>
            </w:tabs>
            <w:rPr>
              <w:rFonts w:asciiTheme="minorHAnsi" w:hAnsiTheme="minorHAnsi" w:cstheme="minorBidi"/>
              <w:noProof/>
              <w:lang w:eastAsia="en-GB"/>
            </w:rPr>
          </w:pPr>
          <w:hyperlink w:anchor="_Toc38536235" w:history="1">
            <w:r w:rsidRPr="00973352">
              <w:rPr>
                <w:rStyle w:val="Hyperlink"/>
                <w:noProof/>
              </w:rPr>
              <w:t>Creating a Resource</w:t>
            </w:r>
            <w:r>
              <w:rPr>
                <w:noProof/>
                <w:webHidden/>
              </w:rPr>
              <w:tab/>
            </w:r>
            <w:r>
              <w:rPr>
                <w:noProof/>
                <w:webHidden/>
              </w:rPr>
              <w:fldChar w:fldCharType="begin"/>
            </w:r>
            <w:r>
              <w:rPr>
                <w:noProof/>
                <w:webHidden/>
              </w:rPr>
              <w:instrText xml:space="preserve"> PAGEREF _Toc38536235 \h </w:instrText>
            </w:r>
            <w:r>
              <w:rPr>
                <w:noProof/>
                <w:webHidden/>
              </w:rPr>
            </w:r>
            <w:r>
              <w:rPr>
                <w:noProof/>
                <w:webHidden/>
              </w:rPr>
              <w:fldChar w:fldCharType="separate"/>
            </w:r>
            <w:r>
              <w:rPr>
                <w:noProof/>
                <w:webHidden/>
              </w:rPr>
              <w:t>11</w:t>
            </w:r>
            <w:r>
              <w:rPr>
                <w:noProof/>
                <w:webHidden/>
              </w:rPr>
              <w:fldChar w:fldCharType="end"/>
            </w:r>
          </w:hyperlink>
        </w:p>
        <w:p w14:paraId="73C64485" w14:textId="25713ABC" w:rsidR="00D10DD6" w:rsidRDefault="00D10DD6">
          <w:pPr>
            <w:pStyle w:val="TOC1"/>
            <w:tabs>
              <w:tab w:val="right" w:leader="dot" w:pos="10188"/>
            </w:tabs>
            <w:rPr>
              <w:rFonts w:asciiTheme="minorHAnsi" w:hAnsiTheme="minorHAnsi" w:cstheme="minorBidi"/>
              <w:noProof/>
              <w:sz w:val="22"/>
              <w:szCs w:val="22"/>
              <w:lang w:eastAsia="en-GB"/>
            </w:rPr>
          </w:pPr>
          <w:hyperlink w:anchor="_Toc38536236" w:history="1">
            <w:r w:rsidRPr="00973352">
              <w:rPr>
                <w:rStyle w:val="Hyperlink"/>
                <w:noProof/>
              </w:rPr>
              <w:t>Creating COVID-19 Report Templates</w:t>
            </w:r>
            <w:r>
              <w:rPr>
                <w:noProof/>
                <w:webHidden/>
              </w:rPr>
              <w:tab/>
            </w:r>
            <w:r>
              <w:rPr>
                <w:noProof/>
                <w:webHidden/>
              </w:rPr>
              <w:fldChar w:fldCharType="begin"/>
            </w:r>
            <w:r>
              <w:rPr>
                <w:noProof/>
                <w:webHidden/>
              </w:rPr>
              <w:instrText xml:space="preserve"> PAGEREF _Toc38536236 \h </w:instrText>
            </w:r>
            <w:r>
              <w:rPr>
                <w:noProof/>
                <w:webHidden/>
              </w:rPr>
            </w:r>
            <w:r>
              <w:rPr>
                <w:noProof/>
                <w:webHidden/>
              </w:rPr>
              <w:fldChar w:fldCharType="separate"/>
            </w:r>
            <w:r>
              <w:rPr>
                <w:noProof/>
                <w:webHidden/>
              </w:rPr>
              <w:t>13</w:t>
            </w:r>
            <w:r>
              <w:rPr>
                <w:noProof/>
                <w:webHidden/>
              </w:rPr>
              <w:fldChar w:fldCharType="end"/>
            </w:r>
          </w:hyperlink>
        </w:p>
        <w:p w14:paraId="183F9E07" w14:textId="24511B5A" w:rsidR="00D10DD6" w:rsidRDefault="00D10DD6">
          <w:pPr>
            <w:pStyle w:val="TOC2"/>
            <w:tabs>
              <w:tab w:val="right" w:leader="dot" w:pos="10188"/>
            </w:tabs>
            <w:rPr>
              <w:rFonts w:asciiTheme="minorHAnsi" w:hAnsiTheme="minorHAnsi" w:cstheme="minorBidi"/>
              <w:noProof/>
              <w:lang w:eastAsia="en-GB"/>
            </w:rPr>
          </w:pPr>
          <w:hyperlink w:anchor="_Toc38536237" w:history="1">
            <w:r w:rsidRPr="00973352">
              <w:rPr>
                <w:rStyle w:val="Hyperlink"/>
                <w:noProof/>
              </w:rPr>
              <w:t>Creating a COVID-19 Coded Phrases (Non VR Approach)</w:t>
            </w:r>
            <w:r>
              <w:rPr>
                <w:noProof/>
                <w:webHidden/>
              </w:rPr>
              <w:tab/>
            </w:r>
            <w:r>
              <w:rPr>
                <w:noProof/>
                <w:webHidden/>
              </w:rPr>
              <w:fldChar w:fldCharType="begin"/>
            </w:r>
            <w:r>
              <w:rPr>
                <w:noProof/>
                <w:webHidden/>
              </w:rPr>
              <w:instrText xml:space="preserve"> PAGEREF _Toc38536237 \h </w:instrText>
            </w:r>
            <w:r>
              <w:rPr>
                <w:noProof/>
                <w:webHidden/>
              </w:rPr>
            </w:r>
            <w:r>
              <w:rPr>
                <w:noProof/>
                <w:webHidden/>
              </w:rPr>
              <w:fldChar w:fldCharType="separate"/>
            </w:r>
            <w:r>
              <w:rPr>
                <w:noProof/>
                <w:webHidden/>
              </w:rPr>
              <w:t>13</w:t>
            </w:r>
            <w:r>
              <w:rPr>
                <w:noProof/>
                <w:webHidden/>
              </w:rPr>
              <w:fldChar w:fldCharType="end"/>
            </w:r>
          </w:hyperlink>
        </w:p>
        <w:p w14:paraId="5B9E21D2" w14:textId="14648B35" w:rsidR="00D10DD6" w:rsidRDefault="00D10DD6">
          <w:pPr>
            <w:pStyle w:val="TOC2"/>
            <w:tabs>
              <w:tab w:val="right" w:leader="dot" w:pos="10188"/>
            </w:tabs>
            <w:rPr>
              <w:rFonts w:asciiTheme="minorHAnsi" w:hAnsiTheme="minorHAnsi" w:cstheme="minorBidi"/>
              <w:noProof/>
              <w:lang w:eastAsia="en-GB"/>
            </w:rPr>
          </w:pPr>
          <w:hyperlink w:anchor="_Toc38536238" w:history="1">
            <w:r w:rsidRPr="00973352">
              <w:rPr>
                <w:rStyle w:val="Hyperlink"/>
                <w:noProof/>
              </w:rPr>
              <w:t>Using Coded Phrases for Reporting</w:t>
            </w:r>
            <w:r>
              <w:rPr>
                <w:noProof/>
                <w:webHidden/>
              </w:rPr>
              <w:tab/>
            </w:r>
            <w:r>
              <w:rPr>
                <w:noProof/>
                <w:webHidden/>
              </w:rPr>
              <w:fldChar w:fldCharType="begin"/>
            </w:r>
            <w:r>
              <w:rPr>
                <w:noProof/>
                <w:webHidden/>
              </w:rPr>
              <w:instrText xml:space="preserve"> PAGEREF _Toc38536238 \h </w:instrText>
            </w:r>
            <w:r>
              <w:rPr>
                <w:noProof/>
                <w:webHidden/>
              </w:rPr>
            </w:r>
            <w:r>
              <w:rPr>
                <w:noProof/>
                <w:webHidden/>
              </w:rPr>
              <w:fldChar w:fldCharType="separate"/>
            </w:r>
            <w:r>
              <w:rPr>
                <w:noProof/>
                <w:webHidden/>
              </w:rPr>
              <w:t>15</w:t>
            </w:r>
            <w:r>
              <w:rPr>
                <w:noProof/>
                <w:webHidden/>
              </w:rPr>
              <w:fldChar w:fldCharType="end"/>
            </w:r>
          </w:hyperlink>
        </w:p>
        <w:p w14:paraId="5C8466BB" w14:textId="7A254B26" w:rsidR="00D10DD6" w:rsidRDefault="00D10DD6">
          <w:pPr>
            <w:pStyle w:val="TOC2"/>
            <w:tabs>
              <w:tab w:val="right" w:leader="dot" w:pos="10188"/>
            </w:tabs>
            <w:rPr>
              <w:rFonts w:asciiTheme="minorHAnsi" w:hAnsiTheme="minorHAnsi" w:cstheme="minorBidi"/>
              <w:noProof/>
              <w:lang w:eastAsia="en-GB"/>
            </w:rPr>
          </w:pPr>
          <w:hyperlink w:anchor="_Toc38536239" w:history="1">
            <w:r w:rsidRPr="00973352">
              <w:rPr>
                <w:rStyle w:val="Hyperlink"/>
                <w:noProof/>
              </w:rPr>
              <w:t>Creating a COVID-19 Voice Commands for use with Dragon VR</w:t>
            </w:r>
            <w:r>
              <w:rPr>
                <w:noProof/>
                <w:webHidden/>
              </w:rPr>
              <w:tab/>
            </w:r>
            <w:r>
              <w:rPr>
                <w:noProof/>
                <w:webHidden/>
              </w:rPr>
              <w:fldChar w:fldCharType="begin"/>
            </w:r>
            <w:r>
              <w:rPr>
                <w:noProof/>
                <w:webHidden/>
              </w:rPr>
              <w:instrText xml:space="preserve"> PAGEREF _Toc38536239 \h </w:instrText>
            </w:r>
            <w:r>
              <w:rPr>
                <w:noProof/>
                <w:webHidden/>
              </w:rPr>
            </w:r>
            <w:r>
              <w:rPr>
                <w:noProof/>
                <w:webHidden/>
              </w:rPr>
              <w:fldChar w:fldCharType="separate"/>
            </w:r>
            <w:r>
              <w:rPr>
                <w:noProof/>
                <w:webHidden/>
              </w:rPr>
              <w:t>16</w:t>
            </w:r>
            <w:r>
              <w:rPr>
                <w:noProof/>
                <w:webHidden/>
              </w:rPr>
              <w:fldChar w:fldCharType="end"/>
            </w:r>
          </w:hyperlink>
        </w:p>
        <w:p w14:paraId="5E65EDEC" w14:textId="0F18433C" w:rsidR="00D10DD6" w:rsidRDefault="00D10DD6">
          <w:pPr>
            <w:pStyle w:val="TOC2"/>
            <w:tabs>
              <w:tab w:val="right" w:leader="dot" w:pos="10188"/>
            </w:tabs>
            <w:rPr>
              <w:rFonts w:asciiTheme="minorHAnsi" w:hAnsiTheme="minorHAnsi" w:cstheme="minorBidi"/>
              <w:noProof/>
              <w:lang w:eastAsia="en-GB"/>
            </w:rPr>
          </w:pPr>
          <w:hyperlink w:anchor="_Toc38536240" w:history="1">
            <w:r w:rsidRPr="00973352">
              <w:rPr>
                <w:rStyle w:val="Hyperlink"/>
                <w:noProof/>
              </w:rPr>
              <w:t>Dragon Data Distribution Tool - Importing Commands to All Users</w:t>
            </w:r>
            <w:r>
              <w:rPr>
                <w:noProof/>
                <w:webHidden/>
              </w:rPr>
              <w:tab/>
            </w:r>
            <w:r>
              <w:rPr>
                <w:noProof/>
                <w:webHidden/>
              </w:rPr>
              <w:fldChar w:fldCharType="begin"/>
            </w:r>
            <w:r>
              <w:rPr>
                <w:noProof/>
                <w:webHidden/>
              </w:rPr>
              <w:instrText xml:space="preserve"> PAGEREF _Toc38536240 \h </w:instrText>
            </w:r>
            <w:r>
              <w:rPr>
                <w:noProof/>
                <w:webHidden/>
              </w:rPr>
            </w:r>
            <w:r>
              <w:rPr>
                <w:noProof/>
                <w:webHidden/>
              </w:rPr>
              <w:fldChar w:fldCharType="separate"/>
            </w:r>
            <w:r>
              <w:rPr>
                <w:noProof/>
                <w:webHidden/>
              </w:rPr>
              <w:t>16</w:t>
            </w:r>
            <w:r>
              <w:rPr>
                <w:noProof/>
                <w:webHidden/>
              </w:rPr>
              <w:fldChar w:fldCharType="end"/>
            </w:r>
          </w:hyperlink>
        </w:p>
        <w:p w14:paraId="07655659" w14:textId="17BAC535" w:rsidR="00D10DD6" w:rsidRDefault="00D10DD6">
          <w:pPr>
            <w:pStyle w:val="TOC3"/>
            <w:tabs>
              <w:tab w:val="right" w:leader="dot" w:pos="10188"/>
            </w:tabs>
            <w:rPr>
              <w:rFonts w:asciiTheme="minorHAnsi" w:hAnsiTheme="minorHAnsi" w:cstheme="minorBidi"/>
              <w:noProof/>
              <w:sz w:val="22"/>
              <w:lang w:eastAsia="en-GB"/>
            </w:rPr>
          </w:pPr>
          <w:hyperlink w:anchor="_Toc38536241" w:history="1">
            <w:r w:rsidRPr="00973352">
              <w:rPr>
                <w:rStyle w:val="Hyperlink"/>
                <w:noProof/>
              </w:rPr>
              <w:t>Important Notes regarding the Data Distribution Tool</w:t>
            </w:r>
            <w:r>
              <w:rPr>
                <w:noProof/>
                <w:webHidden/>
              </w:rPr>
              <w:tab/>
            </w:r>
            <w:r>
              <w:rPr>
                <w:noProof/>
                <w:webHidden/>
              </w:rPr>
              <w:fldChar w:fldCharType="begin"/>
            </w:r>
            <w:r>
              <w:rPr>
                <w:noProof/>
                <w:webHidden/>
              </w:rPr>
              <w:instrText xml:space="preserve"> PAGEREF _Toc38536241 \h </w:instrText>
            </w:r>
            <w:r>
              <w:rPr>
                <w:noProof/>
                <w:webHidden/>
              </w:rPr>
            </w:r>
            <w:r>
              <w:rPr>
                <w:noProof/>
                <w:webHidden/>
              </w:rPr>
              <w:fldChar w:fldCharType="separate"/>
            </w:r>
            <w:r>
              <w:rPr>
                <w:noProof/>
                <w:webHidden/>
              </w:rPr>
              <w:t>17</w:t>
            </w:r>
            <w:r>
              <w:rPr>
                <w:noProof/>
                <w:webHidden/>
              </w:rPr>
              <w:fldChar w:fldCharType="end"/>
            </w:r>
          </w:hyperlink>
        </w:p>
        <w:p w14:paraId="55AE3F1D" w14:textId="57686AFF" w:rsidR="00D10DD6" w:rsidRDefault="00D10DD6">
          <w:pPr>
            <w:pStyle w:val="TOC3"/>
            <w:tabs>
              <w:tab w:val="right" w:leader="dot" w:pos="10188"/>
            </w:tabs>
            <w:rPr>
              <w:rFonts w:asciiTheme="minorHAnsi" w:hAnsiTheme="minorHAnsi" w:cstheme="minorBidi"/>
              <w:noProof/>
              <w:sz w:val="22"/>
              <w:lang w:eastAsia="en-GB"/>
            </w:rPr>
          </w:pPr>
          <w:hyperlink w:anchor="_Toc38536242" w:history="1">
            <w:r w:rsidRPr="00973352">
              <w:rPr>
                <w:rStyle w:val="Hyperlink"/>
                <w:noProof/>
              </w:rPr>
              <w:t>Training the ICU COVID19 Dragon Voice Recognition Template</w:t>
            </w:r>
            <w:r>
              <w:rPr>
                <w:noProof/>
                <w:webHidden/>
              </w:rPr>
              <w:tab/>
            </w:r>
            <w:r>
              <w:rPr>
                <w:noProof/>
                <w:webHidden/>
              </w:rPr>
              <w:fldChar w:fldCharType="begin"/>
            </w:r>
            <w:r>
              <w:rPr>
                <w:noProof/>
                <w:webHidden/>
              </w:rPr>
              <w:instrText xml:space="preserve"> PAGEREF _Toc38536242 \h </w:instrText>
            </w:r>
            <w:r>
              <w:rPr>
                <w:noProof/>
                <w:webHidden/>
              </w:rPr>
            </w:r>
            <w:r>
              <w:rPr>
                <w:noProof/>
                <w:webHidden/>
              </w:rPr>
              <w:fldChar w:fldCharType="separate"/>
            </w:r>
            <w:r>
              <w:rPr>
                <w:noProof/>
                <w:webHidden/>
              </w:rPr>
              <w:t>18</w:t>
            </w:r>
            <w:r>
              <w:rPr>
                <w:noProof/>
                <w:webHidden/>
              </w:rPr>
              <w:fldChar w:fldCharType="end"/>
            </w:r>
          </w:hyperlink>
        </w:p>
        <w:p w14:paraId="18B830E0" w14:textId="6C3D0A80" w:rsidR="00D10DD6" w:rsidRDefault="00D10DD6">
          <w:pPr>
            <w:pStyle w:val="TOC3"/>
            <w:tabs>
              <w:tab w:val="right" w:leader="dot" w:pos="10188"/>
            </w:tabs>
            <w:rPr>
              <w:rFonts w:asciiTheme="minorHAnsi" w:hAnsiTheme="minorHAnsi" w:cstheme="minorBidi"/>
              <w:noProof/>
              <w:sz w:val="22"/>
              <w:lang w:eastAsia="en-GB"/>
            </w:rPr>
          </w:pPr>
          <w:hyperlink w:anchor="_Toc38536243" w:history="1">
            <w:r w:rsidRPr="00973352">
              <w:rPr>
                <w:rStyle w:val="Hyperlink"/>
                <w:noProof/>
              </w:rPr>
              <w:t>Using the ICU COVID19 Dragon Voice Recognition Template</w:t>
            </w:r>
            <w:r>
              <w:rPr>
                <w:noProof/>
                <w:webHidden/>
              </w:rPr>
              <w:tab/>
            </w:r>
            <w:r>
              <w:rPr>
                <w:noProof/>
                <w:webHidden/>
              </w:rPr>
              <w:fldChar w:fldCharType="begin"/>
            </w:r>
            <w:r>
              <w:rPr>
                <w:noProof/>
                <w:webHidden/>
              </w:rPr>
              <w:instrText xml:space="preserve"> PAGEREF _Toc38536243 \h </w:instrText>
            </w:r>
            <w:r>
              <w:rPr>
                <w:noProof/>
                <w:webHidden/>
              </w:rPr>
            </w:r>
            <w:r>
              <w:rPr>
                <w:noProof/>
                <w:webHidden/>
              </w:rPr>
              <w:fldChar w:fldCharType="separate"/>
            </w:r>
            <w:r>
              <w:rPr>
                <w:noProof/>
                <w:webHidden/>
              </w:rPr>
              <w:t>19</w:t>
            </w:r>
            <w:r>
              <w:rPr>
                <w:noProof/>
                <w:webHidden/>
              </w:rPr>
              <w:fldChar w:fldCharType="end"/>
            </w:r>
          </w:hyperlink>
        </w:p>
        <w:p w14:paraId="6D37C615" w14:textId="086EA22A" w:rsidR="00D10DD6" w:rsidRDefault="00D10DD6">
          <w:pPr>
            <w:pStyle w:val="TOC1"/>
            <w:tabs>
              <w:tab w:val="right" w:leader="dot" w:pos="10188"/>
            </w:tabs>
            <w:rPr>
              <w:rFonts w:asciiTheme="minorHAnsi" w:hAnsiTheme="minorHAnsi" w:cstheme="minorBidi"/>
              <w:noProof/>
              <w:sz w:val="22"/>
              <w:szCs w:val="22"/>
              <w:lang w:eastAsia="en-GB"/>
            </w:rPr>
          </w:pPr>
          <w:hyperlink w:anchor="_Toc38536244" w:history="1">
            <w:r w:rsidRPr="00973352">
              <w:rPr>
                <w:rStyle w:val="Hyperlink"/>
                <w:noProof/>
              </w:rPr>
              <w:t>Frequently Asked Questions</w:t>
            </w:r>
            <w:r>
              <w:rPr>
                <w:noProof/>
                <w:webHidden/>
              </w:rPr>
              <w:tab/>
            </w:r>
            <w:r>
              <w:rPr>
                <w:noProof/>
                <w:webHidden/>
              </w:rPr>
              <w:fldChar w:fldCharType="begin"/>
            </w:r>
            <w:r>
              <w:rPr>
                <w:noProof/>
                <w:webHidden/>
              </w:rPr>
              <w:instrText xml:space="preserve"> PAGEREF _Toc38536244 \h </w:instrText>
            </w:r>
            <w:r>
              <w:rPr>
                <w:noProof/>
                <w:webHidden/>
              </w:rPr>
            </w:r>
            <w:r>
              <w:rPr>
                <w:noProof/>
                <w:webHidden/>
              </w:rPr>
              <w:fldChar w:fldCharType="separate"/>
            </w:r>
            <w:r>
              <w:rPr>
                <w:noProof/>
                <w:webHidden/>
              </w:rPr>
              <w:t>20</w:t>
            </w:r>
            <w:r>
              <w:rPr>
                <w:noProof/>
                <w:webHidden/>
              </w:rPr>
              <w:fldChar w:fldCharType="end"/>
            </w:r>
          </w:hyperlink>
        </w:p>
        <w:p w14:paraId="0FB70320" w14:textId="21AEBB0F" w:rsidR="00D10DD6" w:rsidRDefault="00D10DD6">
          <w:pPr>
            <w:pStyle w:val="TOC2"/>
            <w:tabs>
              <w:tab w:val="right" w:leader="dot" w:pos="10188"/>
            </w:tabs>
            <w:rPr>
              <w:rFonts w:asciiTheme="minorHAnsi" w:hAnsiTheme="minorHAnsi" w:cstheme="minorBidi"/>
              <w:noProof/>
              <w:lang w:eastAsia="en-GB"/>
            </w:rPr>
          </w:pPr>
          <w:hyperlink w:anchor="_Toc38536245" w:history="1">
            <w:r w:rsidRPr="00973352">
              <w:rPr>
                <w:rStyle w:val="Hyperlink"/>
                <w:noProof/>
              </w:rPr>
              <w:t>Remote Working Options</w:t>
            </w:r>
            <w:r>
              <w:rPr>
                <w:noProof/>
                <w:webHidden/>
              </w:rPr>
              <w:tab/>
            </w:r>
            <w:r>
              <w:rPr>
                <w:noProof/>
                <w:webHidden/>
              </w:rPr>
              <w:fldChar w:fldCharType="begin"/>
            </w:r>
            <w:r>
              <w:rPr>
                <w:noProof/>
                <w:webHidden/>
              </w:rPr>
              <w:instrText xml:space="preserve"> PAGEREF _Toc38536245 \h </w:instrText>
            </w:r>
            <w:r>
              <w:rPr>
                <w:noProof/>
                <w:webHidden/>
              </w:rPr>
            </w:r>
            <w:r>
              <w:rPr>
                <w:noProof/>
                <w:webHidden/>
              </w:rPr>
              <w:fldChar w:fldCharType="separate"/>
            </w:r>
            <w:r>
              <w:rPr>
                <w:noProof/>
                <w:webHidden/>
              </w:rPr>
              <w:t>20</w:t>
            </w:r>
            <w:r>
              <w:rPr>
                <w:noProof/>
                <w:webHidden/>
              </w:rPr>
              <w:fldChar w:fldCharType="end"/>
            </w:r>
          </w:hyperlink>
        </w:p>
        <w:p w14:paraId="7AFFA0E3" w14:textId="24101F4C" w:rsidR="00D10DD6" w:rsidRDefault="00D10DD6">
          <w:pPr>
            <w:pStyle w:val="TOC2"/>
            <w:tabs>
              <w:tab w:val="right" w:leader="dot" w:pos="10188"/>
            </w:tabs>
            <w:rPr>
              <w:rFonts w:asciiTheme="minorHAnsi" w:hAnsiTheme="minorHAnsi" w:cstheme="minorBidi"/>
              <w:noProof/>
              <w:lang w:eastAsia="en-GB"/>
            </w:rPr>
          </w:pPr>
          <w:hyperlink w:anchor="_Toc38536246" w:history="1">
            <w:r w:rsidRPr="00973352">
              <w:rPr>
                <w:rStyle w:val="Hyperlink"/>
                <w:noProof/>
              </w:rPr>
              <w:t>Changes to Appointment Letters and Output Formats</w:t>
            </w:r>
            <w:r>
              <w:rPr>
                <w:noProof/>
                <w:webHidden/>
              </w:rPr>
              <w:tab/>
            </w:r>
            <w:r>
              <w:rPr>
                <w:noProof/>
                <w:webHidden/>
              </w:rPr>
              <w:fldChar w:fldCharType="begin"/>
            </w:r>
            <w:r>
              <w:rPr>
                <w:noProof/>
                <w:webHidden/>
              </w:rPr>
              <w:instrText xml:space="preserve"> PAGEREF _Toc38536246 \h </w:instrText>
            </w:r>
            <w:r>
              <w:rPr>
                <w:noProof/>
                <w:webHidden/>
              </w:rPr>
            </w:r>
            <w:r>
              <w:rPr>
                <w:noProof/>
                <w:webHidden/>
              </w:rPr>
              <w:fldChar w:fldCharType="separate"/>
            </w:r>
            <w:r>
              <w:rPr>
                <w:noProof/>
                <w:webHidden/>
              </w:rPr>
              <w:t>20</w:t>
            </w:r>
            <w:r>
              <w:rPr>
                <w:noProof/>
                <w:webHidden/>
              </w:rPr>
              <w:fldChar w:fldCharType="end"/>
            </w:r>
          </w:hyperlink>
        </w:p>
        <w:p w14:paraId="3BCC227F" w14:textId="56E1D68B" w:rsidR="00D10DD6" w:rsidRDefault="00D10DD6">
          <w:pPr>
            <w:pStyle w:val="TOC2"/>
            <w:tabs>
              <w:tab w:val="right" w:leader="dot" w:pos="10188"/>
            </w:tabs>
            <w:rPr>
              <w:rFonts w:asciiTheme="minorHAnsi" w:hAnsiTheme="minorHAnsi" w:cstheme="minorBidi"/>
              <w:noProof/>
              <w:lang w:eastAsia="en-GB"/>
            </w:rPr>
          </w:pPr>
          <w:hyperlink w:anchor="_Toc38536247" w:history="1">
            <w:r w:rsidRPr="00973352">
              <w:rPr>
                <w:rStyle w:val="Hyperlink"/>
                <w:noProof/>
              </w:rPr>
              <w:t>Radiology Training Portal Access</w:t>
            </w:r>
            <w:r>
              <w:rPr>
                <w:noProof/>
                <w:webHidden/>
              </w:rPr>
              <w:tab/>
            </w:r>
            <w:r>
              <w:rPr>
                <w:noProof/>
                <w:webHidden/>
              </w:rPr>
              <w:fldChar w:fldCharType="begin"/>
            </w:r>
            <w:r>
              <w:rPr>
                <w:noProof/>
                <w:webHidden/>
              </w:rPr>
              <w:instrText xml:space="preserve"> PAGEREF _Toc38536247 \h </w:instrText>
            </w:r>
            <w:r>
              <w:rPr>
                <w:noProof/>
                <w:webHidden/>
              </w:rPr>
            </w:r>
            <w:r>
              <w:rPr>
                <w:noProof/>
                <w:webHidden/>
              </w:rPr>
              <w:fldChar w:fldCharType="separate"/>
            </w:r>
            <w:r>
              <w:rPr>
                <w:noProof/>
                <w:webHidden/>
              </w:rPr>
              <w:t>20</w:t>
            </w:r>
            <w:r>
              <w:rPr>
                <w:noProof/>
                <w:webHidden/>
              </w:rPr>
              <w:fldChar w:fldCharType="end"/>
            </w:r>
          </w:hyperlink>
        </w:p>
        <w:p w14:paraId="215429B2" w14:textId="394B88C3" w:rsidR="00D10DD6" w:rsidRDefault="00D10DD6">
          <w:pPr>
            <w:pStyle w:val="TOC2"/>
            <w:tabs>
              <w:tab w:val="right" w:leader="dot" w:pos="10188"/>
            </w:tabs>
            <w:rPr>
              <w:rFonts w:asciiTheme="minorHAnsi" w:hAnsiTheme="minorHAnsi" w:cstheme="minorBidi"/>
              <w:noProof/>
              <w:lang w:eastAsia="en-GB"/>
            </w:rPr>
          </w:pPr>
          <w:hyperlink w:anchor="_Toc38536248" w:history="1">
            <w:r w:rsidRPr="00973352">
              <w:rPr>
                <w:rStyle w:val="Hyperlink"/>
                <w:noProof/>
              </w:rPr>
              <w:t>Free CRIS Training WebEx Booking Portal</w:t>
            </w:r>
            <w:r>
              <w:rPr>
                <w:noProof/>
                <w:webHidden/>
              </w:rPr>
              <w:tab/>
            </w:r>
            <w:r>
              <w:rPr>
                <w:noProof/>
                <w:webHidden/>
              </w:rPr>
              <w:fldChar w:fldCharType="begin"/>
            </w:r>
            <w:r>
              <w:rPr>
                <w:noProof/>
                <w:webHidden/>
              </w:rPr>
              <w:instrText xml:space="preserve"> PAGEREF _Toc38536248 \h </w:instrText>
            </w:r>
            <w:r>
              <w:rPr>
                <w:noProof/>
                <w:webHidden/>
              </w:rPr>
            </w:r>
            <w:r>
              <w:rPr>
                <w:noProof/>
                <w:webHidden/>
              </w:rPr>
              <w:fldChar w:fldCharType="separate"/>
            </w:r>
            <w:r>
              <w:rPr>
                <w:noProof/>
                <w:webHidden/>
              </w:rPr>
              <w:t>20</w:t>
            </w:r>
            <w:r>
              <w:rPr>
                <w:noProof/>
                <w:webHidden/>
              </w:rPr>
              <w:fldChar w:fldCharType="end"/>
            </w:r>
          </w:hyperlink>
        </w:p>
        <w:p w14:paraId="44C2D425" w14:textId="21CD3CD1" w:rsidR="00734D99" w:rsidRPr="00AC7622" w:rsidRDefault="00734D99" w:rsidP="00D10DD6">
          <w:pPr>
            <w:pStyle w:val="TOC2"/>
            <w:tabs>
              <w:tab w:val="right" w:leader="dot" w:pos="10188"/>
            </w:tabs>
            <w:ind w:left="0"/>
            <w:rPr>
              <w:rFonts w:asciiTheme="minorHAnsi" w:hAnsiTheme="minorHAnsi" w:cstheme="minorBidi"/>
              <w:noProof/>
              <w:lang w:eastAsia="en-GB"/>
            </w:rPr>
          </w:pPr>
          <w:r>
            <w:rPr>
              <w:b/>
              <w:bCs/>
              <w:noProof/>
            </w:rPr>
            <w:fldChar w:fldCharType="end"/>
          </w:r>
        </w:p>
      </w:sdtContent>
    </w:sdt>
    <w:p w14:paraId="4F3C6D3B" w14:textId="77777777" w:rsidR="00162D8D" w:rsidRPr="00115BFD" w:rsidRDefault="00162D8D" w:rsidP="00162D8D">
      <w:pPr>
        <w:rPr>
          <w:rFonts w:cs="Calibri Light"/>
        </w:rPr>
      </w:pPr>
    </w:p>
    <w:p w14:paraId="5C373E0F" w14:textId="77777777" w:rsidR="003C1098" w:rsidRPr="00115BFD" w:rsidRDefault="003C1098" w:rsidP="00D35EFB">
      <w:pPr>
        <w:rPr>
          <w:rFonts w:cs="Calibri Light"/>
        </w:rPr>
      </w:pPr>
      <w:r w:rsidRPr="00115BFD">
        <w:rPr>
          <w:rFonts w:cs="Calibri Light"/>
        </w:rPr>
        <w:br w:type="page"/>
      </w:r>
    </w:p>
    <w:p w14:paraId="4E54A62E" w14:textId="049CB708" w:rsidR="00F441AA" w:rsidRPr="00CA3436" w:rsidRDefault="00F441AA" w:rsidP="00734D99">
      <w:pPr>
        <w:pStyle w:val="Heading1"/>
      </w:pPr>
      <w:bookmarkStart w:id="0" w:name="_Toc38477202"/>
      <w:bookmarkStart w:id="1" w:name="_Toc38477451"/>
      <w:bookmarkStart w:id="2" w:name="_Toc38477515"/>
      <w:bookmarkStart w:id="3" w:name="_Toc522177849"/>
      <w:bookmarkStart w:id="4" w:name="_Toc526848439"/>
      <w:bookmarkStart w:id="5" w:name="_Toc38535792"/>
      <w:bookmarkStart w:id="6" w:name="_Toc38535975"/>
      <w:bookmarkStart w:id="7" w:name="_Toc38536213"/>
      <w:r w:rsidRPr="00CA3436">
        <w:t>Copyright</w:t>
      </w:r>
      <w:bookmarkEnd w:id="0"/>
      <w:bookmarkEnd w:id="1"/>
      <w:bookmarkEnd w:id="2"/>
      <w:bookmarkEnd w:id="5"/>
      <w:bookmarkEnd w:id="6"/>
      <w:bookmarkEnd w:id="7"/>
    </w:p>
    <w:p w14:paraId="20781FA9" w14:textId="77777777" w:rsidR="00F441AA" w:rsidRPr="001246EE" w:rsidRDefault="00F441AA" w:rsidP="00F441AA">
      <w:r w:rsidRPr="001246EE">
        <w:t xml:space="preserve">© </w:t>
      </w:r>
      <w:r>
        <w:t>Wellbeing Software</w:t>
      </w:r>
      <w:r w:rsidRPr="001246EE">
        <w:t xml:space="preserve"> 20</w:t>
      </w:r>
      <w:r w:rsidR="00007834">
        <w:t>20</w:t>
      </w:r>
    </w:p>
    <w:p w14:paraId="3B634DEB" w14:textId="77777777" w:rsidR="00F441AA" w:rsidRPr="001246EE" w:rsidRDefault="00F441AA" w:rsidP="00F441AA">
      <w:r w:rsidRPr="001246EE">
        <w:t>Registered Office: 3rd Floor i2 Mansfield, Hamilton Court, Oakham Business Park, Mansfield, NG18 5FB</w:t>
      </w:r>
    </w:p>
    <w:p w14:paraId="6BB0FAB3" w14:textId="77777777" w:rsidR="00F441AA" w:rsidRPr="001246EE" w:rsidRDefault="00F441AA" w:rsidP="00F441AA">
      <w:r w:rsidRPr="001246EE">
        <w:t xml:space="preserve">These materials are or comprise restricted and proprietary confidential information of </w:t>
      </w:r>
      <w:r w:rsidR="00CA3436">
        <w:t>Wellbeing Software</w:t>
      </w:r>
      <w:r w:rsidRPr="001246EE">
        <w:t>.  Disclosure to or use by the recipient shall not convey any intellectual property rights in these materials. The right to use these materials by the recipient is subject to restrictions and limitations contained in the Provision of Integrated Care Record System and Associated Services Agreement and related agreements.</w:t>
      </w:r>
    </w:p>
    <w:p w14:paraId="7F8E860E" w14:textId="77777777" w:rsidR="00F441AA" w:rsidRPr="008A7197" w:rsidRDefault="00F441AA" w:rsidP="00F441AA"/>
    <w:p w14:paraId="19B9CFFC" w14:textId="1F528204" w:rsidR="00F441AA" w:rsidRPr="00CA3436" w:rsidRDefault="00F441AA" w:rsidP="008914A0">
      <w:pPr>
        <w:pStyle w:val="Heading1"/>
      </w:pPr>
      <w:bookmarkStart w:id="8" w:name="_Toc38477203"/>
      <w:bookmarkStart w:id="9" w:name="_Toc38477452"/>
      <w:bookmarkStart w:id="10" w:name="_Toc38477516"/>
      <w:bookmarkStart w:id="11" w:name="_Toc38535793"/>
      <w:bookmarkStart w:id="12" w:name="_Toc38535976"/>
      <w:bookmarkStart w:id="13" w:name="_Toc38536214"/>
      <w:r w:rsidRPr="00CA3436">
        <w:t>Confidentiality</w:t>
      </w:r>
      <w:bookmarkEnd w:id="8"/>
      <w:bookmarkEnd w:id="9"/>
      <w:bookmarkEnd w:id="10"/>
      <w:bookmarkEnd w:id="11"/>
      <w:bookmarkEnd w:id="12"/>
      <w:bookmarkEnd w:id="13"/>
    </w:p>
    <w:p w14:paraId="086CA4A2" w14:textId="77777777" w:rsidR="00007834" w:rsidRDefault="00F441AA" w:rsidP="00F441AA">
      <w:r w:rsidRPr="00EE3A96">
        <w:t xml:space="preserve">All information in this document is provided in confidence for the sole purpose of adjudication of the document and shall not be used for any other purpose and shall not be published or disclosed wholly or in part to any other party without </w:t>
      </w:r>
      <w:r w:rsidR="00F5465D">
        <w:t>Wellbeing Software’s</w:t>
      </w:r>
      <w:r w:rsidRPr="00EE3A96">
        <w:t xml:space="preserve"> prior permission in writing and shall be held in safe custody. These obligations shall not apply to information which is published or becomes known legitimately from some source other than </w:t>
      </w:r>
      <w:r w:rsidR="00CA3436">
        <w:t>Wellbeing Software</w:t>
      </w:r>
      <w:r w:rsidRPr="00EE3A96">
        <w:t>. Many of the product, service and company names referred to in this document are trademarks or registered trademarks. They are all hereby acknowledged.</w:t>
      </w:r>
    </w:p>
    <w:p w14:paraId="1019A4F8" w14:textId="77777777" w:rsidR="00B80A48" w:rsidRDefault="00B80A48">
      <w:pPr>
        <w:jc w:val="left"/>
        <w:rPr>
          <w:rFonts w:eastAsiaTheme="majorEastAsia" w:cs="Calibri Light"/>
          <w:color w:val="2D257D"/>
          <w:sz w:val="44"/>
          <w:szCs w:val="44"/>
        </w:rPr>
      </w:pPr>
      <w:bookmarkStart w:id="14" w:name="_Toc526848438"/>
      <w:bookmarkStart w:id="15" w:name="_Toc528189029"/>
      <w:bookmarkStart w:id="16" w:name="_Toc12443646"/>
      <w:bookmarkEnd w:id="3"/>
      <w:bookmarkEnd w:id="4"/>
      <w:r>
        <w:br w:type="page"/>
      </w:r>
    </w:p>
    <w:p w14:paraId="329BF8A0" w14:textId="36371342" w:rsidR="00B6126B" w:rsidRDefault="00B6126B" w:rsidP="00B6126B">
      <w:pPr>
        <w:pStyle w:val="Heading1"/>
      </w:pPr>
      <w:bookmarkStart w:id="17" w:name="_Toc467570272"/>
      <w:bookmarkStart w:id="18" w:name="_Toc496005128"/>
      <w:bookmarkStart w:id="19" w:name="_Toc12443625"/>
      <w:bookmarkStart w:id="20" w:name="_Toc38536215"/>
      <w:r>
        <w:t>Introduction</w:t>
      </w:r>
      <w:bookmarkEnd w:id="17"/>
      <w:bookmarkEnd w:id="18"/>
      <w:bookmarkEnd w:id="19"/>
      <w:bookmarkEnd w:id="20"/>
    </w:p>
    <w:p w14:paraId="249DF39C" w14:textId="77777777" w:rsidR="00B6126B" w:rsidRDefault="00B6126B" w:rsidP="00B6126B">
      <w:pPr>
        <w:pStyle w:val="WSHeading2"/>
      </w:pPr>
      <w:bookmarkStart w:id="21" w:name="_Toc467570273"/>
      <w:bookmarkStart w:id="22" w:name="_Toc466296552"/>
      <w:bookmarkStart w:id="23" w:name="_Toc496005129"/>
      <w:bookmarkStart w:id="24" w:name="_Toc12443626"/>
      <w:bookmarkStart w:id="25" w:name="_Toc38536216"/>
      <w:r>
        <w:t>Purpose</w:t>
      </w:r>
      <w:bookmarkEnd w:id="21"/>
      <w:bookmarkEnd w:id="22"/>
      <w:bookmarkEnd w:id="23"/>
      <w:bookmarkEnd w:id="24"/>
      <w:bookmarkEnd w:id="25"/>
    </w:p>
    <w:p w14:paraId="5A976736" w14:textId="333B9BF4" w:rsidR="00B6126B" w:rsidRDefault="00B6126B" w:rsidP="00B6126B">
      <w:r>
        <w:t>The purpose of this document is</w:t>
      </w:r>
      <w:r w:rsidR="009108AB">
        <w:t xml:space="preserve"> to provide suggested workflow in conjunction with the current COVID-19 pandemic.</w:t>
      </w:r>
    </w:p>
    <w:p w14:paraId="7D5F5DA7" w14:textId="77777777" w:rsidR="00B6126B" w:rsidRDefault="00B6126B" w:rsidP="00B6126B">
      <w:pPr>
        <w:pStyle w:val="WSHeading2"/>
      </w:pPr>
      <w:bookmarkStart w:id="26" w:name="_Toc362274280"/>
      <w:bookmarkStart w:id="27" w:name="_Toc467570274"/>
      <w:bookmarkStart w:id="28" w:name="_Toc466296553"/>
      <w:bookmarkStart w:id="29" w:name="_Toc496005130"/>
    </w:p>
    <w:p w14:paraId="4E98C41B" w14:textId="77777777" w:rsidR="00B6126B" w:rsidRDefault="00B6126B" w:rsidP="00B6126B">
      <w:pPr>
        <w:pStyle w:val="WSHeading2"/>
      </w:pPr>
      <w:bookmarkStart w:id="30" w:name="_Toc12443627"/>
      <w:bookmarkStart w:id="31" w:name="_Toc38536217"/>
      <w:r>
        <w:t>Audience</w:t>
      </w:r>
      <w:bookmarkEnd w:id="26"/>
      <w:bookmarkEnd w:id="27"/>
      <w:bookmarkEnd w:id="28"/>
      <w:bookmarkEnd w:id="29"/>
      <w:bookmarkEnd w:id="30"/>
      <w:bookmarkEnd w:id="31"/>
    </w:p>
    <w:p w14:paraId="4EC69055" w14:textId="760563DB" w:rsidR="00B6126B" w:rsidRDefault="00B6126B" w:rsidP="009108AB">
      <w:pPr>
        <w:rPr>
          <w:rFonts w:eastAsiaTheme="majorEastAsia" w:cs="Calibri Light"/>
          <w:color w:val="2D257D"/>
          <w:sz w:val="44"/>
          <w:szCs w:val="44"/>
        </w:rPr>
      </w:pPr>
      <w:r>
        <w:t>This document is intended to be used b</w:t>
      </w:r>
      <w:r w:rsidR="009108AB">
        <w:t xml:space="preserve">y any customers looking to facilitate workflow </w:t>
      </w:r>
      <w:r w:rsidR="002E3FC2">
        <w:t xml:space="preserve">withing the CRIS Application in conjunction with </w:t>
      </w:r>
      <w:r w:rsidR="009108AB">
        <w:t>COVID-19 care pathways.</w:t>
      </w:r>
    </w:p>
    <w:p w14:paraId="39433D4A" w14:textId="77777777" w:rsidR="009108AB" w:rsidRDefault="009108AB">
      <w:pPr>
        <w:jc w:val="left"/>
        <w:rPr>
          <w:rFonts w:eastAsiaTheme="majorEastAsia" w:cs="Calibri Light"/>
          <w:color w:val="2D257D"/>
          <w:sz w:val="44"/>
          <w:szCs w:val="44"/>
        </w:rPr>
      </w:pPr>
      <w:r>
        <w:br w:type="page"/>
      </w:r>
    </w:p>
    <w:p w14:paraId="4A9811EE" w14:textId="0A2EB029" w:rsidR="002E3FC2" w:rsidRDefault="004A43BF" w:rsidP="002E3FC2">
      <w:pPr>
        <w:pStyle w:val="Heading1"/>
      </w:pPr>
      <w:bookmarkStart w:id="32" w:name="_Toc38536218"/>
      <w:r>
        <w:t>Using Patient Alarms to i</w:t>
      </w:r>
      <w:r w:rsidR="002E3FC2">
        <w:t xml:space="preserve">dentify COVID-19 </w:t>
      </w:r>
      <w:r>
        <w:t>cases</w:t>
      </w:r>
      <w:bookmarkEnd w:id="32"/>
    </w:p>
    <w:p w14:paraId="5B6D6963" w14:textId="2FCD77A7" w:rsidR="004A43BF" w:rsidRDefault="002E3FC2" w:rsidP="002E3FC2">
      <w:pPr>
        <w:pStyle w:val="BodyText4"/>
      </w:pPr>
      <w:r>
        <w:t xml:space="preserve">Wellbeing Software would suggest utilising the Patient Alarms function to highlight any </w:t>
      </w:r>
      <w:r w:rsidRPr="002E3FC2">
        <w:t>patient</w:t>
      </w:r>
      <w:r>
        <w:t>s</w:t>
      </w:r>
      <w:r w:rsidRPr="002E3FC2">
        <w:t xml:space="preserve"> </w:t>
      </w:r>
      <w:r>
        <w:t>who</w:t>
      </w:r>
      <w:r w:rsidRPr="002E3FC2">
        <w:t xml:space="preserve"> </w:t>
      </w:r>
      <w:r>
        <w:t xml:space="preserve">are </w:t>
      </w:r>
      <w:r w:rsidRPr="002E3FC2">
        <w:t xml:space="preserve">COVID-19 </w:t>
      </w:r>
      <w:r w:rsidR="004A43BF">
        <w:t>suspected (CVDS) or confirmed positive (CVDP).</w:t>
      </w:r>
    </w:p>
    <w:p w14:paraId="787417D5" w14:textId="18C3423D" w:rsidR="004A43BF" w:rsidRDefault="004A43BF" w:rsidP="004A43BF"/>
    <w:p w14:paraId="15D0DB61" w14:textId="104C0D6B" w:rsidR="004A43BF" w:rsidRPr="004A43BF" w:rsidRDefault="004A43BF" w:rsidP="004A43BF">
      <w:r>
        <w:t>New Alarm types can be added via Tables &gt; Other Tables &gt; General Tables &gt; Alarms using the [New] button followed by [Save] once all relevant details have been completed.</w:t>
      </w:r>
    </w:p>
    <w:p w14:paraId="32D0BA3B" w14:textId="0C853112" w:rsidR="004A43BF" w:rsidRDefault="004A43BF" w:rsidP="004A43BF"/>
    <w:p w14:paraId="6CB82586" w14:textId="01EA9D94" w:rsidR="004A43BF" w:rsidRPr="004A43BF" w:rsidRDefault="004A43BF" w:rsidP="004A43BF">
      <w:pPr>
        <w:jc w:val="center"/>
      </w:pPr>
      <w:r>
        <w:rPr>
          <w:noProof/>
        </w:rPr>
        <w:drawing>
          <wp:inline distT="0" distB="0" distL="0" distR="0" wp14:anchorId="42DCBFEC" wp14:editId="3F4D45C0">
            <wp:extent cx="6466840" cy="2691765"/>
            <wp:effectExtent l="0" t="0" r="0" b="0"/>
            <wp:docPr id="130" name="Picture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466840" cy="2691765"/>
                    </a:xfrm>
                    <a:prstGeom prst="rect">
                      <a:avLst/>
                    </a:prstGeom>
                    <a:noFill/>
                    <a:ln>
                      <a:noFill/>
                    </a:ln>
                  </pic:spPr>
                </pic:pic>
              </a:graphicData>
            </a:graphic>
          </wp:inline>
        </w:drawing>
      </w:r>
    </w:p>
    <w:p w14:paraId="000969E6" w14:textId="0FD29CBD" w:rsidR="004A43BF" w:rsidRPr="00960DB4" w:rsidRDefault="004A43BF" w:rsidP="004A43BF">
      <w:pPr>
        <w:rPr>
          <w:sz w:val="14"/>
          <w:szCs w:val="10"/>
        </w:rPr>
      </w:pPr>
    </w:p>
    <w:p w14:paraId="0D84EBB7" w14:textId="39D82965" w:rsidR="00173F0D" w:rsidRDefault="004A43BF" w:rsidP="004A43BF">
      <w:r>
        <w:t>Alarms can then be added via Patient Details by clicking the [Add] button on the ‘Alarms’ section of the screen</w:t>
      </w:r>
      <w:r w:rsidR="00960DB4">
        <w:t>.</w:t>
      </w:r>
      <w:r w:rsidR="00173F0D">
        <w:t xml:space="preserve"> </w:t>
      </w:r>
      <w:r w:rsidR="00960DB4">
        <w:t>S</w:t>
      </w:r>
      <w:r w:rsidR="00173F0D">
        <w:t>electing the appropriate alarm ‘Code’ will populate the rest of the details</w:t>
      </w:r>
      <w:r w:rsidR="00960DB4">
        <w:t>,</w:t>
      </w:r>
      <w:r w:rsidR="00173F0D">
        <w:t xml:space="preserve"> ahead of clicking [OK] followed by [Save Patient].</w:t>
      </w:r>
    </w:p>
    <w:p w14:paraId="67322F90" w14:textId="00746CF7" w:rsidR="00173F0D" w:rsidRDefault="00173F0D" w:rsidP="004A43BF">
      <w:r>
        <w:rPr>
          <w:noProof/>
        </w:rPr>
        <w:drawing>
          <wp:anchor distT="0" distB="0" distL="114300" distR="114300" simplePos="0" relativeHeight="251668992" behindDoc="0" locked="0" layoutInCell="1" allowOverlap="1" wp14:anchorId="54D5EA18" wp14:editId="1279A56E">
            <wp:simplePos x="0" y="0"/>
            <wp:positionH relativeFrom="column">
              <wp:posOffset>-6985</wp:posOffset>
            </wp:positionH>
            <wp:positionV relativeFrom="paragraph">
              <wp:posOffset>117805</wp:posOffset>
            </wp:positionV>
            <wp:extent cx="6475730" cy="1285875"/>
            <wp:effectExtent l="0" t="0" r="1270" b="9525"/>
            <wp:wrapNone/>
            <wp:docPr id="132" name="Picture 1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475730" cy="1285875"/>
                    </a:xfrm>
                    <a:prstGeom prst="rect">
                      <a:avLst/>
                    </a:prstGeom>
                  </pic:spPr>
                </pic:pic>
              </a:graphicData>
            </a:graphic>
          </wp:anchor>
        </w:drawing>
      </w:r>
    </w:p>
    <w:p w14:paraId="2762EB00" w14:textId="293D038E" w:rsidR="00173F0D" w:rsidRDefault="00173F0D" w:rsidP="004A43BF"/>
    <w:p w14:paraId="1ED011F2" w14:textId="1B4ABEC2" w:rsidR="00173F0D" w:rsidRDefault="00173F0D" w:rsidP="004A43BF"/>
    <w:p w14:paraId="3FDE2674" w14:textId="7FD71926" w:rsidR="00173F0D" w:rsidRDefault="00173F0D" w:rsidP="004A43BF"/>
    <w:p w14:paraId="7407CCBD" w14:textId="1EE7ECAA" w:rsidR="00173F0D" w:rsidRDefault="00173F0D" w:rsidP="004A43BF"/>
    <w:p w14:paraId="2B8DC0A8" w14:textId="77777777" w:rsidR="00173F0D" w:rsidRDefault="00173F0D" w:rsidP="004A43BF"/>
    <w:p w14:paraId="752A7A3C" w14:textId="1A9577F5" w:rsidR="004A43BF" w:rsidRDefault="004A43BF" w:rsidP="004A43BF"/>
    <w:p w14:paraId="53EF2994" w14:textId="77777777" w:rsidR="00173F0D" w:rsidRDefault="00173F0D" w:rsidP="002E3FC2">
      <w:pPr>
        <w:pStyle w:val="BodyText4"/>
      </w:pPr>
    </w:p>
    <w:p w14:paraId="534C05A8" w14:textId="0D34A0DC" w:rsidR="004A43BF" w:rsidRDefault="002E3FC2" w:rsidP="002E3FC2">
      <w:pPr>
        <w:pStyle w:val="BodyText4"/>
      </w:pPr>
      <w:r>
        <w:t>The alarm will flash via the patient banner upon loading the record</w:t>
      </w:r>
      <w:r w:rsidR="009B4ADF">
        <w:t>,</w:t>
      </w:r>
      <w:r>
        <w:t xml:space="preserve"> and highlight appointed records via the CRIS System Diary</w:t>
      </w:r>
      <w:r w:rsidR="0019515C">
        <w:t>,</w:t>
      </w:r>
      <w:r>
        <w:t xml:space="preserve"> </w:t>
      </w:r>
      <w:r w:rsidR="004A43BF">
        <w:t>enabling the</w:t>
      </w:r>
      <w:r>
        <w:t xml:space="preserve"> appropriate safety measures to be</w:t>
      </w:r>
      <w:r w:rsidR="009B4ADF">
        <w:t xml:space="preserve"> undertaken during </w:t>
      </w:r>
      <w:r>
        <w:t xml:space="preserve">examinations. </w:t>
      </w:r>
    </w:p>
    <w:p w14:paraId="4A234C3D" w14:textId="009A1150" w:rsidR="009B4ADF" w:rsidRPr="009B4ADF" w:rsidRDefault="009B4ADF" w:rsidP="009B4ADF">
      <w:r>
        <w:rPr>
          <w:noProof/>
        </w:rPr>
        <w:drawing>
          <wp:anchor distT="0" distB="0" distL="114300" distR="114300" simplePos="0" relativeHeight="251670016" behindDoc="0" locked="0" layoutInCell="1" allowOverlap="1" wp14:anchorId="18107393" wp14:editId="5FCC15CC">
            <wp:simplePos x="0" y="0"/>
            <wp:positionH relativeFrom="column">
              <wp:posOffset>-6350</wp:posOffset>
            </wp:positionH>
            <wp:positionV relativeFrom="paragraph">
              <wp:posOffset>167970</wp:posOffset>
            </wp:positionV>
            <wp:extent cx="6466840" cy="636270"/>
            <wp:effectExtent l="0" t="0" r="0" b="0"/>
            <wp:wrapNone/>
            <wp:docPr id="134" name="Picture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466840" cy="636270"/>
                    </a:xfrm>
                    <a:prstGeom prst="rect">
                      <a:avLst/>
                    </a:prstGeom>
                    <a:noFill/>
                    <a:ln>
                      <a:noFill/>
                    </a:ln>
                  </pic:spPr>
                </pic:pic>
              </a:graphicData>
            </a:graphic>
          </wp:anchor>
        </w:drawing>
      </w:r>
    </w:p>
    <w:p w14:paraId="299DF0B6" w14:textId="400E532F" w:rsidR="00173F0D" w:rsidRDefault="00173F0D" w:rsidP="00173F0D"/>
    <w:p w14:paraId="41ECBA11" w14:textId="017E7FF6" w:rsidR="00173F0D" w:rsidRPr="00173F0D" w:rsidRDefault="00173F0D" w:rsidP="00173F0D"/>
    <w:p w14:paraId="60D59A11" w14:textId="08F9CD9D" w:rsidR="004A43BF" w:rsidRDefault="004A43BF" w:rsidP="002E3FC2">
      <w:pPr>
        <w:pStyle w:val="BodyText4"/>
      </w:pPr>
    </w:p>
    <w:p w14:paraId="1A0E9CC1" w14:textId="094E6DDC" w:rsidR="00173F0D" w:rsidRPr="00173F0D" w:rsidRDefault="00173F0D" w:rsidP="00173F0D"/>
    <w:p w14:paraId="54EF7EEE" w14:textId="03D050E0" w:rsidR="002E3FC2" w:rsidRPr="002E3FC2" w:rsidRDefault="004A43BF" w:rsidP="002E3FC2">
      <w:pPr>
        <w:pStyle w:val="BodyText4"/>
      </w:pPr>
      <w:r>
        <w:t xml:space="preserve">Recording data in this manner would also </w:t>
      </w:r>
      <w:r w:rsidR="0019515C">
        <w:t>facilitate</w:t>
      </w:r>
      <w:r>
        <w:t xml:space="preserve"> the collection of statistical data to identify how many </w:t>
      </w:r>
      <w:r w:rsidR="002E3FC2" w:rsidRPr="002E3FC2">
        <w:t xml:space="preserve">patients had booking changes, cancellations, breaches etc. due to the virus. </w:t>
      </w:r>
      <w:r w:rsidR="00173F0D">
        <w:t>Alarms can also be received via PAS if this function is supported by the 3</w:t>
      </w:r>
      <w:r w:rsidR="00173F0D" w:rsidRPr="00173F0D">
        <w:rPr>
          <w:vertAlign w:val="superscript"/>
        </w:rPr>
        <w:t>rd</w:t>
      </w:r>
      <w:r w:rsidR="00173F0D">
        <w:t xml:space="preserve"> party system.</w:t>
      </w:r>
    </w:p>
    <w:p w14:paraId="33001A9D" w14:textId="61415B0A" w:rsidR="00D02863" w:rsidRDefault="00D02863" w:rsidP="00D02863">
      <w:pPr>
        <w:pStyle w:val="Heading1"/>
        <w:jc w:val="left"/>
      </w:pPr>
      <w:bookmarkStart w:id="33" w:name="_Toc38536219"/>
      <w:r>
        <w:t>Creating COVID-19 Status Codes</w:t>
      </w:r>
      <w:bookmarkEnd w:id="33"/>
    </w:p>
    <w:p w14:paraId="64A1BE71" w14:textId="6FE40D10" w:rsidR="00CE1CA8" w:rsidRDefault="00D02863" w:rsidP="00E65666">
      <w:pPr>
        <w:pStyle w:val="BodyText4"/>
      </w:pPr>
      <w:r>
        <w:t>The current COVID-19 pandemic has inevitably led to the need to cancel routine appointments</w:t>
      </w:r>
      <w:r w:rsidR="00140889">
        <w:t>.</w:t>
      </w:r>
      <w:r>
        <w:t xml:space="preserve"> </w:t>
      </w:r>
      <w:r w:rsidR="00140889">
        <w:t>G</w:t>
      </w:r>
      <w:r>
        <w:t xml:space="preserve">iven the on-going situation we recognise customers will need a method </w:t>
      </w:r>
      <w:r w:rsidR="00C02474">
        <w:t>cancelling appointments and placing patients into waiting lists to process once normal working practice resumes</w:t>
      </w:r>
      <w:r w:rsidR="00E65666">
        <w:t xml:space="preserve">. </w:t>
      </w:r>
      <w:r w:rsidR="00CE1CA8">
        <w:t>To create new COVID-19 cancellation statuses go to Tables &gt; Other Tables &gt; Status Codes and click [New] to add the following suggested options, prior to clicking [Save]</w:t>
      </w:r>
    </w:p>
    <w:p w14:paraId="6207E9D0" w14:textId="77777777" w:rsidR="00CE1CA8" w:rsidRDefault="00CE1CA8" w:rsidP="00C02474"/>
    <w:p w14:paraId="210542DB" w14:textId="57B3DAB2" w:rsidR="002F4D63" w:rsidRPr="00D10DD6" w:rsidRDefault="002F4D63" w:rsidP="00D10DD6">
      <w:pPr>
        <w:pStyle w:val="WS-Level2-1stBoxedHighlight"/>
      </w:pPr>
      <w:bookmarkStart w:id="34" w:name="_Toc38536220"/>
      <w:r>
        <w:t>Creating Cancelled Statuses</w:t>
      </w:r>
      <w:bookmarkEnd w:id="34"/>
    </w:p>
    <w:p w14:paraId="7F510CD2" w14:textId="6BA44C28" w:rsidR="00CE1CA8" w:rsidRDefault="00E65666" w:rsidP="00CE1CA8">
      <w:r>
        <w:rPr>
          <w:noProof/>
        </w:rPr>
        <w:drawing>
          <wp:anchor distT="0" distB="0" distL="114300" distR="114300" simplePos="0" relativeHeight="251674112" behindDoc="0" locked="0" layoutInCell="1" allowOverlap="1" wp14:anchorId="3DD1097B" wp14:editId="58D02783">
            <wp:simplePos x="0" y="0"/>
            <wp:positionH relativeFrom="column">
              <wp:posOffset>-167640</wp:posOffset>
            </wp:positionH>
            <wp:positionV relativeFrom="paragraph">
              <wp:posOffset>377281</wp:posOffset>
            </wp:positionV>
            <wp:extent cx="6786880" cy="919480"/>
            <wp:effectExtent l="0" t="0" r="0" b="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786880" cy="919480"/>
                    </a:xfrm>
                    <a:prstGeom prst="rect">
                      <a:avLst/>
                    </a:prstGeom>
                    <a:noFill/>
                    <a:ln>
                      <a:noFill/>
                    </a:ln>
                  </pic:spPr>
                </pic:pic>
              </a:graphicData>
            </a:graphic>
          </wp:anchor>
        </w:drawing>
      </w:r>
      <w:r w:rsidR="00CE1CA8">
        <w:t>The following codes are suggested by Wellbeing software based on customer requested processed to date, however each Trust can feel free to create their own codes and descriptions based on local practices and terminology.</w:t>
      </w:r>
    </w:p>
    <w:p w14:paraId="5BA0D494" w14:textId="0296BB83" w:rsidR="002F4D63" w:rsidRDefault="002F4D63" w:rsidP="00C02474"/>
    <w:p w14:paraId="6495EFA3" w14:textId="63126877" w:rsidR="002F4D63" w:rsidRDefault="002F4D63" w:rsidP="00C02474"/>
    <w:p w14:paraId="7F90F740" w14:textId="776A4C28" w:rsidR="002F4D63" w:rsidRDefault="002F4D63" w:rsidP="00C02474"/>
    <w:p w14:paraId="43F888C0" w14:textId="1F3D9F10" w:rsidR="002F4D63" w:rsidRDefault="002F4D63" w:rsidP="00C02474"/>
    <w:p w14:paraId="7A867097" w14:textId="129A5A80" w:rsidR="002F4D63" w:rsidRDefault="002F4D63" w:rsidP="00C02474"/>
    <w:p w14:paraId="0A57AA01" w14:textId="4027FEEC" w:rsidR="002F4D63" w:rsidRDefault="002F4D63" w:rsidP="00D10DD6">
      <w:pPr>
        <w:pStyle w:val="WS-Level2-1stBoxedHighlight"/>
      </w:pPr>
      <w:bookmarkStart w:id="35" w:name="_Toc38536221"/>
      <w:r>
        <w:t>Creating Waiting or Planned Statuses</w:t>
      </w:r>
      <w:bookmarkEnd w:id="35"/>
    </w:p>
    <w:p w14:paraId="6365D876" w14:textId="66123577" w:rsidR="00CE1CA8" w:rsidRDefault="00CE1CA8" w:rsidP="00CE1CA8">
      <w:r>
        <w:t>The following codes are suggested by Wellbeing software based on customer requested processed to date</w:t>
      </w:r>
      <w:r>
        <w:t>.</w:t>
      </w:r>
      <w:r>
        <w:t xml:space="preserve"> </w:t>
      </w:r>
      <w:r>
        <w:t>H</w:t>
      </w:r>
      <w:r>
        <w:t xml:space="preserve">owever each Trust </w:t>
      </w:r>
      <w:r>
        <w:t>should</w:t>
      </w:r>
      <w:r>
        <w:t xml:space="preserve"> feel free to create their own codes and descriptions based on local practices and terminology</w:t>
      </w:r>
      <w:r>
        <w:t xml:space="preserve"> and to determine if they would prefer events to be placed on a standard Waiting list (WN), or on a Planned Waiting (WPN) and therefore exempt from normal Diagnostic Waiting Times.</w:t>
      </w:r>
    </w:p>
    <w:p w14:paraId="6399FC22" w14:textId="77777777" w:rsidR="00E65666" w:rsidRPr="00E65666" w:rsidRDefault="00E65666" w:rsidP="00CE1CA8">
      <w:pPr>
        <w:rPr>
          <w:sz w:val="10"/>
          <w:szCs w:val="6"/>
        </w:rPr>
      </w:pPr>
    </w:p>
    <w:p w14:paraId="44C2DB96" w14:textId="026EE9EE" w:rsidR="00E65666" w:rsidRDefault="00E65666" w:rsidP="00E65666">
      <w:pPr>
        <w:pStyle w:val="WS-Level3-3rdBoxedHeader"/>
      </w:pPr>
      <w:bookmarkStart w:id="36" w:name="_Toc38536222"/>
      <w:r>
        <w:t>Planned Waiting List Status</w:t>
      </w:r>
      <w:bookmarkEnd w:id="36"/>
    </w:p>
    <w:p w14:paraId="4A5A31FE" w14:textId="6A39DB4D" w:rsidR="00E65666" w:rsidRDefault="00E65666" w:rsidP="00C02474">
      <w:r>
        <w:t>Planned waiting statuses are exempt from normal Diagnostic Waiting Times</w:t>
      </w:r>
      <w:r w:rsidR="00AD7207">
        <w:t>,</w:t>
      </w:r>
      <w:r>
        <w:t xml:space="preserve"> but will require a</w:t>
      </w:r>
      <w:r w:rsidR="00C36B68">
        <w:t xml:space="preserve">n </w:t>
      </w:r>
      <w:r w:rsidR="002F6D34">
        <w:t>suggested</w:t>
      </w:r>
      <w:r>
        <w:t xml:space="preserve"> d</w:t>
      </w:r>
      <w:r w:rsidR="00AD7207">
        <w:t>eadline date</w:t>
      </w:r>
      <w:r>
        <w:t xml:space="preserve"> to be specified when placed onto this list.</w:t>
      </w:r>
    </w:p>
    <w:p w14:paraId="0541AED3" w14:textId="3E35A28A" w:rsidR="002F4D63" w:rsidRDefault="00E65666" w:rsidP="00C02474">
      <w:r w:rsidRPr="00CB4F9A">
        <w:drawing>
          <wp:anchor distT="0" distB="0" distL="114300" distR="114300" simplePos="0" relativeHeight="251675136" behindDoc="0" locked="0" layoutInCell="1" allowOverlap="1" wp14:anchorId="0A837594" wp14:editId="387FEF67">
            <wp:simplePos x="0" y="0"/>
            <wp:positionH relativeFrom="column">
              <wp:posOffset>313781</wp:posOffset>
            </wp:positionH>
            <wp:positionV relativeFrom="paragraph">
              <wp:posOffset>16963</wp:posOffset>
            </wp:positionV>
            <wp:extent cx="5834743" cy="1336288"/>
            <wp:effectExtent l="0" t="0" r="0" b="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t="2155"/>
                    <a:stretch/>
                  </pic:blipFill>
                  <pic:spPr bwMode="auto">
                    <a:xfrm>
                      <a:off x="0" y="0"/>
                      <a:ext cx="5834743" cy="1336288"/>
                    </a:xfrm>
                    <a:prstGeom prst="rect">
                      <a:avLst/>
                    </a:prstGeom>
                    <a:ln>
                      <a:noFill/>
                    </a:ln>
                    <a:effectLst/>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E2E244" w14:textId="19659AE3" w:rsidR="00C02474" w:rsidRPr="00C02474" w:rsidRDefault="00C02474" w:rsidP="00CB4F9A">
      <w:pPr>
        <w:jc w:val="center"/>
      </w:pPr>
    </w:p>
    <w:p w14:paraId="25583E86" w14:textId="77777777" w:rsidR="00E65666" w:rsidRDefault="00E65666">
      <w:pPr>
        <w:jc w:val="left"/>
      </w:pPr>
    </w:p>
    <w:p w14:paraId="0EFC17B9" w14:textId="77777777" w:rsidR="00E65666" w:rsidRDefault="00E65666">
      <w:pPr>
        <w:jc w:val="left"/>
      </w:pPr>
    </w:p>
    <w:p w14:paraId="02881918" w14:textId="77777777" w:rsidR="00E65666" w:rsidRDefault="00E65666">
      <w:pPr>
        <w:jc w:val="left"/>
      </w:pPr>
    </w:p>
    <w:p w14:paraId="7B9DF58E" w14:textId="77777777" w:rsidR="00E65666" w:rsidRDefault="00E65666">
      <w:pPr>
        <w:jc w:val="left"/>
      </w:pPr>
    </w:p>
    <w:p w14:paraId="06820E60" w14:textId="77777777" w:rsidR="00E65666" w:rsidRDefault="00E65666">
      <w:pPr>
        <w:jc w:val="left"/>
      </w:pPr>
    </w:p>
    <w:p w14:paraId="0C6BC194" w14:textId="04E6676A" w:rsidR="00E65666" w:rsidRDefault="00E65666">
      <w:pPr>
        <w:jc w:val="left"/>
      </w:pPr>
    </w:p>
    <w:p w14:paraId="1619EF74" w14:textId="47299C4B" w:rsidR="00E65666" w:rsidRDefault="00E65666" w:rsidP="00E65666">
      <w:pPr>
        <w:pStyle w:val="WS-Level3-3rdBoxedHeader"/>
      </w:pPr>
      <w:bookmarkStart w:id="37" w:name="_Toc38536223"/>
      <w:r>
        <w:t>Normal Waiting List Status</w:t>
      </w:r>
      <w:bookmarkEnd w:id="37"/>
    </w:p>
    <w:p w14:paraId="293744AF" w14:textId="5092CA05" w:rsidR="00E65666" w:rsidRDefault="00E65666">
      <w:pPr>
        <w:jc w:val="left"/>
      </w:pPr>
      <w:r>
        <w:t>Normal waiting statuses are counted in normal Diagnostic Waiting Times</w:t>
      </w:r>
      <w:r w:rsidR="00C36B68">
        <w:t>,</w:t>
      </w:r>
      <w:r>
        <w:t xml:space="preserve"> but do not require a date to be specified</w:t>
      </w:r>
      <w:r w:rsidR="00AD7207">
        <w:t xml:space="preserve"> when placed on this list.</w:t>
      </w:r>
      <w:r>
        <w:t xml:space="preserve"> </w:t>
      </w:r>
    </w:p>
    <w:p w14:paraId="3442E20A" w14:textId="03A74384" w:rsidR="00E65666" w:rsidRDefault="00AD7207">
      <w:pPr>
        <w:jc w:val="left"/>
        <w:rPr>
          <w:rFonts w:eastAsiaTheme="majorEastAsia" w:cs="Calibri Light"/>
          <w:color w:val="2D257D"/>
          <w:sz w:val="44"/>
          <w:szCs w:val="44"/>
        </w:rPr>
      </w:pPr>
      <w:r w:rsidRPr="00E65666">
        <w:drawing>
          <wp:anchor distT="0" distB="0" distL="114300" distR="114300" simplePos="0" relativeHeight="251676160" behindDoc="0" locked="0" layoutInCell="1" allowOverlap="1" wp14:anchorId="3BC89D51" wp14:editId="0AF5A02B">
            <wp:simplePos x="0" y="0"/>
            <wp:positionH relativeFrom="column">
              <wp:posOffset>313600</wp:posOffset>
            </wp:positionH>
            <wp:positionV relativeFrom="paragraph">
              <wp:posOffset>91</wp:posOffset>
            </wp:positionV>
            <wp:extent cx="5747657" cy="1294604"/>
            <wp:effectExtent l="0" t="0" r="5715" b="1270"/>
            <wp:wrapNone/>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5747657" cy="1294604"/>
                    </a:xfrm>
                    <a:prstGeom prst="rect">
                      <a:avLst/>
                    </a:prstGeom>
                  </pic:spPr>
                </pic:pic>
              </a:graphicData>
            </a:graphic>
            <wp14:sizeRelH relativeFrom="margin">
              <wp14:pctWidth>0</wp14:pctWidth>
            </wp14:sizeRelH>
            <wp14:sizeRelV relativeFrom="margin">
              <wp14:pctHeight>0</wp14:pctHeight>
            </wp14:sizeRelV>
          </wp:anchor>
        </w:drawing>
      </w:r>
      <w:r w:rsidR="00E65666">
        <w:br w:type="page"/>
      </w:r>
    </w:p>
    <w:p w14:paraId="4DD9CFAC" w14:textId="5F17EF44" w:rsidR="00BC66D1" w:rsidRDefault="00BC66D1" w:rsidP="00BC66D1">
      <w:pPr>
        <w:pStyle w:val="Heading1"/>
      </w:pPr>
      <w:bookmarkStart w:id="38" w:name="_Toc38536224"/>
      <w:r>
        <w:t>Using COVID-19 Status Cancellations / Waiting Lists</w:t>
      </w:r>
      <w:bookmarkEnd w:id="38"/>
    </w:p>
    <w:p w14:paraId="476499C8" w14:textId="2B188862" w:rsidR="00BC66D1" w:rsidRDefault="00BC66D1" w:rsidP="00BC66D1">
      <w:pPr>
        <w:pStyle w:val="BodyText4"/>
      </w:pPr>
      <w:r>
        <w:t>Wellbeing Software would suggest all orders, requests and appointments affected by the current COVID-19 pandemic are cancelled using a COVID-19 Cancellation status</w:t>
      </w:r>
      <w:r w:rsidR="00036E14">
        <w:t xml:space="preserve">. These can then </w:t>
      </w:r>
      <w:r>
        <w:t xml:space="preserve">either </w:t>
      </w:r>
      <w:r w:rsidR="00036E14">
        <w:t xml:space="preserve">remain </w:t>
      </w:r>
      <w:r>
        <w:t>in that state to be picked up for subsequent rebooking at a later date, or placed on a COVID-19 Waiting List subject to agreed local workflow.</w:t>
      </w:r>
    </w:p>
    <w:p w14:paraId="501FE3DC" w14:textId="727546CF" w:rsidR="00BC66D1" w:rsidRDefault="00BC66D1" w:rsidP="00BC66D1"/>
    <w:p w14:paraId="182A75E0" w14:textId="6734EE24" w:rsidR="00BC66D1" w:rsidRDefault="00BC66D1" w:rsidP="00BC66D1">
      <w:r>
        <w:t>In all cases the action of cancel should be undertaken prior to placing on a waiting list or rebooking</w:t>
      </w:r>
      <w:r w:rsidR="00036E14">
        <w:t>,</w:t>
      </w:r>
      <w:r>
        <w:t xml:space="preserve"> in order to record the cancellation for audit purposes and clock resets as applicable.</w:t>
      </w:r>
    </w:p>
    <w:p w14:paraId="382E3F98" w14:textId="614A8B54" w:rsidR="00BC66D1" w:rsidRDefault="00BC66D1" w:rsidP="00BC66D1"/>
    <w:p w14:paraId="03CFEF95" w14:textId="4BD8B7B1" w:rsidR="00BC66D1" w:rsidRDefault="00BC66D1" w:rsidP="00BC66D1">
      <w:r>
        <w:t>The following routine Outpatient appointment has been cancelled by the hospital:</w:t>
      </w:r>
    </w:p>
    <w:p w14:paraId="70B71153" w14:textId="540BEDA5" w:rsidR="00507337" w:rsidRDefault="00507337" w:rsidP="00BC66D1">
      <w:r w:rsidRPr="00BC66D1">
        <w:drawing>
          <wp:anchor distT="0" distB="0" distL="114300" distR="114300" simplePos="0" relativeHeight="251678208" behindDoc="0" locked="0" layoutInCell="1" allowOverlap="1" wp14:anchorId="75842858" wp14:editId="4AFA4012">
            <wp:simplePos x="0" y="0"/>
            <wp:positionH relativeFrom="column">
              <wp:posOffset>-1270</wp:posOffset>
            </wp:positionH>
            <wp:positionV relativeFrom="paragraph">
              <wp:posOffset>15512</wp:posOffset>
            </wp:positionV>
            <wp:extent cx="6475730" cy="1511935"/>
            <wp:effectExtent l="0" t="0" r="1270" b="0"/>
            <wp:wrapNone/>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475730" cy="1511935"/>
                    </a:xfrm>
                    <a:prstGeom prst="rect">
                      <a:avLst/>
                    </a:prstGeom>
                  </pic:spPr>
                </pic:pic>
              </a:graphicData>
            </a:graphic>
          </wp:anchor>
        </w:drawing>
      </w:r>
    </w:p>
    <w:p w14:paraId="7DED55B7" w14:textId="77777777" w:rsidR="00507337" w:rsidRPr="00BC66D1" w:rsidRDefault="00507337" w:rsidP="00BC66D1"/>
    <w:p w14:paraId="6A7478EA" w14:textId="2252CAEE" w:rsidR="00507337" w:rsidRDefault="00507337" w:rsidP="00BC66D1"/>
    <w:p w14:paraId="37DEF101" w14:textId="3E4EA2F9" w:rsidR="00507337" w:rsidRDefault="00507337" w:rsidP="00BC66D1"/>
    <w:p w14:paraId="232D2566" w14:textId="167A658C" w:rsidR="00507337" w:rsidRDefault="00507337" w:rsidP="00BC66D1"/>
    <w:p w14:paraId="2CB2A6D5" w14:textId="52AA9912" w:rsidR="00507337" w:rsidRDefault="00507337" w:rsidP="00BC66D1"/>
    <w:p w14:paraId="76B3D9A6" w14:textId="5B5A9EA9" w:rsidR="00507337" w:rsidRDefault="00507337" w:rsidP="00BC66D1"/>
    <w:p w14:paraId="2B1EF231" w14:textId="676430AB" w:rsidR="00BC66D1" w:rsidRDefault="00BC66D1" w:rsidP="00BC66D1"/>
    <w:p w14:paraId="0B153727" w14:textId="009F86AF" w:rsidR="00BC66D1" w:rsidRDefault="00E65666" w:rsidP="00BC66D1">
      <w:r>
        <w:t>This can remain cancelled</w:t>
      </w:r>
      <w:r w:rsidR="00036E14">
        <w:t>,</w:t>
      </w:r>
      <w:r>
        <w:t xml:space="preserve"> </w:t>
      </w:r>
      <w:r w:rsidR="00507337">
        <w:t>to be rebooked</w:t>
      </w:r>
      <w:r>
        <w:t xml:space="preserve"> later using CRIS Statistical Reports</w:t>
      </w:r>
      <w:r w:rsidR="00507337">
        <w:t xml:space="preserve"> </w:t>
      </w:r>
      <w:r w:rsidR="00036E14">
        <w:t>in order to</w:t>
      </w:r>
      <w:r w:rsidR="00507337">
        <w:t xml:space="preserve"> identify all applicable records,</w:t>
      </w:r>
      <w:r>
        <w:t xml:space="preserve"> or placed onto a CRIS Waiting List – either Standard or Planned depend</w:t>
      </w:r>
      <w:r w:rsidR="00507337">
        <w:t>ant</w:t>
      </w:r>
      <w:r>
        <w:t xml:space="preserve"> on local Trust policy.</w:t>
      </w:r>
    </w:p>
    <w:p w14:paraId="2DB95B22" w14:textId="3CD69157" w:rsidR="00507337" w:rsidRDefault="00507337" w:rsidP="00BC66D1">
      <w:r w:rsidRPr="00BC66D1">
        <w:drawing>
          <wp:anchor distT="0" distB="0" distL="114300" distR="114300" simplePos="0" relativeHeight="251677184" behindDoc="0" locked="0" layoutInCell="1" allowOverlap="1" wp14:anchorId="54D9ECE2" wp14:editId="28E11AEC">
            <wp:simplePos x="0" y="0"/>
            <wp:positionH relativeFrom="column">
              <wp:posOffset>1211580</wp:posOffset>
            </wp:positionH>
            <wp:positionV relativeFrom="paragraph">
              <wp:posOffset>37828</wp:posOffset>
            </wp:positionV>
            <wp:extent cx="4108620" cy="800100"/>
            <wp:effectExtent l="0" t="0" r="6350" b="0"/>
            <wp:wrapNone/>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4108620" cy="800100"/>
                    </a:xfrm>
                    <a:prstGeom prst="rect">
                      <a:avLst/>
                    </a:prstGeom>
                  </pic:spPr>
                </pic:pic>
              </a:graphicData>
            </a:graphic>
          </wp:anchor>
        </w:drawing>
      </w:r>
    </w:p>
    <w:p w14:paraId="29F31048" w14:textId="420B8B90" w:rsidR="00E65666" w:rsidRDefault="00E65666" w:rsidP="00BC66D1"/>
    <w:p w14:paraId="4FF5F8C4" w14:textId="2A554ECC" w:rsidR="00507337" w:rsidRDefault="00507337" w:rsidP="00BC66D1"/>
    <w:p w14:paraId="25BCA88D" w14:textId="77777777" w:rsidR="00507337" w:rsidRDefault="00507337" w:rsidP="00BC66D1"/>
    <w:p w14:paraId="06A35C63" w14:textId="77777777" w:rsidR="00507337" w:rsidRDefault="00507337" w:rsidP="00507337"/>
    <w:p w14:paraId="441BEE53" w14:textId="5E5E47DA" w:rsidR="00507337" w:rsidRDefault="00507337" w:rsidP="00507337">
      <w:pPr>
        <w:pStyle w:val="WS-Level3-3rdBoxedHeader"/>
      </w:pPr>
      <w:bookmarkStart w:id="39" w:name="_Toc38536225"/>
      <w:r>
        <w:t xml:space="preserve">Standard Waiting </w:t>
      </w:r>
      <w:r w:rsidR="00961739">
        <w:t>List Request</w:t>
      </w:r>
      <w:bookmarkEnd w:id="39"/>
    </w:p>
    <w:p w14:paraId="1F331B19" w14:textId="75E52A49" w:rsidR="00507337" w:rsidRDefault="00507337" w:rsidP="00BC66D1">
      <w:pPr>
        <w:jc w:val="center"/>
      </w:pPr>
      <w:r w:rsidRPr="00507337">
        <w:drawing>
          <wp:inline distT="0" distB="0" distL="0" distR="0" wp14:anchorId="73942203" wp14:editId="14E9B1B9">
            <wp:extent cx="6188075" cy="1399762"/>
            <wp:effectExtent l="0" t="0" r="3175" b="0"/>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6256303" cy="1415195"/>
                    </a:xfrm>
                    <a:prstGeom prst="rect">
                      <a:avLst/>
                    </a:prstGeom>
                  </pic:spPr>
                </pic:pic>
              </a:graphicData>
            </a:graphic>
          </wp:inline>
        </w:drawing>
      </w:r>
    </w:p>
    <w:p w14:paraId="79021FE7" w14:textId="746C128C" w:rsidR="00E65666" w:rsidRDefault="00E65666" w:rsidP="00E65666">
      <w:pPr>
        <w:pStyle w:val="WS-Level3-3rdBoxedHeader"/>
      </w:pPr>
      <w:bookmarkStart w:id="40" w:name="_Toc38536226"/>
      <w:r>
        <w:t xml:space="preserve">Planned Waiting </w:t>
      </w:r>
      <w:r w:rsidR="00961739">
        <w:t xml:space="preserve">List Event with </w:t>
      </w:r>
      <w:r w:rsidR="0058282E">
        <w:t>suggested deadline date</w:t>
      </w:r>
      <w:bookmarkEnd w:id="40"/>
    </w:p>
    <w:p w14:paraId="49A32B3A" w14:textId="00786E79" w:rsidR="00E65666" w:rsidRDefault="00E65666" w:rsidP="00507337">
      <w:pPr>
        <w:jc w:val="center"/>
      </w:pPr>
      <w:r w:rsidRPr="00E65666">
        <w:drawing>
          <wp:inline distT="0" distB="0" distL="0" distR="0" wp14:anchorId="791DC577" wp14:editId="48E518B2">
            <wp:extent cx="6188528" cy="1524376"/>
            <wp:effectExtent l="0" t="0" r="3175"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6194859" cy="1525935"/>
                    </a:xfrm>
                    <a:prstGeom prst="rect">
                      <a:avLst/>
                    </a:prstGeom>
                  </pic:spPr>
                </pic:pic>
              </a:graphicData>
            </a:graphic>
          </wp:inline>
        </w:drawing>
      </w:r>
    </w:p>
    <w:p w14:paraId="12B640FA" w14:textId="03DDFAA4" w:rsidR="00BC66D1" w:rsidRDefault="00BC66D1" w:rsidP="00507337">
      <w:pPr>
        <w:jc w:val="center"/>
      </w:pPr>
    </w:p>
    <w:p w14:paraId="21DA8F7F" w14:textId="11D6FDF6" w:rsidR="00B80A48" w:rsidRDefault="00B80A48" w:rsidP="00B80A48">
      <w:pPr>
        <w:pStyle w:val="Heading1"/>
      </w:pPr>
      <w:bookmarkStart w:id="41" w:name="_Toc38536227"/>
      <w:r>
        <w:t>Using Resource Groups to identify COVID-19 requests</w:t>
      </w:r>
      <w:bookmarkEnd w:id="41"/>
    </w:p>
    <w:p w14:paraId="6FEB0735" w14:textId="6EBC28BB" w:rsidR="00B80A48" w:rsidRDefault="00B80A48" w:rsidP="005E5256">
      <w:pPr>
        <w:pStyle w:val="BodyText4"/>
      </w:pPr>
      <w:r>
        <w:t>The Resource Module can be utilised for allocating and managing requests in conjunction with Vetting, Scheduling and Reporting.</w:t>
      </w:r>
    </w:p>
    <w:p w14:paraId="43738F09" w14:textId="273FD186" w:rsidR="00B80A48" w:rsidRDefault="00B80A48" w:rsidP="005E5256">
      <w:pPr>
        <w:pStyle w:val="BodyText4"/>
      </w:pPr>
    </w:p>
    <w:p w14:paraId="01EBD3EB" w14:textId="230B43B6" w:rsidR="00B80A48" w:rsidRDefault="00B80A48" w:rsidP="005E5256">
      <w:pPr>
        <w:pStyle w:val="BodyText4"/>
      </w:pPr>
      <w:r>
        <w:t xml:space="preserve">The resource module is available </w:t>
      </w:r>
      <w:r w:rsidR="00D02863">
        <w:t xml:space="preserve">to </w:t>
      </w:r>
      <w:r>
        <w:t>all customer using 2.09.10t1 and above. A license is required and can be requested via the Wellbeing Service Desk or Prime Service Provider.</w:t>
      </w:r>
    </w:p>
    <w:p w14:paraId="181A8173" w14:textId="4BE4C6DC" w:rsidR="001E0668" w:rsidRDefault="001E0668" w:rsidP="005E5256">
      <w:pPr>
        <w:pStyle w:val="BodyText4"/>
      </w:pPr>
    </w:p>
    <w:p w14:paraId="22ADB499" w14:textId="11B35A6D" w:rsidR="001E0668" w:rsidRDefault="001E0668" w:rsidP="005E5256">
      <w:pPr>
        <w:pStyle w:val="BodyText4"/>
      </w:pPr>
      <w:r>
        <w:t xml:space="preserve">Full details on setting up the Resource Module can be found via </w:t>
      </w:r>
      <w:r w:rsidRPr="001E0668">
        <w:t>CRIS_CRIB_IM_350_Resource Management Module_V3.0.doc</w:t>
      </w:r>
    </w:p>
    <w:p w14:paraId="28A0C02C" w14:textId="13D5ECED" w:rsidR="00600F81" w:rsidRDefault="00600F81" w:rsidP="005E5256">
      <w:pPr>
        <w:pStyle w:val="BodyText4"/>
      </w:pPr>
    </w:p>
    <w:p w14:paraId="7D23B86B" w14:textId="1E3479B4" w:rsidR="00A00767" w:rsidRDefault="00A00767" w:rsidP="005E5256">
      <w:pPr>
        <w:pStyle w:val="BodyText4"/>
      </w:pPr>
      <w:r>
        <w:t xml:space="preserve">To make use of the Group you will need to ensure the following </w:t>
      </w:r>
      <w:r w:rsidR="00600F81" w:rsidRPr="00533089">
        <w:t xml:space="preserve">XR setting </w:t>
      </w:r>
      <w:r w:rsidR="00600F81" w:rsidRPr="003E4715">
        <w:rPr>
          <w:b/>
          <w:color w:val="002060"/>
        </w:rPr>
        <w:t>GENERAL.SingleResourceGroupPerEvent</w:t>
      </w:r>
      <w:r w:rsidR="00600F81" w:rsidRPr="00533089">
        <w:t xml:space="preserve"> </w:t>
      </w:r>
      <w:r>
        <w:t xml:space="preserve">is </w:t>
      </w:r>
      <w:r w:rsidR="00600F81" w:rsidRPr="00533089">
        <w:t>set to 'Yes'</w:t>
      </w:r>
      <w:r>
        <w:t xml:space="preserve"> at XRTR level and create the relevant Resource Group and associated Resources (i.e. Stakeholders).</w:t>
      </w:r>
    </w:p>
    <w:p w14:paraId="5E2DB80B" w14:textId="1AFA6D0B" w:rsidR="00A00767" w:rsidRDefault="00A00767" w:rsidP="00A00767"/>
    <w:p w14:paraId="1435F9D1" w14:textId="106F526A" w:rsidR="00A00767" w:rsidRPr="00A00767" w:rsidRDefault="00A00767" w:rsidP="00D10DD6">
      <w:pPr>
        <w:pStyle w:val="WS-Level2-1stBoxedHighlight"/>
      </w:pPr>
      <w:bookmarkStart w:id="42" w:name="_Toc38536228"/>
      <w:r>
        <w:t>Allocating Groups to Events</w:t>
      </w:r>
      <w:bookmarkEnd w:id="42"/>
    </w:p>
    <w:p w14:paraId="6D6AE34C" w14:textId="622D186F" w:rsidR="00600F81" w:rsidRDefault="00A00767" w:rsidP="005E5256">
      <w:pPr>
        <w:pStyle w:val="BodyText4"/>
      </w:pPr>
      <w:r>
        <w:t>I</w:t>
      </w:r>
      <w:r w:rsidR="00600F81">
        <w:t xml:space="preserve">t </w:t>
      </w:r>
      <w:r>
        <w:t xml:space="preserve">is </w:t>
      </w:r>
      <w:r w:rsidR="00600F81">
        <w:t xml:space="preserve">possible to allocate the Group field in the </w:t>
      </w:r>
      <w:r w:rsidR="00600F81" w:rsidRPr="005E5256">
        <w:rPr>
          <w:rStyle w:val="WSBodyHighlight"/>
        </w:rPr>
        <w:t>Event Details</w:t>
      </w:r>
      <w:r w:rsidR="00600F81">
        <w:t xml:space="preserve"> and </w:t>
      </w:r>
      <w:r w:rsidR="00600F81" w:rsidRPr="005E5256">
        <w:rPr>
          <w:rStyle w:val="WSBodyHighlight"/>
        </w:rPr>
        <w:t>Post Processing</w:t>
      </w:r>
      <w:r w:rsidR="00600F81">
        <w:t xml:space="preserve"> screens</w:t>
      </w:r>
      <w:r w:rsidR="005E5256">
        <w:t xml:space="preserve"> </w:t>
      </w:r>
      <w:r w:rsidR="00600F81">
        <w:t xml:space="preserve">and to </w:t>
      </w:r>
      <w:r w:rsidR="005E5256" w:rsidRPr="005E5256">
        <w:rPr>
          <w:rStyle w:val="WSBodyHighlight"/>
        </w:rPr>
        <w:t xml:space="preserve">batch </w:t>
      </w:r>
      <w:r w:rsidR="00600F81" w:rsidRPr="005E5256">
        <w:rPr>
          <w:rStyle w:val="WSBodyHighlight"/>
        </w:rPr>
        <w:t xml:space="preserve">allocate </w:t>
      </w:r>
      <w:r w:rsidR="005E5256">
        <w:rPr>
          <w:rStyle w:val="WSBodyHighlight"/>
        </w:rPr>
        <w:t xml:space="preserve">events </w:t>
      </w:r>
      <w:r w:rsidR="005E5256" w:rsidRPr="005E5256">
        <w:rPr>
          <w:rStyle w:val="WSBodyHighlight"/>
        </w:rPr>
        <w:t xml:space="preserve">to </w:t>
      </w:r>
      <w:r w:rsidR="00600F81" w:rsidRPr="005E5256">
        <w:rPr>
          <w:rStyle w:val="WSBodyHighlight"/>
        </w:rPr>
        <w:t xml:space="preserve">a group via </w:t>
      </w:r>
      <w:r w:rsidR="005E5256">
        <w:rPr>
          <w:rStyle w:val="WSBodyHighlight"/>
        </w:rPr>
        <w:t xml:space="preserve">any </w:t>
      </w:r>
      <w:r w:rsidR="00600F81" w:rsidRPr="005E5256">
        <w:rPr>
          <w:rStyle w:val="WSBodyHighlight"/>
        </w:rPr>
        <w:t>Worklists</w:t>
      </w:r>
      <w:r w:rsidR="00600F81">
        <w:t xml:space="preserve"> </w:t>
      </w:r>
      <w:r>
        <w:t xml:space="preserve">such as </w:t>
      </w:r>
      <w:r w:rsidR="005E5256">
        <w:t>the [Vetting List] and [Report Info List]</w:t>
      </w:r>
      <w:r>
        <w:t>.</w:t>
      </w:r>
    </w:p>
    <w:p w14:paraId="79724A1D" w14:textId="41EC228C" w:rsidR="00600F81" w:rsidRPr="00AA14E5" w:rsidRDefault="00600F81" w:rsidP="00AA14E5">
      <w:pPr>
        <w:pStyle w:val="WS-Boxed-Level2-2ndHighlight"/>
        <w:rPr>
          <w:rStyle w:val="WSBodyHighlight"/>
          <w:b w:val="0"/>
          <w:color w:val="FFFFFF"/>
        </w:rPr>
      </w:pPr>
      <w:bookmarkStart w:id="43" w:name="_Toc38536229"/>
      <w:r w:rsidRPr="00AA14E5">
        <w:rPr>
          <w:rStyle w:val="WSBodyHighlight"/>
          <w:b w:val="0"/>
          <w:color w:val="FFFFFF"/>
        </w:rPr>
        <w:t>Event Details Group Field</w:t>
      </w:r>
      <w:bookmarkEnd w:id="43"/>
    </w:p>
    <w:p w14:paraId="7A941059" w14:textId="69047F63" w:rsidR="00600F81" w:rsidRDefault="00A00767" w:rsidP="00B80A48">
      <w:r>
        <w:t>Once implemented the ‘Group’ field can be allocated via the Event Details screen at any point.</w:t>
      </w:r>
    </w:p>
    <w:p w14:paraId="52ABDAB0" w14:textId="108F3A1C" w:rsidR="00A00767" w:rsidRDefault="006F6AB0" w:rsidP="00B80A48">
      <w:r>
        <w:rPr>
          <w:noProof/>
        </w:rPr>
        <mc:AlternateContent>
          <mc:Choice Requires="wpg">
            <w:drawing>
              <wp:anchor distT="0" distB="0" distL="114300" distR="114300" simplePos="0" relativeHeight="251643392" behindDoc="0" locked="0" layoutInCell="1" allowOverlap="1" wp14:anchorId="61B50489" wp14:editId="336D0CBA">
                <wp:simplePos x="0" y="0"/>
                <wp:positionH relativeFrom="column">
                  <wp:posOffset>1612265</wp:posOffset>
                </wp:positionH>
                <wp:positionV relativeFrom="paragraph">
                  <wp:posOffset>60325</wp:posOffset>
                </wp:positionV>
                <wp:extent cx="3552825" cy="3148965"/>
                <wp:effectExtent l="0" t="0" r="9525" b="0"/>
                <wp:wrapNone/>
                <wp:docPr id="23" name="Group 23"/>
                <wp:cNvGraphicFramePr/>
                <a:graphic xmlns:a="http://schemas.openxmlformats.org/drawingml/2006/main">
                  <a:graphicData uri="http://schemas.microsoft.com/office/word/2010/wordprocessingGroup">
                    <wpg:wgp>
                      <wpg:cNvGrpSpPr/>
                      <wpg:grpSpPr>
                        <a:xfrm>
                          <a:off x="0" y="0"/>
                          <a:ext cx="3552825" cy="3148965"/>
                          <a:chOff x="0" y="0"/>
                          <a:chExt cx="3552825" cy="3148965"/>
                        </a:xfrm>
                      </wpg:grpSpPr>
                      <pic:pic xmlns:pic="http://schemas.openxmlformats.org/drawingml/2006/picture">
                        <pic:nvPicPr>
                          <pic:cNvPr id="1" name="Picture 1"/>
                          <pic:cNvPicPr>
                            <a:picLocks noChangeAspect="1"/>
                          </pic:cNvPicPr>
                        </pic:nvPicPr>
                        <pic:blipFill>
                          <a:blip r:embed="rId19">
                            <a:extLst>
                              <a:ext uri="{28A0092B-C50C-407E-A947-70E740481C1C}">
                                <a14:useLocalDpi xmlns:a14="http://schemas.microsoft.com/office/drawing/2010/main" val="0"/>
                              </a:ext>
                            </a:extLst>
                          </a:blip>
                          <a:stretch>
                            <a:fillRect/>
                          </a:stretch>
                        </pic:blipFill>
                        <pic:spPr>
                          <a:xfrm>
                            <a:off x="0" y="0"/>
                            <a:ext cx="3552825" cy="3148965"/>
                          </a:xfrm>
                          <a:prstGeom prst="rect">
                            <a:avLst/>
                          </a:prstGeom>
                        </pic:spPr>
                      </pic:pic>
                      <wps:wsp>
                        <wps:cNvPr id="16" name="Rectangle 16"/>
                        <wps:cNvSpPr/>
                        <wps:spPr>
                          <a:xfrm>
                            <a:off x="461963" y="2000250"/>
                            <a:ext cx="2333625" cy="5429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9BB8F05" id="Group 23" o:spid="_x0000_s1026" style="position:absolute;margin-left:126.95pt;margin-top:4.75pt;width:279.75pt;height:247.95pt;z-index:251643392" coordsize="35528,3148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style="position:absolute;width:35528;height:314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">
                  <v:imagedata r:id="rId20" o:title=""/>
                </v:shape>
                <v:rect id="Rectangle 16" o:spid="_x0000_s1028" style="position:absolute;left:4619;top:20002;width:23336;height:54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" filled="f" strokecolor="red" strokeweight="2.25pt">
                  <v:shadow on="t" color="black" opacity="22937f" origin=",.5" offset="0,.63889mm"/>
                </v:rect>
              </v:group>
            </w:pict>
          </mc:Fallback>
        </mc:AlternateContent>
      </w:r>
    </w:p>
    <w:p w14:paraId="41578CC7" w14:textId="71CFDAEB" w:rsidR="00600F81" w:rsidRDefault="00600F81" w:rsidP="00B80A48"/>
    <w:p w14:paraId="344185DE" w14:textId="06C1B7F4" w:rsidR="00600F81" w:rsidRDefault="00600F81" w:rsidP="00B80A48"/>
    <w:p w14:paraId="7455E752" w14:textId="6F6FCE39" w:rsidR="00600F81" w:rsidRDefault="00600F81" w:rsidP="00B80A48"/>
    <w:p w14:paraId="503B85C3" w14:textId="6036DF6B" w:rsidR="00600F81" w:rsidRDefault="00600F81" w:rsidP="00B80A48"/>
    <w:p w14:paraId="62C5BEDB" w14:textId="02EEDBE6" w:rsidR="00600F81" w:rsidRDefault="00600F81" w:rsidP="00B80A48"/>
    <w:p w14:paraId="1140E957" w14:textId="26269D46" w:rsidR="00600F81" w:rsidRDefault="00600F81" w:rsidP="00B80A48"/>
    <w:p w14:paraId="12FB023F" w14:textId="4291E0B0" w:rsidR="00600F81" w:rsidRDefault="00600F81" w:rsidP="00B80A48"/>
    <w:p w14:paraId="71659A73" w14:textId="61E317CD" w:rsidR="00600F81" w:rsidRDefault="00600F81" w:rsidP="00B80A48"/>
    <w:p w14:paraId="6014EE36" w14:textId="1E03662F" w:rsidR="00600F81" w:rsidRDefault="00600F81" w:rsidP="00B80A48"/>
    <w:p w14:paraId="0373E761" w14:textId="0F836E65" w:rsidR="00600F81" w:rsidRDefault="00600F81" w:rsidP="00B80A48"/>
    <w:p w14:paraId="1E6F5571" w14:textId="7119455F" w:rsidR="00600F81" w:rsidRDefault="00600F81" w:rsidP="00B80A48"/>
    <w:p w14:paraId="0D22E73A" w14:textId="627ED67B" w:rsidR="00952220" w:rsidRDefault="00952220">
      <w:pPr>
        <w:jc w:val="left"/>
      </w:pPr>
    </w:p>
    <w:p w14:paraId="0CF0BCB1" w14:textId="77777777" w:rsidR="00952220" w:rsidRDefault="00952220">
      <w:pPr>
        <w:jc w:val="left"/>
      </w:pPr>
    </w:p>
    <w:p w14:paraId="70880DCB" w14:textId="103AC988" w:rsidR="00952220" w:rsidRDefault="00952220">
      <w:pPr>
        <w:jc w:val="left"/>
      </w:pPr>
    </w:p>
    <w:p w14:paraId="690B29A1" w14:textId="7FA562BF" w:rsidR="00952220" w:rsidRDefault="00952220">
      <w:pPr>
        <w:jc w:val="left"/>
      </w:pPr>
    </w:p>
    <w:p w14:paraId="45332E17" w14:textId="77CAF59D" w:rsidR="00952220" w:rsidRDefault="00952220">
      <w:pPr>
        <w:jc w:val="left"/>
      </w:pPr>
    </w:p>
    <w:p w14:paraId="4A6495BC" w14:textId="680FAC20" w:rsidR="00952220" w:rsidRDefault="00952220">
      <w:pPr>
        <w:jc w:val="left"/>
      </w:pPr>
    </w:p>
    <w:p w14:paraId="32DD4CD4" w14:textId="646956E0" w:rsidR="00A00767" w:rsidRDefault="00A00767">
      <w:pPr>
        <w:jc w:val="left"/>
        <w:rPr>
          <w:rStyle w:val="WSBodyHighlight"/>
        </w:rPr>
      </w:pPr>
      <w:r>
        <w:rPr>
          <w:rStyle w:val="WSBodyHighlight"/>
        </w:rPr>
        <w:br w:type="page"/>
      </w:r>
    </w:p>
    <w:p w14:paraId="156B5578" w14:textId="26F2B0AD" w:rsidR="00B80A48" w:rsidRPr="00AA14E5" w:rsidRDefault="00952220" w:rsidP="00AA14E5">
      <w:pPr>
        <w:pStyle w:val="WS-Boxed-Level2-2ndHighlight"/>
        <w:rPr>
          <w:rStyle w:val="WSBodyHighlight"/>
          <w:b w:val="0"/>
          <w:color w:val="FFFFFF"/>
        </w:rPr>
      </w:pPr>
      <w:bookmarkStart w:id="44" w:name="_Toc38536230"/>
      <w:r w:rsidRPr="00AA14E5">
        <w:rPr>
          <w:rStyle w:val="WSBodyHighlight"/>
          <w:b w:val="0"/>
          <w:color w:val="FFFFFF"/>
        </w:rPr>
        <w:t>Post Processing Group Field</w:t>
      </w:r>
      <w:bookmarkEnd w:id="44"/>
    </w:p>
    <w:p w14:paraId="1E12BC7A" w14:textId="45F7E757" w:rsidR="00A00767" w:rsidRPr="00A00767" w:rsidRDefault="0019515C" w:rsidP="00A00767">
      <w:pPr>
        <w:pStyle w:val="BodyText4"/>
        <w:rPr>
          <w:rStyle w:val="WSBodyHighlight"/>
          <w:b w:val="0"/>
          <w:color w:val="auto"/>
        </w:rPr>
      </w:pPr>
      <w:r>
        <w:rPr>
          <w:rStyle w:val="WSBodyHighlight"/>
          <w:b w:val="0"/>
          <w:color w:val="auto"/>
        </w:rPr>
        <w:t>T</w:t>
      </w:r>
      <w:r w:rsidR="00A00767">
        <w:rPr>
          <w:rStyle w:val="WSBodyHighlight"/>
          <w:b w:val="0"/>
          <w:color w:val="auto"/>
        </w:rPr>
        <w:t xml:space="preserve">he ‘Group’ field can </w:t>
      </w:r>
      <w:r>
        <w:rPr>
          <w:rStyle w:val="WSBodyHighlight"/>
          <w:b w:val="0"/>
          <w:color w:val="auto"/>
        </w:rPr>
        <w:t xml:space="preserve">also </w:t>
      </w:r>
      <w:r w:rsidR="00A00767">
        <w:rPr>
          <w:rStyle w:val="WSBodyHighlight"/>
          <w:b w:val="0"/>
          <w:color w:val="auto"/>
        </w:rPr>
        <w:t>be allocated at the time of Post processing</w:t>
      </w:r>
    </w:p>
    <w:p w14:paraId="6EAE3956" w14:textId="0D0B390D" w:rsidR="00952220" w:rsidRDefault="00AA14E5">
      <w:pPr>
        <w:jc w:val="left"/>
      </w:pPr>
      <w:r>
        <w:rPr>
          <w:noProof/>
        </w:rPr>
        <mc:AlternateContent>
          <mc:Choice Requires="wpg">
            <w:drawing>
              <wp:anchor distT="0" distB="0" distL="114300" distR="114300" simplePos="0" relativeHeight="251644416" behindDoc="0" locked="0" layoutInCell="1" allowOverlap="1" wp14:anchorId="0D9E2329" wp14:editId="798DF855">
                <wp:simplePos x="0" y="0"/>
                <wp:positionH relativeFrom="column">
                  <wp:posOffset>-1905</wp:posOffset>
                </wp:positionH>
                <wp:positionV relativeFrom="paragraph">
                  <wp:posOffset>34608</wp:posOffset>
                </wp:positionV>
                <wp:extent cx="6475730" cy="1047750"/>
                <wp:effectExtent l="0" t="0" r="1270" b="0"/>
                <wp:wrapNone/>
                <wp:docPr id="22" name="Group 22"/>
                <wp:cNvGraphicFramePr/>
                <a:graphic xmlns:a="http://schemas.openxmlformats.org/drawingml/2006/main">
                  <a:graphicData uri="http://schemas.microsoft.com/office/word/2010/wordprocessingGroup">
                    <wpg:wgp>
                      <wpg:cNvGrpSpPr/>
                      <wpg:grpSpPr>
                        <a:xfrm>
                          <a:off x="0" y="0"/>
                          <a:ext cx="6475730" cy="1047750"/>
                          <a:chOff x="0" y="0"/>
                          <a:chExt cx="6475730" cy="1047750"/>
                        </a:xfrm>
                      </wpg:grpSpPr>
                      <pic:pic xmlns:pic="http://schemas.openxmlformats.org/drawingml/2006/picture">
                        <pic:nvPicPr>
                          <pic:cNvPr id="20" name="Picture 20"/>
                          <pic:cNvPicPr>
                            <a:picLocks noChangeAspect="1"/>
                          </pic:cNvPicPr>
                        </pic:nvPicPr>
                        <pic:blipFill rotWithShape="1">
                          <a:blip r:embed="rId21">
                            <a:extLst>
                              <a:ext uri="{28A0092B-C50C-407E-A947-70E740481C1C}">
                                <a14:useLocalDpi xmlns:a14="http://schemas.microsoft.com/office/drawing/2010/main" val="0"/>
                              </a:ext>
                            </a:extLst>
                          </a:blip>
                          <a:srcRect b="6090"/>
                          <a:stretch/>
                        </pic:blipFill>
                        <pic:spPr bwMode="auto">
                          <a:xfrm>
                            <a:off x="0" y="0"/>
                            <a:ext cx="6475730" cy="1047750"/>
                          </a:xfrm>
                          <a:prstGeom prst="rect">
                            <a:avLst/>
                          </a:prstGeom>
                          <a:ln>
                            <a:noFill/>
                          </a:ln>
                          <a:extLst>
                            <a:ext uri="{53640926-AAD7-44D8-BBD7-CCE9431645EC}">
                              <a14:shadowObscured xmlns:a14="http://schemas.microsoft.com/office/drawing/2010/main"/>
                            </a:ext>
                          </a:extLst>
                        </pic:spPr>
                      </pic:pic>
                      <wps:wsp>
                        <wps:cNvPr id="21" name="Rectangle 21"/>
                        <wps:cNvSpPr/>
                        <wps:spPr>
                          <a:xfrm>
                            <a:off x="3971925" y="661987"/>
                            <a:ext cx="1023620" cy="20002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2FEAEE9B" id="Group 22" o:spid="_x0000_s1026" style="position:absolute;margin-left:-.15pt;margin-top:2.75pt;width:509.9pt;height:82.5pt;z-index:251644416" coordsize="64757,104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">
                <v:shape id="Picture 20" o:spid="_x0000_s1027" type="#_x0000_t75" style="position:absolute;width:64757;height:10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">
                  <v:imagedata r:id="rId22" o:title="" cropbottom="3991f"/>
                </v:shape>
                <v:rect id="Rectangle 21" o:spid="_x0000_s1028" style="position:absolute;left:39719;top:6619;width:10236;height:2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" filled="f" strokecolor="red" strokeweight="2.25pt">
                  <v:shadow on="t" color="black" opacity="22937f" origin=",.5" offset="0,.63889mm"/>
                </v:rect>
              </v:group>
            </w:pict>
          </mc:Fallback>
        </mc:AlternateContent>
      </w:r>
    </w:p>
    <w:p w14:paraId="68B0D18C" w14:textId="31FBA1FD" w:rsidR="00600F81" w:rsidRDefault="00600F81">
      <w:pPr>
        <w:jc w:val="left"/>
      </w:pPr>
    </w:p>
    <w:p w14:paraId="5183FD5D" w14:textId="1F7C3441" w:rsidR="00A00767" w:rsidRDefault="00A00767">
      <w:pPr>
        <w:jc w:val="left"/>
      </w:pPr>
    </w:p>
    <w:p w14:paraId="21A22700" w14:textId="64E5D9A2" w:rsidR="00A00767" w:rsidRDefault="00A00767">
      <w:pPr>
        <w:jc w:val="left"/>
      </w:pPr>
    </w:p>
    <w:p w14:paraId="0AFF0DC3" w14:textId="180AF5A9" w:rsidR="00A00767" w:rsidRDefault="00A00767">
      <w:pPr>
        <w:jc w:val="left"/>
      </w:pPr>
    </w:p>
    <w:p w14:paraId="50150667" w14:textId="2B5F73CB" w:rsidR="00600F81" w:rsidRDefault="00600F81">
      <w:pPr>
        <w:jc w:val="left"/>
      </w:pPr>
    </w:p>
    <w:p w14:paraId="102B5BF5" w14:textId="69F0D0F8" w:rsidR="00A779A1" w:rsidRDefault="00E37EFE" w:rsidP="00AA14E5">
      <w:pPr>
        <w:pStyle w:val="WS-Boxed-Level2-2ndHighlight"/>
      </w:pPr>
      <w:bookmarkStart w:id="45" w:name="_Toc38536231"/>
      <w:r>
        <w:t>Allocating Events to a Group via the [Vetting List]</w:t>
      </w:r>
      <w:bookmarkEnd w:id="45"/>
    </w:p>
    <w:p w14:paraId="67055077" w14:textId="0F86A5FD" w:rsidR="00AA14E5" w:rsidRDefault="00AA14E5" w:rsidP="0019515C">
      <w:r>
        <w:t>To allocate one or more events to a Group</w:t>
      </w:r>
      <w:r w:rsidR="004627DD">
        <w:t>,</w:t>
      </w:r>
      <w:r>
        <w:t xml:space="preserve"> you should select all required events via the use of use [Ctrl + Click], [Shift + Click] or </w:t>
      </w:r>
      <w:r w:rsidR="0019515C">
        <w:t xml:space="preserve">by </w:t>
      </w:r>
      <w:r>
        <w:t>dragging a range, then select the required option via the ‘Group’ field at the bottom right hand corner of the screen and click [Assign].</w:t>
      </w:r>
    </w:p>
    <w:p w14:paraId="6CDCC046" w14:textId="1C004987" w:rsidR="00A779A1" w:rsidRDefault="009B2E1F">
      <w:pPr>
        <w:jc w:val="left"/>
      </w:pPr>
      <w:r>
        <w:rPr>
          <w:noProof/>
        </w:rPr>
        <mc:AlternateContent>
          <mc:Choice Requires="wpg">
            <w:drawing>
              <wp:anchor distT="0" distB="0" distL="114300" distR="114300" simplePos="0" relativeHeight="251646464" behindDoc="0" locked="0" layoutInCell="1" allowOverlap="1" wp14:anchorId="521177F0" wp14:editId="567CE0FE">
                <wp:simplePos x="0" y="0"/>
                <wp:positionH relativeFrom="column">
                  <wp:posOffset>-1905</wp:posOffset>
                </wp:positionH>
                <wp:positionV relativeFrom="paragraph">
                  <wp:posOffset>51752</wp:posOffset>
                </wp:positionV>
                <wp:extent cx="6475730" cy="1647825"/>
                <wp:effectExtent l="0" t="0" r="58420" b="104775"/>
                <wp:wrapNone/>
                <wp:docPr id="34" name="Group 34"/>
                <wp:cNvGraphicFramePr/>
                <a:graphic xmlns:a="http://schemas.openxmlformats.org/drawingml/2006/main">
                  <a:graphicData uri="http://schemas.microsoft.com/office/word/2010/wordprocessingGroup">
                    <wpg:wgp>
                      <wpg:cNvGrpSpPr/>
                      <wpg:grpSpPr>
                        <a:xfrm>
                          <a:off x="0" y="0"/>
                          <a:ext cx="6475730" cy="1647825"/>
                          <a:chOff x="0" y="0"/>
                          <a:chExt cx="6475730" cy="1647825"/>
                        </a:xfrm>
                      </wpg:grpSpPr>
                      <pic:pic xmlns:pic="http://schemas.openxmlformats.org/drawingml/2006/picture">
                        <pic:nvPicPr>
                          <pic:cNvPr id="29" name="Picture 29"/>
                          <pic:cNvPicPr>
                            <a:picLocks noChangeAspect="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463030" cy="1647825"/>
                          </a:xfrm>
                          <a:prstGeom prst="rect">
                            <a:avLst/>
                          </a:prstGeom>
                          <a:noFill/>
                          <a:ln>
                            <a:noFill/>
                          </a:ln>
                        </pic:spPr>
                      </pic:pic>
                      <wps:wsp>
                        <wps:cNvPr id="31" name="Rectangle 31"/>
                        <wps:cNvSpPr/>
                        <wps:spPr>
                          <a:xfrm>
                            <a:off x="5476875" y="747713"/>
                            <a:ext cx="998855" cy="90011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3B485F8F" id="Group 34" o:spid="_x0000_s1026" style="position:absolute;margin-left:-.15pt;margin-top:4.05pt;width:509.9pt;height:129.75pt;z-index:251646464" coordsize="64757,1647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">
                <v:shape id="Picture 29" o:spid="_x0000_s1027" type="#_x0000_t75" style="position:absolute;width:64630;height:164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">
                  <v:imagedata r:id="rId24" o:title=""/>
                </v:shape>
                <v:rect id="Rectangle 31" o:spid="_x0000_s1028" style="position:absolute;left:54768;top:7477;width:9989;height:900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" filled="f" strokecolor="red" strokeweight="2.25pt">
                  <v:shadow on="t" color="black" opacity="22937f" origin=",.5" offset="0,.63889mm"/>
                </v:rect>
              </v:group>
            </w:pict>
          </mc:Fallback>
        </mc:AlternateContent>
      </w:r>
    </w:p>
    <w:p w14:paraId="08C3F453" w14:textId="443C5A14" w:rsidR="00E37EFE" w:rsidRDefault="00E37EFE">
      <w:pPr>
        <w:jc w:val="left"/>
        <w:rPr>
          <w:noProof/>
        </w:rPr>
      </w:pPr>
    </w:p>
    <w:p w14:paraId="73003760" w14:textId="60B46A47" w:rsidR="00E37EFE" w:rsidRDefault="00E37EFE">
      <w:pPr>
        <w:jc w:val="left"/>
        <w:rPr>
          <w:noProof/>
        </w:rPr>
      </w:pPr>
    </w:p>
    <w:p w14:paraId="62336D1B" w14:textId="69ED9065" w:rsidR="00E37EFE" w:rsidRDefault="00E37EFE">
      <w:pPr>
        <w:jc w:val="left"/>
        <w:rPr>
          <w:noProof/>
        </w:rPr>
      </w:pPr>
    </w:p>
    <w:p w14:paraId="59C95D50" w14:textId="4EA88729" w:rsidR="00E37EFE" w:rsidRDefault="00E37EFE">
      <w:pPr>
        <w:jc w:val="left"/>
        <w:rPr>
          <w:noProof/>
        </w:rPr>
      </w:pPr>
    </w:p>
    <w:p w14:paraId="3176B32A" w14:textId="6D22C651" w:rsidR="00E37EFE" w:rsidRDefault="00E37EFE">
      <w:pPr>
        <w:jc w:val="left"/>
        <w:rPr>
          <w:noProof/>
        </w:rPr>
      </w:pPr>
    </w:p>
    <w:p w14:paraId="4D32F462" w14:textId="21656741" w:rsidR="00E37EFE" w:rsidRDefault="00E37EFE">
      <w:pPr>
        <w:jc w:val="left"/>
        <w:rPr>
          <w:noProof/>
        </w:rPr>
      </w:pPr>
    </w:p>
    <w:p w14:paraId="537A2420" w14:textId="0FC8BB57" w:rsidR="00E37EFE" w:rsidRDefault="00E37EFE">
      <w:pPr>
        <w:jc w:val="left"/>
        <w:rPr>
          <w:noProof/>
        </w:rPr>
      </w:pPr>
    </w:p>
    <w:p w14:paraId="22C7B8AC" w14:textId="78D3DC62" w:rsidR="00E37EFE" w:rsidRDefault="00E37EFE">
      <w:pPr>
        <w:jc w:val="left"/>
      </w:pPr>
    </w:p>
    <w:p w14:paraId="36B56890" w14:textId="6CAF158F" w:rsidR="00E37EFE" w:rsidRDefault="00E37EFE" w:rsidP="00E37EFE">
      <w:pPr>
        <w:pStyle w:val="BodyText4"/>
      </w:pPr>
      <w:r>
        <w:t>By adding the ‘Clinician Group’ Column to the Worklist it is possible to see the Group displayed on the list and filter by the ‘Group = COVID19’</w:t>
      </w:r>
      <w:r w:rsidR="00AA14E5">
        <w:t>.</w:t>
      </w:r>
    </w:p>
    <w:p w14:paraId="63AC2EF0" w14:textId="5E5DEC5F" w:rsidR="00E37EFE" w:rsidRDefault="009B2E1F">
      <w:pPr>
        <w:jc w:val="left"/>
      </w:pPr>
      <w:r>
        <w:rPr>
          <w:noProof/>
        </w:rPr>
        <mc:AlternateContent>
          <mc:Choice Requires="wpg">
            <w:drawing>
              <wp:anchor distT="0" distB="0" distL="114300" distR="114300" simplePos="0" relativeHeight="251647488" behindDoc="0" locked="0" layoutInCell="1" allowOverlap="1" wp14:anchorId="5441D4BF" wp14:editId="0FD063E4">
                <wp:simplePos x="0" y="0"/>
                <wp:positionH relativeFrom="column">
                  <wp:posOffset>-6985</wp:posOffset>
                </wp:positionH>
                <wp:positionV relativeFrom="paragraph">
                  <wp:posOffset>68898</wp:posOffset>
                </wp:positionV>
                <wp:extent cx="6475730" cy="1276985"/>
                <wp:effectExtent l="0" t="0" r="1270" b="56515"/>
                <wp:wrapNone/>
                <wp:docPr id="33" name="Group 33"/>
                <wp:cNvGraphicFramePr/>
                <a:graphic xmlns:a="http://schemas.openxmlformats.org/drawingml/2006/main">
                  <a:graphicData uri="http://schemas.microsoft.com/office/word/2010/wordprocessingGroup">
                    <wpg:wgp>
                      <wpg:cNvGrpSpPr/>
                      <wpg:grpSpPr>
                        <a:xfrm>
                          <a:off x="0" y="0"/>
                          <a:ext cx="6475730" cy="1276985"/>
                          <a:chOff x="0" y="0"/>
                          <a:chExt cx="6475730" cy="1276985"/>
                        </a:xfrm>
                      </wpg:grpSpPr>
                      <pic:pic xmlns:pic="http://schemas.openxmlformats.org/drawingml/2006/picture">
                        <pic:nvPicPr>
                          <pic:cNvPr id="28" name="Picture 28"/>
                          <pic:cNvPicPr>
                            <a:picLocks noChangeAspect="1"/>
                          </pic:cNvPicPr>
                        </pic:nvPicPr>
                        <pic:blipFill rotWithShape="1">
                          <a:blip r:embed="rId25">
                            <a:extLst>
                              <a:ext uri="{28A0092B-C50C-407E-A947-70E740481C1C}">
                                <a14:useLocalDpi xmlns:a14="http://schemas.microsoft.com/office/drawing/2010/main" val="0"/>
                              </a:ext>
                            </a:extLst>
                          </a:blip>
                          <a:srcRect/>
                          <a:stretch/>
                        </pic:blipFill>
                        <pic:spPr bwMode="auto">
                          <a:xfrm>
                            <a:off x="0" y="0"/>
                            <a:ext cx="6475730" cy="1276985"/>
                          </a:xfrm>
                          <a:prstGeom prst="rect">
                            <a:avLst/>
                          </a:prstGeom>
                          <a:noFill/>
                          <a:ln>
                            <a:noFill/>
                          </a:ln>
                          <a:extLst>
                            <a:ext uri="{53640926-AAD7-44D8-BBD7-CCE9431645EC}">
                              <a14:shadowObscured xmlns:a14="http://schemas.microsoft.com/office/drawing/2010/main"/>
                            </a:ext>
                          </a:extLst>
                        </pic:spPr>
                      </pic:pic>
                      <wps:wsp>
                        <wps:cNvPr id="32" name="Rectangle 32"/>
                        <wps:cNvSpPr/>
                        <wps:spPr>
                          <a:xfrm>
                            <a:off x="5448300" y="1066800"/>
                            <a:ext cx="719138" cy="17113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7A5E827F" id="Group 33" o:spid="_x0000_s1026" style="position:absolute;margin-left:-.55pt;margin-top:5.45pt;width:509.9pt;height:100.55pt;z-index:251647488" coordsize="64757,1276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">
                <v:shape id="Picture 28" o:spid="_x0000_s1027" type="#_x0000_t75" style="position:absolute;width:64757;height:1276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">
                  <v:imagedata r:id="rId26" o:title=""/>
                </v:shape>
                <v:rect id="Rectangle 32" o:spid="_x0000_s1028" style="position:absolute;left:54483;top:10668;width:7191;height:171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" filled="f" strokecolor="red" strokeweight="2.25pt">
                  <v:shadow on="t" color="black" opacity="22937f" origin=",.5" offset="0,.63889mm"/>
                </v:rect>
              </v:group>
            </w:pict>
          </mc:Fallback>
        </mc:AlternateContent>
      </w:r>
    </w:p>
    <w:p w14:paraId="15E93F43" w14:textId="3485E2F4" w:rsidR="00E37EFE" w:rsidRDefault="00E37EFE">
      <w:pPr>
        <w:jc w:val="left"/>
      </w:pPr>
    </w:p>
    <w:p w14:paraId="3D27AC52" w14:textId="19109FE0" w:rsidR="00E37EFE" w:rsidRDefault="00E37EFE">
      <w:pPr>
        <w:jc w:val="left"/>
      </w:pPr>
    </w:p>
    <w:p w14:paraId="4E9B0C2E" w14:textId="2C7BEC68" w:rsidR="00E37EFE" w:rsidRDefault="00E37EFE">
      <w:pPr>
        <w:jc w:val="left"/>
      </w:pPr>
    </w:p>
    <w:p w14:paraId="03BB5DA8" w14:textId="1C1253B1" w:rsidR="00E37EFE" w:rsidRDefault="00E37EFE">
      <w:pPr>
        <w:jc w:val="left"/>
      </w:pPr>
    </w:p>
    <w:p w14:paraId="3BBF73B6" w14:textId="40F0C352" w:rsidR="00E37EFE" w:rsidRDefault="00E37EFE">
      <w:pPr>
        <w:jc w:val="left"/>
      </w:pPr>
    </w:p>
    <w:p w14:paraId="76CCA092" w14:textId="55C7A074" w:rsidR="00E37EFE" w:rsidRDefault="00E37EFE">
      <w:pPr>
        <w:jc w:val="left"/>
      </w:pPr>
    </w:p>
    <w:p w14:paraId="5ABE1720" w14:textId="4187A0D1" w:rsidR="009B2E1F" w:rsidRDefault="009B2E1F">
      <w:pPr>
        <w:jc w:val="left"/>
      </w:pPr>
    </w:p>
    <w:p w14:paraId="0B314F24" w14:textId="04C3742B" w:rsidR="00D02863" w:rsidRDefault="00D02863" w:rsidP="00D02863">
      <w:pPr>
        <w:pStyle w:val="WS-Pleasenotestyle"/>
      </w:pPr>
      <w:r>
        <w:t>Please note: The Clinician Group column is only available to customer using CRIS 2.10.00 and above.</w:t>
      </w:r>
    </w:p>
    <w:p w14:paraId="683B2F04" w14:textId="2E320966" w:rsidR="00D02863" w:rsidRDefault="00D02863">
      <w:pPr>
        <w:jc w:val="left"/>
      </w:pPr>
    </w:p>
    <w:p w14:paraId="509F5190" w14:textId="0B08F468" w:rsidR="00D02863" w:rsidRDefault="00D02863">
      <w:pPr>
        <w:jc w:val="left"/>
      </w:pPr>
    </w:p>
    <w:p w14:paraId="7194ED41" w14:textId="0CDD2DB5" w:rsidR="00D02863" w:rsidRDefault="00D02863">
      <w:pPr>
        <w:jc w:val="left"/>
      </w:pPr>
    </w:p>
    <w:p w14:paraId="1C2F433C" w14:textId="6ACC5F00" w:rsidR="00D02863" w:rsidRDefault="00D02863">
      <w:pPr>
        <w:jc w:val="left"/>
      </w:pPr>
    </w:p>
    <w:p w14:paraId="3D656E26" w14:textId="294E3692" w:rsidR="00D02863" w:rsidRDefault="00D02863">
      <w:pPr>
        <w:jc w:val="left"/>
      </w:pPr>
    </w:p>
    <w:p w14:paraId="3890519C" w14:textId="43F75C54" w:rsidR="00D02863" w:rsidRDefault="00D02863">
      <w:pPr>
        <w:jc w:val="left"/>
      </w:pPr>
    </w:p>
    <w:p w14:paraId="039DCA9A" w14:textId="11C46153" w:rsidR="00D02863" w:rsidRDefault="00D02863">
      <w:pPr>
        <w:jc w:val="left"/>
      </w:pPr>
    </w:p>
    <w:p w14:paraId="35D66F8A" w14:textId="1FE03F19" w:rsidR="00D02863" w:rsidRDefault="00D02863">
      <w:pPr>
        <w:jc w:val="left"/>
      </w:pPr>
    </w:p>
    <w:p w14:paraId="78E16391" w14:textId="5F0A1541" w:rsidR="00D02863" w:rsidRDefault="00D02863">
      <w:pPr>
        <w:jc w:val="left"/>
      </w:pPr>
    </w:p>
    <w:p w14:paraId="20DE4D36" w14:textId="77777777" w:rsidR="00D02863" w:rsidRDefault="00D02863">
      <w:pPr>
        <w:jc w:val="left"/>
      </w:pPr>
    </w:p>
    <w:p w14:paraId="3D136E0C" w14:textId="56A140F4" w:rsidR="006F6AB0" w:rsidRDefault="00A779A1" w:rsidP="009B2E1F">
      <w:pPr>
        <w:pStyle w:val="WS-Boxed-Level2-2ndHighlight"/>
      </w:pPr>
      <w:bookmarkStart w:id="46" w:name="_Toc38536232"/>
      <w:r>
        <w:t>Allocating Events to a Group via the [Report Info List]</w:t>
      </w:r>
      <w:bookmarkEnd w:id="46"/>
    </w:p>
    <w:p w14:paraId="0733701F" w14:textId="77E0B82E" w:rsidR="00AA14E5" w:rsidRDefault="00AA14E5" w:rsidP="00AA14E5">
      <w:pPr>
        <w:jc w:val="left"/>
      </w:pPr>
      <w:r>
        <w:t>To allocate one or more events to a Group you should select all required events via the use of use [Ctrl + Click], [Shift + Click] or dragging a range</w:t>
      </w:r>
      <w:r w:rsidR="009B2E1F">
        <w:t>,</w:t>
      </w:r>
      <w:r>
        <w:t xml:space="preserve"> followed by right clicking your mouse to display the menu and choosing ‘allocate event(s) to group’.</w:t>
      </w:r>
      <w:r w:rsidR="009B2E1F">
        <w:t xml:space="preserve"> </w:t>
      </w:r>
    </w:p>
    <w:p w14:paraId="22D443B0" w14:textId="443575BA" w:rsidR="009B2E1F" w:rsidRDefault="009B2E1F" w:rsidP="00AA14E5">
      <w:pPr>
        <w:jc w:val="left"/>
      </w:pPr>
    </w:p>
    <w:p w14:paraId="51F242A7" w14:textId="7D6C6A74" w:rsidR="009B2E1F" w:rsidRDefault="009B2E1F" w:rsidP="00AA14E5">
      <w:pPr>
        <w:jc w:val="left"/>
      </w:pPr>
      <w:r>
        <w:t>Once the menu displays you can select the required group and click [O</w:t>
      </w:r>
      <w:r w:rsidR="004C2E70">
        <w:t>k] to allocate events.</w:t>
      </w:r>
    </w:p>
    <w:p w14:paraId="433CEB63" w14:textId="4509F326" w:rsidR="004C2E70" w:rsidRDefault="004C2E70" w:rsidP="00AA14E5">
      <w:pPr>
        <w:jc w:val="left"/>
      </w:pPr>
      <w:r>
        <w:rPr>
          <w:noProof/>
        </w:rPr>
        <mc:AlternateContent>
          <mc:Choice Requires="wpg">
            <w:drawing>
              <wp:anchor distT="0" distB="0" distL="114300" distR="114300" simplePos="0" relativeHeight="251648512" behindDoc="0" locked="0" layoutInCell="1" allowOverlap="1" wp14:anchorId="29C1C0F6" wp14:editId="4894DFB8">
                <wp:simplePos x="0" y="0"/>
                <wp:positionH relativeFrom="column">
                  <wp:posOffset>-2222</wp:posOffset>
                </wp:positionH>
                <wp:positionV relativeFrom="paragraph">
                  <wp:posOffset>11430</wp:posOffset>
                </wp:positionV>
                <wp:extent cx="6475730" cy="2071370"/>
                <wp:effectExtent l="0" t="0" r="1270" b="5080"/>
                <wp:wrapNone/>
                <wp:docPr id="36" name="Group 36"/>
                <wp:cNvGraphicFramePr/>
                <a:graphic xmlns:a="http://schemas.openxmlformats.org/drawingml/2006/main">
                  <a:graphicData uri="http://schemas.microsoft.com/office/word/2010/wordprocessingGroup">
                    <wpg:wgp>
                      <wpg:cNvGrpSpPr/>
                      <wpg:grpSpPr>
                        <a:xfrm>
                          <a:off x="0" y="0"/>
                          <a:ext cx="6475730" cy="2071370"/>
                          <a:chOff x="0" y="0"/>
                          <a:chExt cx="6475730" cy="2071370"/>
                        </a:xfrm>
                      </wpg:grpSpPr>
                      <pic:pic xmlns:pic="http://schemas.openxmlformats.org/drawingml/2006/picture">
                        <pic:nvPicPr>
                          <pic:cNvPr id="9" name="Picture 9"/>
                          <pic:cNvPicPr>
                            <a:picLocks noChangeAspect="1"/>
                          </pic:cNvPicPr>
                        </pic:nvPicPr>
                        <pic:blipFill rotWithShape="1">
                          <a:blip r:embed="rId27" cstate="print">
                            <a:extLst>
                              <a:ext uri="{28A0092B-C50C-407E-A947-70E740481C1C}">
                                <a14:useLocalDpi xmlns:a14="http://schemas.microsoft.com/office/drawing/2010/main" val="0"/>
                              </a:ext>
                            </a:extLst>
                          </a:blip>
                          <a:srcRect b="18335"/>
                          <a:stretch/>
                        </pic:blipFill>
                        <pic:spPr bwMode="auto">
                          <a:xfrm>
                            <a:off x="0" y="0"/>
                            <a:ext cx="6475730" cy="207137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 name="Picture 11"/>
                          <pic:cNvPicPr>
                            <a:picLocks noChangeAspect="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4672012" y="452438"/>
                            <a:ext cx="1577340" cy="1562100"/>
                          </a:xfrm>
                          <a:prstGeom prst="rect">
                            <a:avLst/>
                          </a:prstGeom>
                          <a:noFill/>
                          <a:ln>
                            <a:noFill/>
                          </a:ln>
                        </pic:spPr>
                      </pic:pic>
                      <wps:wsp>
                        <wps:cNvPr id="35" name="Connector: Elbow 35"/>
                        <wps:cNvCnPr/>
                        <wps:spPr>
                          <a:xfrm flipV="1">
                            <a:off x="4267200" y="909638"/>
                            <a:ext cx="880745" cy="576263"/>
                          </a:xfrm>
                          <a:prstGeom prst="bentConnector3">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203632CE" id="Group 36" o:spid="_x0000_s1026" style="position:absolute;margin-left:-.15pt;margin-top:.9pt;width:509.9pt;height:163.1pt;z-index:251648512" coordsize="64757,2071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">
                <v:shape id="Picture 9" o:spid="_x0000_s1027" type="#_x0000_t75" style="position:absolute;width:64757;height:207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">
                  <v:imagedata r:id="rId29" o:title="" cropbottom="12016f"/>
                </v:shape>
                <v:shape id="Picture 11" o:spid="_x0000_s1028" type="#_x0000_t75" style="position:absolute;left:46720;top:4524;width:15773;height:1562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">
                  <v:imagedata r:id="rId30" o:title=""/>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5" o:spid="_x0000_s1029" type="#_x0000_t34" style="position:absolute;left:42672;top:9096;width:8807;height:5763;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" strokecolor="red" strokeweight="2.25pt">
                  <v:stroke endarrow="block"/>
                  <v:shadow on="t" color="black" opacity="24903f" origin=",.5" offset="0,.55556mm"/>
                </v:shape>
              </v:group>
            </w:pict>
          </mc:Fallback>
        </mc:AlternateContent>
      </w:r>
    </w:p>
    <w:p w14:paraId="28BE8F90" w14:textId="2E9FF451" w:rsidR="004C2E70" w:rsidRDefault="004C2E70" w:rsidP="00AA14E5">
      <w:pPr>
        <w:jc w:val="left"/>
      </w:pPr>
    </w:p>
    <w:p w14:paraId="6E45876D" w14:textId="4A486305" w:rsidR="004C2E70" w:rsidRDefault="004C2E70" w:rsidP="00AA14E5">
      <w:pPr>
        <w:jc w:val="left"/>
      </w:pPr>
    </w:p>
    <w:p w14:paraId="107CAAE6" w14:textId="2F2CFDC5" w:rsidR="004C2E70" w:rsidRDefault="004C2E70" w:rsidP="00AA14E5">
      <w:pPr>
        <w:jc w:val="left"/>
      </w:pPr>
    </w:p>
    <w:p w14:paraId="1E915B3F" w14:textId="79AEF33F" w:rsidR="004C2E70" w:rsidRDefault="004C2E70" w:rsidP="00AA14E5">
      <w:pPr>
        <w:jc w:val="left"/>
      </w:pPr>
    </w:p>
    <w:p w14:paraId="73F7E3FC" w14:textId="64684021" w:rsidR="004C2E70" w:rsidRDefault="004C2E70" w:rsidP="00AA14E5">
      <w:pPr>
        <w:jc w:val="left"/>
      </w:pPr>
    </w:p>
    <w:p w14:paraId="71043DAB" w14:textId="44C57852" w:rsidR="004C2E70" w:rsidRDefault="004C2E70" w:rsidP="00AA14E5">
      <w:pPr>
        <w:jc w:val="left"/>
      </w:pPr>
    </w:p>
    <w:p w14:paraId="7209A656" w14:textId="6484ACE6" w:rsidR="004C2E70" w:rsidRDefault="004C2E70" w:rsidP="00AA14E5">
      <w:pPr>
        <w:jc w:val="left"/>
      </w:pPr>
    </w:p>
    <w:p w14:paraId="4E0DF786" w14:textId="6C04F1D0" w:rsidR="004C2E70" w:rsidRDefault="004C2E70" w:rsidP="00AA14E5">
      <w:pPr>
        <w:jc w:val="left"/>
      </w:pPr>
    </w:p>
    <w:p w14:paraId="3C6EA435" w14:textId="216996DB" w:rsidR="00600F81" w:rsidRDefault="005E5256" w:rsidP="00952220">
      <w:pPr>
        <w:jc w:val="center"/>
      </w:pPr>
      <w:r w:rsidRPr="005E5256">
        <w:rPr>
          <w:noProof/>
        </w:rPr>
        <w:t xml:space="preserve"> </w:t>
      </w:r>
    </w:p>
    <w:p w14:paraId="7071C289" w14:textId="77777777" w:rsidR="004C2E70" w:rsidRDefault="004C2E70" w:rsidP="006F6AB0">
      <w:pPr>
        <w:pStyle w:val="BodyText4"/>
      </w:pPr>
    </w:p>
    <w:p w14:paraId="28482DFB" w14:textId="4E8C1E43" w:rsidR="006F6AB0" w:rsidRDefault="006F6AB0" w:rsidP="006F6AB0">
      <w:pPr>
        <w:pStyle w:val="BodyText4"/>
      </w:pPr>
      <w:r>
        <w:t>By adding the ‘Clinician Group’ Column to the Worklist it is possible to see the Group displayed on the list and filter the [Report Info List] by the ‘Group = COVID-19’</w:t>
      </w:r>
    </w:p>
    <w:p w14:paraId="43BAF2B9" w14:textId="28BE5178" w:rsidR="00600F81" w:rsidRDefault="006F6AB0">
      <w:pPr>
        <w:jc w:val="left"/>
        <w:rPr>
          <w:rFonts w:eastAsiaTheme="majorEastAsia" w:cs="Calibri Light"/>
          <w:color w:val="2D257D"/>
          <w:sz w:val="44"/>
          <w:szCs w:val="44"/>
        </w:rPr>
      </w:pPr>
      <w:r w:rsidRPr="006F6AB0">
        <w:rPr>
          <w:rFonts w:eastAsiaTheme="majorEastAsia" w:cs="Calibri Light"/>
          <w:noProof/>
          <w:color w:val="2D257D"/>
          <w:sz w:val="44"/>
          <w:szCs w:val="44"/>
        </w:rPr>
        <w:drawing>
          <wp:anchor distT="0" distB="0" distL="114300" distR="114300" simplePos="0" relativeHeight="251645440" behindDoc="0" locked="0" layoutInCell="1" allowOverlap="1" wp14:anchorId="75F7B3D6" wp14:editId="12577109">
            <wp:simplePos x="0" y="0"/>
            <wp:positionH relativeFrom="column">
              <wp:posOffset>-1905</wp:posOffset>
            </wp:positionH>
            <wp:positionV relativeFrom="paragraph">
              <wp:posOffset>78740</wp:posOffset>
            </wp:positionV>
            <wp:extent cx="6475730" cy="1041400"/>
            <wp:effectExtent l="0" t="0" r="1270" b="635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cstate="print">
                      <a:extLst>
                        <a:ext uri="{28A0092B-C50C-407E-A947-70E740481C1C}">
                          <a14:useLocalDpi xmlns:a14="http://schemas.microsoft.com/office/drawing/2010/main" val="0"/>
                        </a:ext>
                      </a:extLst>
                    </a:blip>
                    <a:stretch>
                      <a:fillRect/>
                    </a:stretch>
                  </pic:blipFill>
                  <pic:spPr>
                    <a:xfrm>
                      <a:off x="0" y="0"/>
                      <a:ext cx="6475730" cy="1041400"/>
                    </a:xfrm>
                    <a:prstGeom prst="rect">
                      <a:avLst/>
                    </a:prstGeom>
                  </pic:spPr>
                </pic:pic>
              </a:graphicData>
            </a:graphic>
          </wp:anchor>
        </w:drawing>
      </w:r>
    </w:p>
    <w:p w14:paraId="32F4CA73" w14:textId="34E6C4DE" w:rsidR="006F6AB0" w:rsidRDefault="006F6AB0">
      <w:pPr>
        <w:jc w:val="left"/>
        <w:rPr>
          <w:rFonts w:eastAsiaTheme="majorEastAsia" w:cs="Calibri Light"/>
          <w:color w:val="2D257D"/>
          <w:sz w:val="44"/>
          <w:szCs w:val="44"/>
        </w:rPr>
      </w:pPr>
    </w:p>
    <w:p w14:paraId="141B52DD" w14:textId="701CE668" w:rsidR="006F6AB0" w:rsidRDefault="006F6AB0">
      <w:pPr>
        <w:jc w:val="left"/>
        <w:rPr>
          <w:rFonts w:eastAsiaTheme="majorEastAsia" w:cs="Calibri Light"/>
          <w:color w:val="2D257D"/>
          <w:sz w:val="44"/>
          <w:szCs w:val="44"/>
        </w:rPr>
      </w:pPr>
    </w:p>
    <w:p w14:paraId="3778D7D1" w14:textId="77777777" w:rsidR="004C2E70" w:rsidRDefault="004C2E70" w:rsidP="006F6AB0"/>
    <w:p w14:paraId="02BABF59" w14:textId="52C8641F" w:rsidR="006F6AB0" w:rsidRDefault="004C2E70" w:rsidP="004C2E70">
      <w:pPr>
        <w:pStyle w:val="WS-Pleasenotestyle"/>
      </w:pPr>
      <w:r w:rsidRPr="004C2E70">
        <w:rPr>
          <w:u w:val="single"/>
        </w:rPr>
        <w:t>Please note:</w:t>
      </w:r>
      <w:r>
        <w:t xml:space="preserve"> </w:t>
      </w:r>
      <w:r w:rsidR="00A779A1">
        <w:t xml:space="preserve">Events can also be allocated to a </w:t>
      </w:r>
      <w:r>
        <w:t>‘</w:t>
      </w:r>
      <w:r w:rsidR="00A779A1">
        <w:t>Group</w:t>
      </w:r>
      <w:r>
        <w:t>’</w:t>
      </w:r>
      <w:r w:rsidR="00A779A1">
        <w:t xml:space="preserve"> </w:t>
      </w:r>
      <w:r>
        <w:t xml:space="preserve">individually, or as a batch </w:t>
      </w:r>
      <w:r w:rsidR="00A779A1">
        <w:t xml:space="preserve">via most Worklists </w:t>
      </w:r>
      <w:r>
        <w:t xml:space="preserve">including [Daylist], [Unprocessed], [Appointments], [Waiting List] and [Request List] </w:t>
      </w:r>
      <w:r w:rsidR="00A779A1">
        <w:t>using the right click menu</w:t>
      </w:r>
      <w:r>
        <w:t xml:space="preserve">. It is also possible to assign to Group via </w:t>
      </w:r>
      <w:r w:rsidR="00A779A1">
        <w:t xml:space="preserve">the </w:t>
      </w:r>
      <w:r>
        <w:t>‘</w:t>
      </w:r>
      <w:r w:rsidR="00A779A1">
        <w:t>Event</w:t>
      </w:r>
      <w:r>
        <w:t>s’</w:t>
      </w:r>
      <w:r w:rsidR="00A779A1">
        <w:t xml:space="preserve"> </w:t>
      </w:r>
      <w:r>
        <w:t>l</w:t>
      </w:r>
      <w:r w:rsidR="00A779A1">
        <w:t xml:space="preserve">ist </w:t>
      </w:r>
      <w:r>
        <w:t>on</w:t>
      </w:r>
      <w:r w:rsidR="00A779A1">
        <w:t xml:space="preserve"> an individual </w:t>
      </w:r>
      <w:r>
        <w:t xml:space="preserve">patient </w:t>
      </w:r>
      <w:r w:rsidR="00A779A1">
        <w:t>record.</w:t>
      </w:r>
    </w:p>
    <w:p w14:paraId="2EE002E3" w14:textId="62DB7C21" w:rsidR="00A779A1" w:rsidRPr="006F6AB0" w:rsidRDefault="00AB75A8" w:rsidP="00AB75A8">
      <w:pPr>
        <w:jc w:val="left"/>
      </w:pPr>
      <w:r>
        <w:br w:type="page"/>
      </w:r>
    </w:p>
    <w:p w14:paraId="7930C65E" w14:textId="293AA71E" w:rsidR="00A00767" w:rsidRDefault="00A00767" w:rsidP="00D10DD6">
      <w:pPr>
        <w:pStyle w:val="WS-Level2-1stBoxedHighlight"/>
      </w:pPr>
      <w:bookmarkStart w:id="47" w:name="_Toc38536233"/>
      <w:r>
        <w:t>Creating Resource Groups and Resources (Stakeholders)</w:t>
      </w:r>
      <w:bookmarkEnd w:id="47"/>
    </w:p>
    <w:p w14:paraId="1F9DA297" w14:textId="77777777" w:rsidR="00A00767" w:rsidRDefault="005E5769" w:rsidP="00A00767">
      <w:pPr>
        <w:rPr>
          <w:rFonts w:cs="Arial"/>
        </w:rPr>
      </w:pPr>
      <w:bookmarkStart w:id="48" w:name="_Toc264555935"/>
      <w:r>
        <w:rPr>
          <w:rFonts w:cs="Arial"/>
        </w:rPr>
        <w:t>CRIS System Managers can create Resource Groups and Resources for use throughout the system as follows:</w:t>
      </w:r>
    </w:p>
    <w:p w14:paraId="7D734388" w14:textId="6A730F08" w:rsidR="00A00767" w:rsidRDefault="00AB75A8" w:rsidP="00A00767">
      <w:pPr>
        <w:pStyle w:val="WS-Boxed-Level2-2ndHighlight"/>
      </w:pPr>
      <w:bookmarkStart w:id="49" w:name="_Toc490168653"/>
      <w:bookmarkStart w:id="50" w:name="_Toc38536234"/>
      <w:r>
        <w:t>Creating a Resource Group</w:t>
      </w:r>
      <w:bookmarkEnd w:id="48"/>
      <w:bookmarkEnd w:id="49"/>
      <w:bookmarkEnd w:id="50"/>
    </w:p>
    <w:p w14:paraId="1235D46A" w14:textId="60A9C145" w:rsidR="00A00767" w:rsidRDefault="00A00767" w:rsidP="00AB75A8">
      <w:pPr>
        <w:pStyle w:val="HSSBodyText"/>
      </w:pPr>
      <w:r>
        <w:rPr>
          <w:b/>
        </w:rPr>
        <w:t>Resource Groups</w:t>
      </w:r>
      <w:r>
        <w:t xml:space="preserve"> are groups of available staff / resources (i.e. </w:t>
      </w:r>
      <w:r w:rsidR="00AB75A8">
        <w:t>COVID19</w:t>
      </w:r>
      <w:r>
        <w:t xml:space="preserve"> – a </w:t>
      </w:r>
      <w:r w:rsidR="00AB75A8">
        <w:t xml:space="preserve">pool of stakeholders </w:t>
      </w:r>
      <w:r>
        <w:t xml:space="preserve">who can </w:t>
      </w:r>
      <w:r w:rsidR="00AB75A8">
        <w:t>vet, perform or report</w:t>
      </w:r>
      <w:r>
        <w:t xml:space="preserve"> examinations). Resources can belong to multiple groups at any time. </w:t>
      </w:r>
    </w:p>
    <w:p w14:paraId="362297ED" w14:textId="77777777" w:rsidR="00A00767" w:rsidRDefault="00A00767" w:rsidP="00A00767">
      <w:pPr>
        <w:pStyle w:val="HSSBodyText"/>
      </w:pPr>
    </w:p>
    <w:p w14:paraId="682B1DC6" w14:textId="77777777" w:rsidR="00A00767" w:rsidRPr="00D06CA2" w:rsidRDefault="00A00767" w:rsidP="00A00767">
      <w:pPr>
        <w:pStyle w:val="HSSBodyText"/>
        <w:rPr>
          <w:b/>
        </w:rPr>
      </w:pPr>
      <w:r>
        <w:t xml:space="preserve">To create a Resource Group for use via the Personnel Management System, go to </w:t>
      </w:r>
      <w:r w:rsidRPr="00D06CA2">
        <w:rPr>
          <w:b/>
        </w:rPr>
        <w:t>TABLES &gt; PEOPLE TABLES &gt; RESOURCE GROUPS</w:t>
      </w:r>
    </w:p>
    <w:p w14:paraId="59221FC7" w14:textId="77777777" w:rsidR="00A00767" w:rsidRDefault="00A00767" w:rsidP="00A00767">
      <w:pPr>
        <w:pStyle w:val="HSSBodyText"/>
      </w:pPr>
    </w:p>
    <w:p w14:paraId="0D29EFE2" w14:textId="1A0D5E1D" w:rsidR="00A00767" w:rsidRDefault="00A00767" w:rsidP="00A00767">
      <w:pPr>
        <w:pStyle w:val="HSSBodyText"/>
        <w:numPr>
          <w:ilvl w:val="0"/>
          <w:numId w:val="36"/>
        </w:numPr>
        <w:spacing w:line="276" w:lineRule="auto"/>
      </w:pPr>
      <w:r>
        <w:t>Click the [New] button to create a Resource Group and enter the following details:</w:t>
      </w:r>
    </w:p>
    <w:p w14:paraId="1CE47BBC" w14:textId="040A9CB9" w:rsidR="00A00767" w:rsidRDefault="00AB75A8" w:rsidP="00A00767">
      <w:pPr>
        <w:pStyle w:val="ListParagraph"/>
        <w:rPr>
          <w:rFonts w:cs="Arial"/>
        </w:rPr>
      </w:pPr>
      <w:r w:rsidRPr="00AB75A8">
        <w:rPr>
          <w:rFonts w:cs="Arial"/>
          <w:noProof/>
        </w:rPr>
        <w:drawing>
          <wp:anchor distT="0" distB="0" distL="114300" distR="114300" simplePos="0" relativeHeight="251649536" behindDoc="0" locked="0" layoutInCell="1" allowOverlap="1" wp14:anchorId="0303AE68" wp14:editId="3F981BEB">
            <wp:simplePos x="0" y="0"/>
            <wp:positionH relativeFrom="column">
              <wp:posOffset>316865</wp:posOffset>
            </wp:positionH>
            <wp:positionV relativeFrom="paragraph">
              <wp:posOffset>174625</wp:posOffset>
            </wp:positionV>
            <wp:extent cx="5687219" cy="962159"/>
            <wp:effectExtent l="0" t="0" r="8890" b="9525"/>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2">
                      <a:extLst>
                        <a:ext uri="{28A0092B-C50C-407E-A947-70E740481C1C}">
                          <a14:useLocalDpi xmlns:a14="http://schemas.microsoft.com/office/drawing/2010/main" val="0"/>
                        </a:ext>
                      </a:extLst>
                    </a:blip>
                    <a:stretch>
                      <a:fillRect/>
                    </a:stretch>
                  </pic:blipFill>
                  <pic:spPr>
                    <a:xfrm>
                      <a:off x="0" y="0"/>
                      <a:ext cx="5687219" cy="962159"/>
                    </a:xfrm>
                    <a:prstGeom prst="rect">
                      <a:avLst/>
                    </a:prstGeom>
                  </pic:spPr>
                </pic:pic>
              </a:graphicData>
            </a:graphic>
          </wp:anchor>
        </w:drawing>
      </w:r>
    </w:p>
    <w:p w14:paraId="046B8B7B" w14:textId="2C46D38B" w:rsidR="00A00767" w:rsidRDefault="00A00767" w:rsidP="00A00767">
      <w:pPr>
        <w:jc w:val="center"/>
      </w:pPr>
    </w:p>
    <w:p w14:paraId="342E539D" w14:textId="2BCFFA3D" w:rsidR="00AB75A8" w:rsidRDefault="00AB75A8" w:rsidP="00A00767">
      <w:pPr>
        <w:jc w:val="center"/>
      </w:pPr>
    </w:p>
    <w:p w14:paraId="64BFCE6C" w14:textId="2D5F0464" w:rsidR="00AB75A8" w:rsidRDefault="00AB75A8" w:rsidP="00A00767">
      <w:pPr>
        <w:jc w:val="center"/>
      </w:pPr>
    </w:p>
    <w:p w14:paraId="31382D2C" w14:textId="0D37A9CC" w:rsidR="00AB75A8" w:rsidRDefault="00AB75A8" w:rsidP="00A00767">
      <w:pPr>
        <w:jc w:val="center"/>
      </w:pPr>
    </w:p>
    <w:p w14:paraId="2B799F7F" w14:textId="77777777" w:rsidR="00BD6B57" w:rsidRDefault="00BD6B57" w:rsidP="00A00767">
      <w:pPr>
        <w:jc w:val="center"/>
      </w:pPr>
    </w:p>
    <w:p w14:paraId="2CD2994B" w14:textId="7457F227" w:rsidR="00A00767" w:rsidRDefault="00A00767" w:rsidP="00A00767">
      <w:pPr>
        <w:jc w:val="center"/>
        <w:rPr>
          <w:rFonts w:cs="Arial"/>
        </w:rPr>
      </w:pPr>
    </w:p>
    <w:tbl>
      <w:tblPr>
        <w:tblW w:w="10194" w:type="dxa"/>
        <w:tblCellMar>
          <w:left w:w="10" w:type="dxa"/>
          <w:right w:w="10" w:type="dxa"/>
        </w:tblCellMar>
        <w:tblLook w:val="0000" w:firstRow="0" w:lastRow="0" w:firstColumn="0" w:lastColumn="0" w:noHBand="0" w:noVBand="0"/>
      </w:tblPr>
      <w:tblGrid>
        <w:gridCol w:w="1655"/>
        <w:gridCol w:w="8539"/>
      </w:tblGrid>
      <w:tr w:rsidR="00A00767" w14:paraId="2AB0841D" w14:textId="77777777" w:rsidTr="00AB75A8">
        <w:tc>
          <w:tcPr>
            <w:tcW w:w="1655" w:type="dxa"/>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tcPr>
          <w:p w14:paraId="264FA126" w14:textId="77777777" w:rsidR="00A00767" w:rsidRDefault="00A00767" w:rsidP="00B6126B">
            <w:pPr>
              <w:pStyle w:val="HSSBodyText"/>
            </w:pPr>
            <w:r>
              <w:t xml:space="preserve">Field </w:t>
            </w:r>
          </w:p>
        </w:tc>
        <w:tc>
          <w:tcPr>
            <w:tcW w:w="8539" w:type="dxa"/>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tcPr>
          <w:p w14:paraId="57E5EC8B" w14:textId="77777777" w:rsidR="00A00767" w:rsidRDefault="00A00767" w:rsidP="00B6126B">
            <w:pPr>
              <w:pStyle w:val="HSSBodyText"/>
            </w:pPr>
            <w:r>
              <w:t>Description</w:t>
            </w:r>
          </w:p>
        </w:tc>
      </w:tr>
      <w:tr w:rsidR="00A00767" w14:paraId="1A204509" w14:textId="77777777" w:rsidTr="00B6126B">
        <w:tc>
          <w:tcPr>
            <w:tcW w:w="1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0C90A6D" w14:textId="77777777" w:rsidR="00A00767" w:rsidRDefault="00A00767" w:rsidP="00B6126B">
            <w:pPr>
              <w:pStyle w:val="HSSBodyText"/>
            </w:pPr>
            <w:r>
              <w:t xml:space="preserve">Code </w:t>
            </w:r>
          </w:p>
        </w:tc>
        <w:tc>
          <w:tcPr>
            <w:tcW w:w="8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BA1D2C9" w14:textId="3F461127" w:rsidR="00A00767" w:rsidRDefault="00A00767" w:rsidP="00B6126B">
            <w:pPr>
              <w:pStyle w:val="HSSBodyText"/>
            </w:pPr>
            <w:r>
              <w:t>Enter the unique code for the group being created</w:t>
            </w:r>
            <w:r w:rsidR="00BD6B57">
              <w:t xml:space="preserve"> (i.e. COVID19)</w:t>
            </w:r>
          </w:p>
        </w:tc>
      </w:tr>
      <w:tr w:rsidR="00A00767" w14:paraId="58037FC7" w14:textId="77777777" w:rsidTr="00B6126B">
        <w:tc>
          <w:tcPr>
            <w:tcW w:w="1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3051FD7" w14:textId="77777777" w:rsidR="00A00767" w:rsidRDefault="00A00767" w:rsidP="00B6126B">
            <w:pPr>
              <w:pStyle w:val="HSSBodyText"/>
            </w:pPr>
            <w:r>
              <w:t>Trust</w:t>
            </w:r>
          </w:p>
        </w:tc>
        <w:tc>
          <w:tcPr>
            <w:tcW w:w="8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6A37670" w14:textId="77777777" w:rsidR="00A00767" w:rsidRDefault="00A00767" w:rsidP="00B6126B">
            <w:pPr>
              <w:pStyle w:val="HSSBodyText"/>
            </w:pPr>
            <w:r>
              <w:t>Enter the Trust code which the group belongs</w:t>
            </w:r>
          </w:p>
        </w:tc>
      </w:tr>
      <w:tr w:rsidR="00A00767" w14:paraId="6CF21435" w14:textId="77777777" w:rsidTr="00B6126B">
        <w:tc>
          <w:tcPr>
            <w:tcW w:w="1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949CE03" w14:textId="77777777" w:rsidR="00A00767" w:rsidRDefault="00A00767" w:rsidP="00B6126B">
            <w:pPr>
              <w:pStyle w:val="HSSBodyText"/>
            </w:pPr>
            <w:r>
              <w:t>Name</w:t>
            </w:r>
          </w:p>
        </w:tc>
        <w:tc>
          <w:tcPr>
            <w:tcW w:w="8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F70FEF7" w14:textId="77777777" w:rsidR="00A00767" w:rsidRDefault="00A00767" w:rsidP="00B6126B">
            <w:pPr>
              <w:pStyle w:val="HSSBodyText"/>
            </w:pPr>
            <w:r>
              <w:t>Use this field to identify the group being setup (i.e. Radiologists, Radiographers, or Nurses etc.) which will appear in the [F4] prompt</w:t>
            </w:r>
          </w:p>
        </w:tc>
      </w:tr>
      <w:tr w:rsidR="00A00767" w14:paraId="27EEA3C2" w14:textId="77777777" w:rsidTr="00B6126B">
        <w:tc>
          <w:tcPr>
            <w:tcW w:w="1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DFE243A" w14:textId="77777777" w:rsidR="00A00767" w:rsidRDefault="00A00767" w:rsidP="00B6126B">
            <w:pPr>
              <w:pStyle w:val="HSSBodyText"/>
            </w:pPr>
            <w:r>
              <w:t>Site</w:t>
            </w:r>
          </w:p>
        </w:tc>
        <w:tc>
          <w:tcPr>
            <w:tcW w:w="8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9C078FF" w14:textId="4585F738" w:rsidR="00A00767" w:rsidRDefault="00A00767" w:rsidP="00B6126B">
            <w:pPr>
              <w:pStyle w:val="HSSBodyText"/>
            </w:pPr>
            <w:r>
              <w:t>Enter a site code if the group is site specific or leave blank if this group is applicable across multiple sites</w:t>
            </w:r>
          </w:p>
        </w:tc>
      </w:tr>
      <w:tr w:rsidR="00A00767" w14:paraId="563C1935" w14:textId="77777777" w:rsidTr="00B6126B">
        <w:tc>
          <w:tcPr>
            <w:tcW w:w="1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90D0A25" w14:textId="77777777" w:rsidR="00A00767" w:rsidRDefault="00A00767" w:rsidP="00B6126B">
            <w:pPr>
              <w:pStyle w:val="HSSBodyText"/>
            </w:pPr>
            <w:r>
              <w:t>Description</w:t>
            </w:r>
          </w:p>
        </w:tc>
        <w:tc>
          <w:tcPr>
            <w:tcW w:w="8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44AD78D" w14:textId="425C6B1E" w:rsidR="00A00767" w:rsidRDefault="00A00767" w:rsidP="00B6126B">
            <w:pPr>
              <w:pStyle w:val="HSSBodyText"/>
            </w:pPr>
            <w:r>
              <w:t xml:space="preserve">Enter a description of the purpose of the group if applicable (i.e. </w:t>
            </w:r>
            <w:r w:rsidR="00BD6B57">
              <w:t>COVID-19 CARE PATHWAY)</w:t>
            </w:r>
          </w:p>
        </w:tc>
      </w:tr>
      <w:tr w:rsidR="00A00767" w14:paraId="704B526D" w14:textId="77777777" w:rsidTr="00B6126B">
        <w:tc>
          <w:tcPr>
            <w:tcW w:w="1655"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A9FF00D" w14:textId="77777777" w:rsidR="00A00767" w:rsidRDefault="00A00767" w:rsidP="00B6126B">
            <w:pPr>
              <w:pStyle w:val="HSSBodyText"/>
            </w:pPr>
            <w:r>
              <w:t>End date</w:t>
            </w:r>
          </w:p>
        </w:tc>
        <w:tc>
          <w:tcPr>
            <w:tcW w:w="8539"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44C90ED8" w14:textId="3F308686" w:rsidR="00A00767" w:rsidRDefault="00A00767" w:rsidP="00B6126B">
            <w:pPr>
              <w:pStyle w:val="HSSBodyText"/>
            </w:pPr>
            <w:r>
              <w:t xml:space="preserve">If the resource group is no longer in use, type an end date. </w:t>
            </w:r>
          </w:p>
        </w:tc>
      </w:tr>
    </w:tbl>
    <w:p w14:paraId="14A61743" w14:textId="57EC819C" w:rsidR="00A00767" w:rsidRDefault="00A00767" w:rsidP="00A00767">
      <w:pPr>
        <w:rPr>
          <w:rFonts w:cs="Arial"/>
        </w:rPr>
      </w:pPr>
    </w:p>
    <w:p w14:paraId="42D71BF6" w14:textId="5E4060D7" w:rsidR="00A00767" w:rsidRDefault="00A00767" w:rsidP="00A00767">
      <w:pPr>
        <w:pStyle w:val="HSSBodyText"/>
        <w:numPr>
          <w:ilvl w:val="0"/>
          <w:numId w:val="36"/>
        </w:numPr>
        <w:spacing w:line="276" w:lineRule="auto"/>
      </w:pPr>
      <w:r>
        <w:t>Click [Save] to complete the creation of the new group.</w:t>
      </w:r>
    </w:p>
    <w:p w14:paraId="5158962A" w14:textId="77777777" w:rsidR="00A00767" w:rsidRDefault="00A00767" w:rsidP="00A00767">
      <w:pPr>
        <w:pStyle w:val="HSSBodyText"/>
      </w:pPr>
    </w:p>
    <w:p w14:paraId="4E85B561" w14:textId="54182D4E" w:rsidR="00A00767" w:rsidRDefault="00A00767" w:rsidP="00A00767">
      <w:pPr>
        <w:pStyle w:val="HSSBodyText"/>
      </w:pPr>
      <w:r>
        <w:t xml:space="preserve">You can subsequently edit any part of the category </w:t>
      </w:r>
      <w:r>
        <w:rPr>
          <w:u w:val="single"/>
        </w:rPr>
        <w:t>except</w:t>
      </w:r>
      <w:r>
        <w:t xml:space="preserve"> the code should the need arise in future. </w:t>
      </w:r>
      <w:r w:rsidR="00BD6B57">
        <w:t xml:space="preserve">Wellbeing Software </w:t>
      </w:r>
      <w:r>
        <w:t xml:space="preserve">do not however recommend the use of [Delete] unless you are removing a code that you have only just added and reconsider, not a code which could conceivably have become available and become in use within the system. </w:t>
      </w:r>
      <w:r w:rsidR="00BD6B57">
        <w:t>Wellbeing Software</w:t>
      </w:r>
      <w:r>
        <w:t xml:space="preserve"> would instead recommend the use of the end date.</w:t>
      </w:r>
    </w:p>
    <w:p w14:paraId="7A8C2832" w14:textId="5E287928" w:rsidR="00A00767" w:rsidRDefault="00A00767" w:rsidP="00A00767">
      <w:pPr>
        <w:rPr>
          <w:rFonts w:cs="Arial"/>
        </w:rPr>
      </w:pPr>
    </w:p>
    <w:p w14:paraId="6DEEFDD2" w14:textId="6B214D4F" w:rsidR="00A00767" w:rsidRDefault="00734D99" w:rsidP="00BD6B57">
      <w:pPr>
        <w:pStyle w:val="WS-Boxed-Level2-2ndHighlight"/>
      </w:pPr>
      <w:bookmarkStart w:id="51" w:name="_Toc264555936"/>
      <w:bookmarkStart w:id="52" w:name="_Toc490168654"/>
      <w:bookmarkStart w:id="53" w:name="_Toc38536235"/>
      <w:r>
        <w:t>Creating a Resource</w:t>
      </w:r>
      <w:bookmarkEnd w:id="51"/>
      <w:bookmarkEnd w:id="52"/>
      <w:bookmarkEnd w:id="53"/>
    </w:p>
    <w:p w14:paraId="18FDAB17" w14:textId="35CCA232" w:rsidR="00A00767" w:rsidRDefault="00A00767" w:rsidP="00A00767">
      <w:pPr>
        <w:pStyle w:val="HSSBodyText"/>
      </w:pPr>
      <w:r>
        <w:rPr>
          <w:b/>
        </w:rPr>
        <w:t>Resources</w:t>
      </w:r>
      <w:r>
        <w:t xml:space="preserve"> represent clinical personnel who are specifically required to perform examinations (i.e. Radiologist or Sonographer) or any other kind of requirement (i.e. Radiographic assistant, or equipment such as mobile imaging) for an examination. A resource may belong to several groups</w:t>
      </w:r>
      <w:r w:rsidR="00BD6B57">
        <w:t>.</w:t>
      </w:r>
    </w:p>
    <w:p w14:paraId="56995E15" w14:textId="77777777" w:rsidR="00A00767" w:rsidRDefault="00A00767" w:rsidP="00A00767">
      <w:pPr>
        <w:pStyle w:val="HSSBodyText"/>
        <w:rPr>
          <w:rFonts w:cs="Arial"/>
        </w:rPr>
      </w:pPr>
    </w:p>
    <w:p w14:paraId="54BB2578" w14:textId="298DEF79" w:rsidR="00A00767" w:rsidRPr="00D96468" w:rsidRDefault="00A00767" w:rsidP="00A00767">
      <w:pPr>
        <w:pStyle w:val="HSSBodyText"/>
        <w:rPr>
          <w:rFonts w:cs="Arial"/>
          <w:b/>
        </w:rPr>
      </w:pPr>
      <w:r>
        <w:rPr>
          <w:rFonts w:cs="Arial"/>
        </w:rPr>
        <w:t xml:space="preserve">To create a Resource for use via the Personnel Management System, go to </w:t>
      </w:r>
      <w:r w:rsidRPr="00D96468">
        <w:rPr>
          <w:rFonts w:cs="Arial"/>
          <w:b/>
        </w:rPr>
        <w:t>TABLES &gt; PEOPLE TABLES &gt; RESOURCE</w:t>
      </w:r>
      <w:r w:rsidR="00BD6B57">
        <w:rPr>
          <w:rFonts w:cs="Arial"/>
          <w:b/>
        </w:rPr>
        <w:t>S</w:t>
      </w:r>
    </w:p>
    <w:p w14:paraId="2A993E44" w14:textId="77777777" w:rsidR="00A00767" w:rsidRDefault="00A00767" w:rsidP="00A00767">
      <w:pPr>
        <w:pStyle w:val="HSSBodyText"/>
        <w:rPr>
          <w:rFonts w:cs="Arial"/>
        </w:rPr>
      </w:pPr>
    </w:p>
    <w:p w14:paraId="53F69017" w14:textId="77777777" w:rsidR="00A00767" w:rsidRDefault="00A00767" w:rsidP="00A00767">
      <w:pPr>
        <w:pStyle w:val="HSSBodyText"/>
        <w:numPr>
          <w:ilvl w:val="0"/>
          <w:numId w:val="37"/>
        </w:numPr>
        <w:spacing w:line="276" w:lineRule="auto"/>
        <w:rPr>
          <w:rFonts w:cs="Arial"/>
        </w:rPr>
      </w:pPr>
      <w:r>
        <w:rPr>
          <w:rFonts w:cs="Arial"/>
        </w:rPr>
        <w:t>Click the [New] button to create a Resource and enter the following details:</w:t>
      </w:r>
    </w:p>
    <w:p w14:paraId="3502B6F2" w14:textId="77777777" w:rsidR="00A00767" w:rsidRDefault="00A00767" w:rsidP="00A00767">
      <w:pPr>
        <w:pStyle w:val="ListParagraph"/>
        <w:rPr>
          <w:rFonts w:cs="Arial"/>
        </w:rPr>
      </w:pPr>
    </w:p>
    <w:p w14:paraId="01DA4841" w14:textId="4B340EBA" w:rsidR="00A00767" w:rsidRDefault="00BD6B57" w:rsidP="00A00767">
      <w:r w:rsidRPr="00BD6B57">
        <w:rPr>
          <w:noProof/>
        </w:rPr>
        <w:t xml:space="preserve"> </w:t>
      </w:r>
    </w:p>
    <w:p w14:paraId="2E1294E5" w14:textId="2725CE5D" w:rsidR="00A00767" w:rsidRDefault="00F03625" w:rsidP="00A00767">
      <w:r>
        <w:rPr>
          <w:rFonts w:cs="Arial"/>
          <w:noProof/>
        </w:rPr>
        <mc:AlternateContent>
          <mc:Choice Requires="wpg">
            <w:drawing>
              <wp:anchor distT="0" distB="0" distL="114300" distR="114300" simplePos="0" relativeHeight="251650560" behindDoc="0" locked="0" layoutInCell="1" allowOverlap="1" wp14:anchorId="55912B38" wp14:editId="4973E24F">
                <wp:simplePos x="0" y="0"/>
                <wp:positionH relativeFrom="column">
                  <wp:posOffset>-254635</wp:posOffset>
                </wp:positionH>
                <wp:positionV relativeFrom="paragraph">
                  <wp:posOffset>-38735</wp:posOffset>
                </wp:positionV>
                <wp:extent cx="6874510" cy="2619375"/>
                <wp:effectExtent l="0" t="0" r="2540" b="9525"/>
                <wp:wrapNone/>
                <wp:docPr id="42" name="Group 42"/>
                <wp:cNvGraphicFramePr/>
                <a:graphic xmlns:a="http://schemas.openxmlformats.org/drawingml/2006/main">
                  <a:graphicData uri="http://schemas.microsoft.com/office/word/2010/wordprocessingGroup">
                    <wpg:wgp>
                      <wpg:cNvGrpSpPr/>
                      <wpg:grpSpPr>
                        <a:xfrm>
                          <a:off x="0" y="0"/>
                          <a:ext cx="6874510" cy="2619375"/>
                          <a:chOff x="0" y="0"/>
                          <a:chExt cx="6874510" cy="2619375"/>
                        </a:xfrm>
                      </wpg:grpSpPr>
                      <pic:pic xmlns:pic="http://schemas.openxmlformats.org/drawingml/2006/picture">
                        <pic:nvPicPr>
                          <pic:cNvPr id="38" name="Picture 38"/>
                          <pic:cNvPicPr>
                            <a:picLocks noChangeAspect="1"/>
                          </pic:cNvPicPr>
                        </pic:nvPicPr>
                        <pic:blipFill>
                          <a:blip r:embed="rId33">
                            <a:extLst>
                              <a:ext uri="{28A0092B-C50C-407E-A947-70E740481C1C}">
                                <a14:useLocalDpi xmlns:a14="http://schemas.microsoft.com/office/drawing/2010/main" val="0"/>
                              </a:ext>
                            </a:extLst>
                          </a:blip>
                          <a:stretch>
                            <a:fillRect/>
                          </a:stretch>
                        </pic:blipFill>
                        <pic:spPr>
                          <a:xfrm>
                            <a:off x="0" y="927100"/>
                            <a:ext cx="4573905" cy="1400175"/>
                          </a:xfrm>
                          <a:prstGeom prst="rect">
                            <a:avLst/>
                          </a:prstGeom>
                        </pic:spPr>
                      </pic:pic>
                      <pic:pic xmlns:pic="http://schemas.openxmlformats.org/drawingml/2006/picture">
                        <pic:nvPicPr>
                          <pic:cNvPr id="39" name="Picture 39"/>
                          <pic:cNvPicPr>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4013200" y="0"/>
                            <a:ext cx="2861310" cy="2619375"/>
                          </a:xfrm>
                          <a:prstGeom prst="rect">
                            <a:avLst/>
                          </a:prstGeom>
                        </pic:spPr>
                      </pic:pic>
                      <wps:wsp>
                        <wps:cNvPr id="40" name="Connector: Elbow 40"/>
                        <wps:cNvCnPr/>
                        <wps:spPr>
                          <a:xfrm flipV="1">
                            <a:off x="698500" y="762000"/>
                            <a:ext cx="3314700" cy="939800"/>
                          </a:xfrm>
                          <a:prstGeom prst="bentConnector3">
                            <a:avLst>
                              <a:gd name="adj1" fmla="val -287"/>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41" name="Rectangle 41"/>
                        <wps:cNvSpPr/>
                        <wps:spPr>
                          <a:xfrm>
                            <a:off x="336550" y="1701800"/>
                            <a:ext cx="704850" cy="3048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6CF2675A" id="Group 42" o:spid="_x0000_s1026" style="position:absolute;margin-left:-20.05pt;margin-top:-3.05pt;width:541.3pt;height:206.25pt;z-index:251650560" coordsize="68745,2619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">
                <v:shape id="Picture 38" o:spid="_x0000_s1027" type="#_x0000_t75" style="position:absolute;top:9271;width:45739;height:1400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">
                  <v:imagedata r:id="rId35" o:title=""/>
                </v:shape>
                <v:shape id="Picture 39" o:spid="_x0000_s1028" type="#_x0000_t75" style="position:absolute;left:40132;width:28613;height:2619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">
                  <v:imagedata r:id="rId36" o:title=""/>
                </v:shape>
                <v:shape id="Connector: Elbow 40" o:spid="_x0000_s1029" type="#_x0000_t34" style="position:absolute;left:6985;top:7620;width:33147;height:9398;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" adj="-62" strokecolor="red" strokeweight="2.25pt">
                  <v:stroke endarrow="block"/>
                  <v:shadow on="t" color="black" opacity="24903f" origin=",.5" offset="0,.55556mm"/>
                </v:shape>
                <v:rect id="Rectangle 41" o:spid="_x0000_s1030" style="position:absolute;left:3365;top:17018;width:7049;height:304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" filled="f" strokecolor="red" strokeweight="2.25pt">
                  <v:shadow on="t" color="black" opacity="22937f" origin=",.5" offset="0,.63889mm"/>
                </v:rect>
              </v:group>
            </w:pict>
          </mc:Fallback>
        </mc:AlternateContent>
      </w:r>
    </w:p>
    <w:p w14:paraId="19E6E046" w14:textId="58603DE5" w:rsidR="00A00767" w:rsidRDefault="00A00767" w:rsidP="00A00767"/>
    <w:p w14:paraId="4936A80F" w14:textId="3A8A9FFD" w:rsidR="00A00767" w:rsidRDefault="00A00767" w:rsidP="00A00767"/>
    <w:p w14:paraId="50DA1DFE" w14:textId="317C5194" w:rsidR="00A00767" w:rsidRDefault="00A00767" w:rsidP="00A00767"/>
    <w:p w14:paraId="45118DA4" w14:textId="4D73A8E4" w:rsidR="00BD6B57" w:rsidRDefault="00BD6B57" w:rsidP="00A00767"/>
    <w:p w14:paraId="69230446" w14:textId="7F67DC46" w:rsidR="00BD6B57" w:rsidRDefault="00BD6B57" w:rsidP="00A00767"/>
    <w:p w14:paraId="4E7A6A61" w14:textId="04C957F2" w:rsidR="00BD6B57" w:rsidRDefault="00BD6B57" w:rsidP="00A00767"/>
    <w:p w14:paraId="1C8F19D9" w14:textId="276FA09B" w:rsidR="00BD6B57" w:rsidRDefault="00BD6B57" w:rsidP="00A00767"/>
    <w:p w14:paraId="6D9973D9" w14:textId="32FE2C6A" w:rsidR="00BD6B57" w:rsidRDefault="00BD6B57" w:rsidP="00A00767"/>
    <w:p w14:paraId="5BFABD97" w14:textId="3D4836F4" w:rsidR="00BD6B57" w:rsidRDefault="00BD6B57" w:rsidP="00A00767"/>
    <w:p w14:paraId="1670F41A" w14:textId="1F91B340" w:rsidR="00BD6B57" w:rsidRDefault="00BD6B57" w:rsidP="00A00767"/>
    <w:p w14:paraId="164B6824" w14:textId="0324E458" w:rsidR="00BD6B57" w:rsidRDefault="00BD6B57" w:rsidP="00A00767"/>
    <w:p w14:paraId="3958C887" w14:textId="706A82A0" w:rsidR="00CA0725" w:rsidRDefault="00CA0725" w:rsidP="00A00767"/>
    <w:p w14:paraId="412220D9" w14:textId="77777777" w:rsidR="00F03625" w:rsidRDefault="00F03625" w:rsidP="00A00767"/>
    <w:tbl>
      <w:tblPr>
        <w:tblW w:w="10604" w:type="dxa"/>
        <w:tblCellMar>
          <w:left w:w="10" w:type="dxa"/>
          <w:right w:w="10" w:type="dxa"/>
        </w:tblCellMar>
        <w:tblLook w:val="0000" w:firstRow="0" w:lastRow="0" w:firstColumn="0" w:lastColumn="0" w:noHBand="0" w:noVBand="0"/>
      </w:tblPr>
      <w:tblGrid>
        <w:gridCol w:w="1990"/>
        <w:gridCol w:w="8614"/>
      </w:tblGrid>
      <w:tr w:rsidR="00A00767" w14:paraId="2B51E920" w14:textId="77777777" w:rsidTr="00BD6B57">
        <w:tc>
          <w:tcPr>
            <w:tcW w:w="1990" w:type="dxa"/>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tcPr>
          <w:p w14:paraId="5ABD6B3E" w14:textId="77777777" w:rsidR="00A00767" w:rsidRPr="00416A8D" w:rsidRDefault="00A00767" w:rsidP="00B6126B">
            <w:pPr>
              <w:pStyle w:val="HSSBodyText"/>
            </w:pPr>
            <w:r w:rsidRPr="00416A8D">
              <w:t>Field</w:t>
            </w:r>
          </w:p>
        </w:tc>
        <w:tc>
          <w:tcPr>
            <w:tcW w:w="8614" w:type="dxa"/>
            <w:tcBorders>
              <w:top w:val="single" w:sz="4" w:space="0" w:color="000000"/>
              <w:left w:val="single" w:sz="4" w:space="0" w:color="000000"/>
              <w:bottom w:val="single" w:sz="4" w:space="0" w:color="000000"/>
              <w:right w:val="single" w:sz="4" w:space="0" w:color="000000"/>
            </w:tcBorders>
            <w:shd w:val="clear" w:color="auto" w:fill="002060"/>
            <w:tcMar>
              <w:top w:w="0" w:type="dxa"/>
              <w:left w:w="108" w:type="dxa"/>
              <w:bottom w:w="0" w:type="dxa"/>
              <w:right w:w="108" w:type="dxa"/>
            </w:tcMar>
          </w:tcPr>
          <w:p w14:paraId="2FC81ECA" w14:textId="77777777" w:rsidR="00A00767" w:rsidRPr="00416A8D" w:rsidRDefault="00A00767" w:rsidP="00B6126B">
            <w:pPr>
              <w:pStyle w:val="HSSBodyText"/>
            </w:pPr>
            <w:r w:rsidRPr="00416A8D">
              <w:t>Description</w:t>
            </w:r>
          </w:p>
        </w:tc>
      </w:tr>
      <w:tr w:rsidR="00A00767" w14:paraId="680D61AD" w14:textId="77777777" w:rsidTr="00B6126B">
        <w:tc>
          <w:tcPr>
            <w:tcW w:w="1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00693DE1" w14:textId="77777777" w:rsidR="00A00767" w:rsidRPr="00416A8D" w:rsidRDefault="00A00767" w:rsidP="00B6126B">
            <w:pPr>
              <w:pStyle w:val="HSSBodyText"/>
            </w:pPr>
            <w:r w:rsidRPr="00416A8D">
              <w:t>Code</w:t>
            </w:r>
          </w:p>
        </w:tc>
        <w:tc>
          <w:tcPr>
            <w:tcW w:w="8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0779EA1" w14:textId="04DC1F4E" w:rsidR="00A00767" w:rsidRPr="00416A8D" w:rsidRDefault="00A00767" w:rsidP="00B6126B">
            <w:pPr>
              <w:pStyle w:val="HSSBodyText"/>
            </w:pPr>
            <w:r w:rsidRPr="00416A8D">
              <w:t xml:space="preserve">Enter a code to identify the resource. </w:t>
            </w:r>
            <w:r w:rsidR="00BD6B57">
              <w:t>Wellbeing Software</w:t>
            </w:r>
            <w:r w:rsidRPr="00416A8D">
              <w:t xml:space="preserve"> would recommend using the existing CRIS Login ID, or </w:t>
            </w:r>
            <w:r>
              <w:t xml:space="preserve">you should ensure that you use the </w:t>
            </w:r>
            <w:r w:rsidRPr="00416A8D">
              <w:t xml:space="preserve">Clinician ID if this is different to Login ID </w:t>
            </w:r>
            <w:r>
              <w:t>if you wish to use Reporting Groups. Reporting Groups will not function if the Resource Code and Clinician code are different.</w:t>
            </w:r>
          </w:p>
        </w:tc>
      </w:tr>
      <w:tr w:rsidR="00A00767" w14:paraId="171ACBE7" w14:textId="77777777" w:rsidTr="00B6126B">
        <w:tc>
          <w:tcPr>
            <w:tcW w:w="1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469143E" w14:textId="77777777" w:rsidR="00A00767" w:rsidRPr="00416A8D" w:rsidRDefault="00A00767" w:rsidP="00B6126B">
            <w:pPr>
              <w:pStyle w:val="HSSBodyText"/>
            </w:pPr>
            <w:r w:rsidRPr="00416A8D">
              <w:t>Name</w:t>
            </w:r>
          </w:p>
        </w:tc>
        <w:tc>
          <w:tcPr>
            <w:tcW w:w="8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E3A8C08" w14:textId="77777777" w:rsidR="00A00767" w:rsidRPr="00416A8D" w:rsidRDefault="00A00767" w:rsidP="00B6126B">
            <w:pPr>
              <w:pStyle w:val="HSSBodyText"/>
            </w:pPr>
            <w:r w:rsidRPr="00416A8D">
              <w:t>Enter the full name of the human resource being created, or alternative a description of the type of resource (i.e. Mobile Imager 1)</w:t>
            </w:r>
          </w:p>
        </w:tc>
      </w:tr>
      <w:tr w:rsidR="00A00767" w14:paraId="23316145" w14:textId="77777777" w:rsidTr="00B6126B">
        <w:tc>
          <w:tcPr>
            <w:tcW w:w="1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D0AD9" w14:textId="77777777" w:rsidR="00A00767" w:rsidRPr="00416A8D" w:rsidRDefault="00A00767" w:rsidP="00B6126B">
            <w:pPr>
              <w:pStyle w:val="HSSBodyText"/>
            </w:pPr>
            <w:r w:rsidRPr="00416A8D">
              <w:t>Description</w:t>
            </w:r>
          </w:p>
        </w:tc>
        <w:tc>
          <w:tcPr>
            <w:tcW w:w="8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1660DEF" w14:textId="77777777" w:rsidR="00A00767" w:rsidRPr="00416A8D" w:rsidRDefault="00A00767" w:rsidP="00B6126B">
            <w:pPr>
              <w:pStyle w:val="HSSBodyText"/>
            </w:pPr>
            <w:r w:rsidRPr="00416A8D">
              <w:t>Enter the description of the resource (i.e. General and CT Radiographer or Mobile Imaging) Used to identify what type of resource the person is i.e. Radiologist, Radiographer Nurse etc.</w:t>
            </w:r>
          </w:p>
        </w:tc>
      </w:tr>
      <w:tr w:rsidR="00A00767" w14:paraId="4F94F76E" w14:textId="77777777" w:rsidTr="00B6126B">
        <w:tc>
          <w:tcPr>
            <w:tcW w:w="1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386D4692" w14:textId="77777777" w:rsidR="00A00767" w:rsidRPr="00416A8D" w:rsidRDefault="00A00767" w:rsidP="00B6126B">
            <w:pPr>
              <w:pStyle w:val="HSSBodyText"/>
            </w:pPr>
            <w:r w:rsidRPr="00416A8D">
              <w:t>[Groups]</w:t>
            </w:r>
          </w:p>
        </w:tc>
        <w:tc>
          <w:tcPr>
            <w:tcW w:w="8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33912D9" w14:textId="77777777" w:rsidR="00A00767" w:rsidRPr="00416A8D" w:rsidRDefault="00A00767" w:rsidP="00B6126B">
            <w:pPr>
              <w:pStyle w:val="HSSBodyText"/>
            </w:pPr>
            <w:r w:rsidRPr="00416A8D">
              <w:t>Click the [Groups] function button to assign the resource to all relevant groups via the ‘Groups’ selection dialogue box</w:t>
            </w:r>
          </w:p>
        </w:tc>
      </w:tr>
      <w:tr w:rsidR="00A00767" w14:paraId="1959DEE8" w14:textId="77777777" w:rsidTr="00B6126B">
        <w:tc>
          <w:tcPr>
            <w:tcW w:w="1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0E526AE" w14:textId="77777777" w:rsidR="00A00767" w:rsidRPr="00416A8D" w:rsidRDefault="00A00767" w:rsidP="00B6126B">
            <w:pPr>
              <w:pStyle w:val="HSSBodyText"/>
            </w:pPr>
            <w:r w:rsidRPr="00416A8D">
              <w:t>Trust</w:t>
            </w:r>
          </w:p>
        </w:tc>
        <w:tc>
          <w:tcPr>
            <w:tcW w:w="8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209B462" w14:textId="77777777" w:rsidR="00A00767" w:rsidRPr="00416A8D" w:rsidRDefault="00A00767" w:rsidP="00B6126B">
            <w:pPr>
              <w:pStyle w:val="HSSBodyText"/>
            </w:pPr>
            <w:r w:rsidRPr="00416A8D">
              <w:t>Enter the Trust the resource is associated with</w:t>
            </w:r>
          </w:p>
        </w:tc>
      </w:tr>
      <w:tr w:rsidR="00A00767" w14:paraId="16BD5F79" w14:textId="77777777" w:rsidTr="00B6126B">
        <w:tc>
          <w:tcPr>
            <w:tcW w:w="1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7C932D0" w14:textId="77777777" w:rsidR="00A00767" w:rsidRPr="00416A8D" w:rsidRDefault="00A00767" w:rsidP="00B6126B">
            <w:pPr>
              <w:pStyle w:val="HSSBodyText"/>
            </w:pPr>
            <w:r w:rsidRPr="00416A8D">
              <w:t>Site</w:t>
            </w:r>
          </w:p>
        </w:tc>
        <w:tc>
          <w:tcPr>
            <w:tcW w:w="8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CAF28CE" w14:textId="6874B466" w:rsidR="00A00767" w:rsidRPr="00416A8D" w:rsidRDefault="00A00767" w:rsidP="00B6126B">
            <w:pPr>
              <w:pStyle w:val="HSSBodyText"/>
            </w:pPr>
            <w:r w:rsidRPr="00416A8D">
              <w:t xml:space="preserve">Enter the Site the resource is primarily </w:t>
            </w:r>
            <w:r w:rsidR="00BD6B57" w:rsidRPr="00416A8D">
              <w:t>associated or</w:t>
            </w:r>
            <w:r w:rsidRPr="00416A8D">
              <w:t xml:space="preserve"> leave blank if they would equally at more one site.</w:t>
            </w:r>
          </w:p>
        </w:tc>
      </w:tr>
      <w:tr w:rsidR="00A00767" w14:paraId="350F3E40" w14:textId="77777777" w:rsidTr="00B6126B">
        <w:tc>
          <w:tcPr>
            <w:tcW w:w="1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7A046983" w14:textId="77777777" w:rsidR="00A00767" w:rsidRPr="00416A8D" w:rsidRDefault="00A00767" w:rsidP="00B6126B">
            <w:pPr>
              <w:pStyle w:val="HSSBodyText"/>
            </w:pPr>
            <w:r w:rsidRPr="00416A8D">
              <w:t>Clinicians</w:t>
            </w:r>
          </w:p>
        </w:tc>
        <w:tc>
          <w:tcPr>
            <w:tcW w:w="8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650CE83" w14:textId="77777777" w:rsidR="00A00767" w:rsidRPr="00416A8D" w:rsidRDefault="00A00767" w:rsidP="00B6126B">
            <w:pPr>
              <w:pStyle w:val="HSSBodyText"/>
            </w:pPr>
            <w:r w:rsidRPr="00416A8D">
              <w:t>If the human resource being setup on the system already has an existing ‘Clinician’ code, ensure that this is entered in order to facilitate the auto assignment of the resource when the ‘Required Clinician’ field is completed via the Event Details or Vetting screens.</w:t>
            </w:r>
          </w:p>
        </w:tc>
      </w:tr>
      <w:tr w:rsidR="00A00767" w14:paraId="50718ED7" w14:textId="77777777" w:rsidTr="00B6126B">
        <w:tc>
          <w:tcPr>
            <w:tcW w:w="1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24D3DBBE" w14:textId="77777777" w:rsidR="00A00767" w:rsidRPr="00416A8D" w:rsidRDefault="00A00767" w:rsidP="00B6126B">
            <w:pPr>
              <w:pStyle w:val="HSSBodyText"/>
            </w:pPr>
            <w:r w:rsidRPr="00416A8D">
              <w:t>End Date</w:t>
            </w:r>
          </w:p>
        </w:tc>
        <w:tc>
          <w:tcPr>
            <w:tcW w:w="8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6EA1CE3B" w14:textId="77777777" w:rsidR="00A00767" w:rsidRPr="00416A8D" w:rsidRDefault="00A00767" w:rsidP="00B6126B">
            <w:pPr>
              <w:pStyle w:val="HSSBodyText"/>
            </w:pPr>
            <w:r w:rsidRPr="00416A8D">
              <w:t>If the resource is no longer in use, type an end date.</w:t>
            </w:r>
          </w:p>
        </w:tc>
      </w:tr>
      <w:tr w:rsidR="00A00767" w14:paraId="7DB9FE5B" w14:textId="77777777" w:rsidTr="00B6126B">
        <w:tc>
          <w:tcPr>
            <w:tcW w:w="1990"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5E0AAB1A" w14:textId="77777777" w:rsidR="00A00767" w:rsidRDefault="00A00767" w:rsidP="00B6126B">
            <w:pPr>
              <w:pStyle w:val="HSSBodyText"/>
            </w:pPr>
            <w:r w:rsidRPr="00416A8D">
              <w:t>Always Available</w:t>
            </w:r>
          </w:p>
          <w:p w14:paraId="2F81AD0A" w14:textId="0225DD2C" w:rsidR="001E4645" w:rsidRPr="00416A8D" w:rsidRDefault="001E4645" w:rsidP="00B6126B">
            <w:pPr>
              <w:pStyle w:val="HSSBodyText"/>
            </w:pPr>
          </w:p>
        </w:tc>
        <w:tc>
          <w:tcPr>
            <w:tcW w:w="8614" w:type="dxa"/>
            <w:tcBorders>
              <w:top w:val="single" w:sz="4" w:space="0" w:color="000000"/>
              <w:left w:val="single" w:sz="4" w:space="0" w:color="000000"/>
              <w:bottom w:val="single" w:sz="4" w:space="0" w:color="000000"/>
              <w:right w:val="single" w:sz="4" w:space="0" w:color="000000"/>
            </w:tcBorders>
            <w:shd w:val="clear" w:color="auto" w:fill="auto"/>
            <w:tcMar>
              <w:top w:w="0" w:type="dxa"/>
              <w:left w:w="108" w:type="dxa"/>
              <w:bottom w:w="0" w:type="dxa"/>
              <w:right w:w="108" w:type="dxa"/>
            </w:tcMar>
          </w:tcPr>
          <w:p w14:paraId="1CD837CB" w14:textId="3EAB6A4D" w:rsidR="00A00767" w:rsidRDefault="00A00767" w:rsidP="00B6126B">
            <w:pPr>
              <w:pStyle w:val="HSSBodyText"/>
            </w:pPr>
            <w:r>
              <w:t xml:space="preserve">This function is designed to indicate that the individual resource is exempt from Appointment Scheduling – i.e. When the resource module is being used to assign groups for Vetting and Reporting purposes </w:t>
            </w:r>
            <w:r w:rsidRPr="001E4645">
              <w:rPr>
                <w:u w:val="single"/>
              </w:rPr>
              <w:t>but not</w:t>
            </w:r>
            <w:r>
              <w:t xml:space="preserve"> scheduling via the CRIS Appointments module</w:t>
            </w:r>
            <w:r w:rsidR="001E4645">
              <w:t xml:space="preserve"> in conjunction with the Resource Module Personnel Rota functionality</w:t>
            </w:r>
            <w:r>
              <w:t xml:space="preserve">. </w:t>
            </w:r>
            <w:r w:rsidRPr="00416A8D">
              <w:t xml:space="preserve">This is </w:t>
            </w:r>
            <w:r>
              <w:t xml:space="preserve">also </w:t>
            </w:r>
            <w:r w:rsidRPr="00416A8D">
              <w:t xml:space="preserve">useful for equipment. </w:t>
            </w:r>
          </w:p>
          <w:p w14:paraId="2DE13473" w14:textId="77777777" w:rsidR="00A00767" w:rsidRDefault="00A00767" w:rsidP="00B6126B">
            <w:pPr>
              <w:pStyle w:val="HSSBodyText"/>
            </w:pPr>
          </w:p>
          <w:p w14:paraId="503D20E9" w14:textId="77777777" w:rsidR="001E4645" w:rsidRDefault="00A00767" w:rsidP="001E4645">
            <w:pPr>
              <w:pStyle w:val="HSSBodyText"/>
            </w:pPr>
            <w:r>
              <w:t xml:space="preserve">Selecting this option negates </w:t>
            </w:r>
            <w:r w:rsidRPr="00416A8D">
              <w:t>the need to create /</w:t>
            </w:r>
            <w:r w:rsidR="001E4645">
              <w:t xml:space="preserve"> </w:t>
            </w:r>
            <w:r w:rsidRPr="00416A8D">
              <w:t xml:space="preserve">maintain daily </w:t>
            </w:r>
            <w:r w:rsidR="001E4645">
              <w:t xml:space="preserve">personnel </w:t>
            </w:r>
            <w:r w:rsidRPr="00416A8D">
              <w:t>resource schedule</w:t>
            </w:r>
            <w:r w:rsidR="001E4645">
              <w:t>s</w:t>
            </w:r>
            <w:r w:rsidRPr="00416A8D">
              <w:t xml:space="preserve"> for </w:t>
            </w:r>
            <w:r w:rsidR="001E4645">
              <w:t xml:space="preserve">resources that are </w:t>
            </w:r>
            <w:r w:rsidRPr="00416A8D">
              <w:t>always available</w:t>
            </w:r>
            <w:r>
              <w:t xml:space="preserve"> or </w:t>
            </w:r>
            <w:r w:rsidR="001E4645">
              <w:t xml:space="preserve">subject to standard CRIS Room Diary </w:t>
            </w:r>
            <w:r>
              <w:t>schedul</w:t>
            </w:r>
            <w:r w:rsidR="001E4645">
              <w:t>es.</w:t>
            </w:r>
            <w:r w:rsidR="00BD6B57">
              <w:t xml:space="preserve"> </w:t>
            </w:r>
          </w:p>
          <w:p w14:paraId="1263A3E7" w14:textId="77777777" w:rsidR="001E4645" w:rsidRDefault="001E4645" w:rsidP="001E4645">
            <w:pPr>
              <w:pStyle w:val="HSSBodyText"/>
              <w:rPr>
                <w:u w:val="single"/>
              </w:rPr>
            </w:pPr>
          </w:p>
          <w:p w14:paraId="33A5E11E" w14:textId="1FBA8D73" w:rsidR="001E4645" w:rsidRPr="00416A8D" w:rsidRDefault="001E4645" w:rsidP="001E4645">
            <w:pPr>
              <w:pStyle w:val="HSSBodyText"/>
            </w:pPr>
            <w:r w:rsidRPr="001E4645">
              <w:rPr>
                <w:u w:val="single"/>
              </w:rPr>
              <w:t>Please note:</w:t>
            </w:r>
            <w:r>
              <w:t xml:space="preserve"> Most customers will need to tick this option as it should be utilised by anyone who is not using the CRIS Personnel Rota functionality – i.e. Staff Rota’s via CRIS.</w:t>
            </w:r>
          </w:p>
        </w:tc>
      </w:tr>
    </w:tbl>
    <w:p w14:paraId="635FEDAE" w14:textId="77777777" w:rsidR="00A00767" w:rsidRDefault="00A00767" w:rsidP="00A00767">
      <w:pPr>
        <w:autoSpaceDN w:val="0"/>
        <w:ind w:left="360"/>
        <w:rPr>
          <w:rFonts w:cs="Arial"/>
        </w:rPr>
      </w:pPr>
    </w:p>
    <w:p w14:paraId="722E1987" w14:textId="77777777" w:rsidR="00A00767" w:rsidRDefault="00A00767" w:rsidP="00A00767">
      <w:pPr>
        <w:pStyle w:val="HSSBodyText"/>
        <w:numPr>
          <w:ilvl w:val="0"/>
          <w:numId w:val="37"/>
        </w:numPr>
        <w:spacing w:line="276" w:lineRule="auto"/>
      </w:pPr>
      <w:r>
        <w:t>Click [Save] to complete the creation of the new resource.</w:t>
      </w:r>
    </w:p>
    <w:p w14:paraId="6D9650C4" w14:textId="77777777" w:rsidR="00A00767" w:rsidRDefault="00A00767" w:rsidP="00A00767">
      <w:pPr>
        <w:pStyle w:val="HSSBodyText"/>
      </w:pPr>
    </w:p>
    <w:p w14:paraId="5F5E000B" w14:textId="6CA01454" w:rsidR="00D8741A" w:rsidRDefault="00D8741A">
      <w:pPr>
        <w:jc w:val="left"/>
        <w:rPr>
          <w:rFonts w:eastAsiaTheme="majorEastAsia" w:cs="Calibri Light"/>
          <w:color w:val="2D257D"/>
          <w:sz w:val="44"/>
          <w:szCs w:val="44"/>
        </w:rPr>
      </w:pPr>
      <w:r>
        <w:rPr>
          <w:rFonts w:eastAsiaTheme="majorEastAsia" w:cs="Calibri Light"/>
          <w:color w:val="2D257D"/>
          <w:sz w:val="44"/>
          <w:szCs w:val="44"/>
        </w:rPr>
        <w:br w:type="page"/>
      </w:r>
    </w:p>
    <w:p w14:paraId="2EABEE73" w14:textId="137F12E4" w:rsidR="00D8741A" w:rsidRDefault="00D8741A" w:rsidP="00D8741A">
      <w:pPr>
        <w:pStyle w:val="Heading1"/>
      </w:pPr>
      <w:bookmarkStart w:id="54" w:name="_Toc38536236"/>
      <w:r>
        <w:t>Creating COVID-19 Report Templates</w:t>
      </w:r>
      <w:bookmarkEnd w:id="54"/>
    </w:p>
    <w:p w14:paraId="5438B900" w14:textId="797CA1DA" w:rsidR="005E5256" w:rsidRDefault="00D8741A" w:rsidP="00D8741A">
      <w:pPr>
        <w:pStyle w:val="BodyText4"/>
      </w:pPr>
      <w:r>
        <w:t>It is possible to create report templates using Dragon Voice Recognition or via CRIS Coded Phrases in the event VR is not in use or available at the time of reporting.</w:t>
      </w:r>
      <w:r w:rsidR="005D19AE">
        <w:t xml:space="preserve"> The following phrases have been created in conjunction with NHS Digital who would like all suppliers to help Trusts with a template to standardise reporting of COVID19 cases. </w:t>
      </w:r>
    </w:p>
    <w:p w14:paraId="53CF7C62" w14:textId="59E3AA58" w:rsidR="00D8741A" w:rsidRDefault="00D8741A" w:rsidP="00D8741A"/>
    <w:p w14:paraId="0E0ADDA5" w14:textId="46CC79F9" w:rsidR="00D8741A" w:rsidRPr="00D8741A" w:rsidRDefault="00337544" w:rsidP="00D10DD6">
      <w:pPr>
        <w:pStyle w:val="WS-Level2-1stBoxedHighlight"/>
      </w:pPr>
      <w:bookmarkStart w:id="55" w:name="_Toc38536237"/>
      <w:r>
        <w:t xml:space="preserve">Creating </w:t>
      </w:r>
      <w:r w:rsidR="00AF3D57">
        <w:t xml:space="preserve">a COVID-19 </w:t>
      </w:r>
      <w:r>
        <w:t>Coded Phrases</w:t>
      </w:r>
      <w:r w:rsidR="006E4CE0">
        <w:t xml:space="preserve"> (Non VR Approach)</w:t>
      </w:r>
      <w:bookmarkEnd w:id="55"/>
    </w:p>
    <w:p w14:paraId="00FF1D86" w14:textId="0E30D888" w:rsidR="00D8741A" w:rsidRDefault="00337544" w:rsidP="000E5C94">
      <w:pPr>
        <w:pStyle w:val="BodyText4"/>
      </w:pPr>
      <w:r>
        <w:t xml:space="preserve">Coded phrases </w:t>
      </w:r>
      <w:r w:rsidR="000E5C94">
        <w:t>enable reporting clinicians to type a code and press [Alt + P] to expand the code into a phrase comprising one or several sentences of text. This is a fast and convenient way of inserting standard report text with minimum effort on the part of the reporter.</w:t>
      </w:r>
    </w:p>
    <w:p w14:paraId="69A9ACC8" w14:textId="77777777" w:rsidR="00621E44" w:rsidRDefault="00621E44" w:rsidP="00621E44">
      <w:pPr>
        <w:rPr>
          <w:rFonts w:cs="Arial"/>
        </w:rPr>
      </w:pPr>
    </w:p>
    <w:p w14:paraId="0C6CD87E" w14:textId="47FED1A7" w:rsidR="00621E44" w:rsidRDefault="00621E44" w:rsidP="00621E44">
      <w:pPr>
        <w:rPr>
          <w:rFonts w:cs="Arial"/>
        </w:rPr>
      </w:pPr>
      <w:r>
        <w:rPr>
          <w:rFonts w:cs="Arial"/>
        </w:rPr>
        <w:t xml:space="preserve">CRIS System Managers can set-up coded phrases via </w:t>
      </w:r>
      <w:r w:rsidRPr="00621E44">
        <w:rPr>
          <w:rFonts w:cs="Arial"/>
          <w:b/>
          <w:bCs/>
        </w:rPr>
        <w:t>TABLES &gt; OTHER TABLES &gt; REPORT</w:t>
      </w:r>
      <w:r>
        <w:rPr>
          <w:rFonts w:cs="Arial"/>
          <w:b/>
          <w:bCs/>
        </w:rPr>
        <w:t xml:space="preserve">S </w:t>
      </w:r>
      <w:r w:rsidRPr="00621E44">
        <w:rPr>
          <w:rFonts w:cs="Arial"/>
          <w:b/>
          <w:bCs/>
        </w:rPr>
        <w:t>&gt; CODED PHRASES</w:t>
      </w:r>
    </w:p>
    <w:p w14:paraId="02EF8C36" w14:textId="253B265B" w:rsidR="000E5C94" w:rsidRDefault="00674549" w:rsidP="000E5C94">
      <w:r>
        <w:rPr>
          <w:noProof/>
        </w:rPr>
        <mc:AlternateContent>
          <mc:Choice Requires="wpg">
            <w:drawing>
              <wp:anchor distT="0" distB="0" distL="114300" distR="114300" simplePos="0" relativeHeight="251673088" behindDoc="0" locked="0" layoutInCell="1" allowOverlap="1" wp14:anchorId="693B3504" wp14:editId="7DBDC5AA">
                <wp:simplePos x="0" y="0"/>
                <wp:positionH relativeFrom="column">
                  <wp:posOffset>-262799</wp:posOffset>
                </wp:positionH>
                <wp:positionV relativeFrom="paragraph">
                  <wp:posOffset>85544</wp:posOffset>
                </wp:positionV>
                <wp:extent cx="7020560" cy="3911600"/>
                <wp:effectExtent l="0" t="0" r="8890" b="31750"/>
                <wp:wrapNone/>
                <wp:docPr id="4" name="Group 4"/>
                <wp:cNvGraphicFramePr/>
                <a:graphic xmlns:a="http://schemas.openxmlformats.org/drawingml/2006/main">
                  <a:graphicData uri="http://schemas.microsoft.com/office/word/2010/wordprocessingGroup">
                    <wpg:wgp>
                      <wpg:cNvGrpSpPr/>
                      <wpg:grpSpPr>
                        <a:xfrm>
                          <a:off x="0" y="0"/>
                          <a:ext cx="7020560" cy="3911600"/>
                          <a:chOff x="0" y="0"/>
                          <a:chExt cx="7020560" cy="3911600"/>
                        </a:xfrm>
                      </wpg:grpSpPr>
                      <pic:pic xmlns:pic="http://schemas.openxmlformats.org/drawingml/2006/picture">
                        <pic:nvPicPr>
                          <pic:cNvPr id="50" name="Picture 50"/>
                          <pic:cNvPicPr>
                            <a:picLocks noChangeAspect="1"/>
                          </pic:cNvPicPr>
                        </pic:nvPicPr>
                        <pic:blipFill>
                          <a:blip r:embed="rId37" cstate="print">
                            <a:extLst>
                              <a:ext uri="{28A0092B-C50C-407E-A947-70E740481C1C}">
                                <a14:useLocalDpi xmlns:a14="http://schemas.microsoft.com/office/drawing/2010/main" val="0"/>
                              </a:ext>
                            </a:extLst>
                          </a:blip>
                          <a:stretch>
                            <a:fillRect/>
                          </a:stretch>
                        </pic:blipFill>
                        <pic:spPr>
                          <a:xfrm>
                            <a:off x="0" y="0"/>
                            <a:ext cx="7020560" cy="2531745"/>
                          </a:xfrm>
                          <a:prstGeom prst="rect">
                            <a:avLst/>
                          </a:prstGeom>
                        </pic:spPr>
                      </pic:pic>
                      <wps:wsp>
                        <wps:cNvPr id="52" name="Rectangle 52"/>
                        <wps:cNvSpPr/>
                        <wps:spPr>
                          <a:xfrm>
                            <a:off x="2511878" y="1801585"/>
                            <a:ext cx="2719347" cy="596348"/>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Straight Arrow Connector 53"/>
                        <wps:cNvCnPr/>
                        <wps:spPr>
                          <a:xfrm>
                            <a:off x="3845378" y="2392135"/>
                            <a:ext cx="0" cy="208474"/>
                          </a:xfrm>
                          <a:prstGeom prst="straightConnector1">
                            <a:avLst/>
                          </a:prstGeom>
                          <a:ln>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3" name="Picture 3"/>
                          <pic:cNvPicPr>
                            <a:picLocks noChangeAspect="1"/>
                          </pic:cNvPicPr>
                        </pic:nvPicPr>
                        <pic:blipFill>
                          <a:blip r:embed="rId38">
                            <a:extLst>
                              <a:ext uri="{28A0092B-C50C-407E-A947-70E740481C1C}">
                                <a14:useLocalDpi xmlns:a14="http://schemas.microsoft.com/office/drawing/2010/main" val="0"/>
                              </a:ext>
                            </a:extLst>
                          </a:blip>
                          <a:stretch>
                            <a:fillRect/>
                          </a:stretch>
                        </pic:blipFill>
                        <pic:spPr>
                          <a:xfrm>
                            <a:off x="816428" y="2628900"/>
                            <a:ext cx="5643880" cy="1282700"/>
                          </a:xfrm>
                          <a:prstGeom prst="rect">
                            <a:avLst/>
                          </a:prstGeom>
                          <a:ln w="25400">
                            <a:solidFill>
                              <a:srgbClr val="FF0000"/>
                            </a:solidFill>
                          </a:ln>
                        </pic:spPr>
                      </pic:pic>
                    </wpg:wgp>
                  </a:graphicData>
                </a:graphic>
              </wp:anchor>
            </w:drawing>
          </mc:Choice>
          <mc:Fallback>
            <w:pict>
              <v:group w14:anchorId="58956198" id="Group 4" o:spid="_x0000_s1026" style="position:absolute;margin-left:-20.7pt;margin-top:6.75pt;width:552.8pt;height:308pt;z-index:251673088" coordsize="70205,3911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">
                <v:shape id="Picture 50" o:spid="_x0000_s1027" type="#_x0000_t75" style="position:absolute;width:70205;height:253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">
                  <v:imagedata r:id="rId39" o:title=""/>
                </v:shape>
                <v:rect id="Rectangle 52" o:spid="_x0000_s1028" style="position:absolute;left:25118;top:18015;width:27194;height:59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" filled="f" strokecolor="red" strokeweight="2.25pt">
                  <v:shadow on="t" color="black" opacity="22937f" origin=",.5" offset="0,.63889mm"/>
                </v:rect>
                <v:shapetype id="_x0000_t32" coordsize="21600,21600" o:spt="32" o:oned="t" path="m,l21600,21600e" filled="f">
                  <v:path arrowok="t" fillok="f" o:connecttype="none"/>
                  <o:lock v:ext="edit" shapetype="t"/>
                </v:shapetype>
                <v:shape id="Straight Arrow Connector 53" o:spid="_x0000_s1029" type="#_x0000_t32" style="position:absolute;left:38453;top:23921;width:0;height:208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" strokecolor="red" strokeweight="2pt">
                  <v:stroke endarrow="block"/>
                  <v:shadow on="t" color="black" opacity="24903f" origin=",.5" offset="0,.55556mm"/>
                </v:shape>
                <v:shape id="Picture 3" o:spid="_x0000_s1030" type="#_x0000_t75" style="position:absolute;left:8164;top:26289;width:56439;height:1282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" stroked="t" strokecolor="red" strokeweight="2pt">
                  <v:imagedata r:id="rId40" o:title=""/>
                  <v:path arrowok="t"/>
                </v:shape>
              </v:group>
            </w:pict>
          </mc:Fallback>
        </mc:AlternateContent>
      </w:r>
    </w:p>
    <w:p w14:paraId="70B28A34" w14:textId="57865D59" w:rsidR="00621E44" w:rsidRDefault="00621E44" w:rsidP="000E5C94"/>
    <w:p w14:paraId="25114B4F" w14:textId="5D3AB973" w:rsidR="000E5C94" w:rsidRDefault="000E5C94" w:rsidP="000E5C94"/>
    <w:p w14:paraId="30E964B1" w14:textId="70FE273F" w:rsidR="00621E44" w:rsidRDefault="00621E44" w:rsidP="000E5C94"/>
    <w:p w14:paraId="61349019" w14:textId="388904CC" w:rsidR="00621E44" w:rsidRDefault="00621E44" w:rsidP="000E5C94"/>
    <w:p w14:paraId="7B89C74B" w14:textId="6FAF897F" w:rsidR="00621E44" w:rsidRDefault="00621E44" w:rsidP="000E5C94"/>
    <w:p w14:paraId="3C3AB3B7" w14:textId="330D4095" w:rsidR="00621E44" w:rsidRDefault="00621E44" w:rsidP="000E5C94"/>
    <w:p w14:paraId="1E736A73" w14:textId="4CC77AD8" w:rsidR="00621E44" w:rsidRDefault="00621E44" w:rsidP="000E5C94"/>
    <w:p w14:paraId="1BC08BBC" w14:textId="44BD67EA" w:rsidR="00621E44" w:rsidRDefault="00621E44" w:rsidP="000E5C94"/>
    <w:p w14:paraId="314853D3" w14:textId="6EE12DF7" w:rsidR="00621E44" w:rsidRDefault="00621E44" w:rsidP="000E5C94"/>
    <w:p w14:paraId="177AFE35" w14:textId="6476FB5D" w:rsidR="00621E44" w:rsidRDefault="00621E44" w:rsidP="000E5C94"/>
    <w:p w14:paraId="4395FCE5" w14:textId="3CF9610C" w:rsidR="00621E44" w:rsidRDefault="00621E44" w:rsidP="000E5C94"/>
    <w:p w14:paraId="460CCF7E" w14:textId="29F5106B" w:rsidR="00C95A28" w:rsidRDefault="00C95A28" w:rsidP="000E5C94"/>
    <w:p w14:paraId="7DA0B406" w14:textId="0CF60C21" w:rsidR="00C95A28" w:rsidRDefault="00C95A28" w:rsidP="000E5C94"/>
    <w:p w14:paraId="211E1FD1" w14:textId="08B437ED" w:rsidR="005D19AE" w:rsidRDefault="005D19AE" w:rsidP="000E5C94"/>
    <w:p w14:paraId="1015CF92" w14:textId="71AA270B" w:rsidR="00C95A28" w:rsidRDefault="00C95A28" w:rsidP="000E5C94"/>
    <w:p w14:paraId="44D1822B" w14:textId="2E045B11" w:rsidR="00C95A28" w:rsidRDefault="00C95A28" w:rsidP="000E5C94"/>
    <w:p w14:paraId="016E3509" w14:textId="5ED72576" w:rsidR="00C95A28" w:rsidRDefault="00C95A28" w:rsidP="000E5C94"/>
    <w:p w14:paraId="0C10916F" w14:textId="5F6287EC" w:rsidR="00C95A28" w:rsidRDefault="00C95A28" w:rsidP="000E5C94"/>
    <w:p w14:paraId="094BD69C" w14:textId="74C0F48D" w:rsidR="00C95A28" w:rsidRDefault="00C95A28" w:rsidP="000E5C94"/>
    <w:p w14:paraId="4C307644" w14:textId="36FEF1B6" w:rsidR="00621E44" w:rsidRDefault="00621E44" w:rsidP="000E5C94"/>
    <w:p w14:paraId="0FC5C70A" w14:textId="77777777" w:rsidR="00C95A28" w:rsidRDefault="00C95A28" w:rsidP="000E5C94"/>
    <w:p w14:paraId="29DA5ABB" w14:textId="0D18BF55" w:rsidR="00621E44" w:rsidRDefault="00621E44" w:rsidP="00621E44">
      <w:pPr>
        <w:pStyle w:val="BodyText4"/>
      </w:pPr>
      <w:r w:rsidRPr="003673FA">
        <w:t xml:space="preserve">To add a Coded Phrase, click on </w:t>
      </w:r>
      <w:r w:rsidR="00C95A28">
        <w:t>[</w:t>
      </w:r>
      <w:r w:rsidRPr="003673FA">
        <w:t>NEW</w:t>
      </w:r>
      <w:r w:rsidR="00C95A28">
        <w:t>]</w:t>
      </w:r>
      <w:r w:rsidRPr="003673FA">
        <w:t>, complete the fields as below and click</w:t>
      </w:r>
      <w:r>
        <w:t xml:space="preserve"> on [SAVE].</w:t>
      </w:r>
    </w:p>
    <w:p w14:paraId="38D778D3" w14:textId="77777777" w:rsidR="00621E44" w:rsidRPr="00885FBD" w:rsidRDefault="00621E44" w:rsidP="00621E44">
      <w:pPr>
        <w:pStyle w:val="BodyText4"/>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37"/>
        <w:gridCol w:w="8951"/>
      </w:tblGrid>
      <w:tr w:rsidR="00621E44" w:rsidRPr="00885FBD" w14:paraId="5049EA0A" w14:textId="77777777" w:rsidTr="00621E44">
        <w:tc>
          <w:tcPr>
            <w:tcW w:w="10415" w:type="dxa"/>
            <w:gridSpan w:val="2"/>
            <w:shd w:val="clear" w:color="auto" w:fill="002060"/>
          </w:tcPr>
          <w:p w14:paraId="3D430CAC" w14:textId="1D5B611B" w:rsidR="00621E44" w:rsidRPr="00111AD0" w:rsidRDefault="00640627" w:rsidP="00621E44">
            <w:pPr>
              <w:pStyle w:val="BodyText4"/>
            </w:pPr>
            <w:r>
              <w:t>Details</w:t>
            </w:r>
          </w:p>
        </w:tc>
      </w:tr>
      <w:tr w:rsidR="00621E44" w:rsidRPr="003673FA" w14:paraId="6C6C8FBE" w14:textId="77777777" w:rsidTr="00B6126B">
        <w:tc>
          <w:tcPr>
            <w:tcW w:w="1242" w:type="dxa"/>
          </w:tcPr>
          <w:p w14:paraId="3EA46D61" w14:textId="77777777" w:rsidR="00621E44" w:rsidRPr="003673FA" w:rsidRDefault="00621E44" w:rsidP="00621E44">
            <w:pPr>
              <w:pStyle w:val="BodyText4"/>
            </w:pPr>
            <w:r w:rsidRPr="003673FA">
              <w:t>Code</w:t>
            </w:r>
          </w:p>
        </w:tc>
        <w:tc>
          <w:tcPr>
            <w:tcW w:w="9173" w:type="dxa"/>
          </w:tcPr>
          <w:p w14:paraId="450503B8" w14:textId="03591B61" w:rsidR="00621E44" w:rsidRPr="003673FA" w:rsidRDefault="00621E44" w:rsidP="00621E44">
            <w:pPr>
              <w:pStyle w:val="BodyText4"/>
            </w:pPr>
            <w:r w:rsidRPr="003673FA">
              <w:t xml:space="preserve">Type in the Phrase Code </w:t>
            </w:r>
            <w:r w:rsidR="00640627">
              <w:t>– i.e. C</w:t>
            </w:r>
            <w:r w:rsidR="00C95A28">
              <w:t>O</w:t>
            </w:r>
            <w:r w:rsidR="00640627">
              <w:t>V</w:t>
            </w:r>
            <w:r w:rsidR="00C95A28">
              <w:t>I</w:t>
            </w:r>
            <w:r w:rsidR="00640627">
              <w:t>D19</w:t>
            </w:r>
          </w:p>
        </w:tc>
      </w:tr>
      <w:tr w:rsidR="00621E44" w:rsidRPr="003673FA" w14:paraId="0B6AD68A" w14:textId="77777777" w:rsidTr="00B6126B">
        <w:tc>
          <w:tcPr>
            <w:tcW w:w="1242" w:type="dxa"/>
          </w:tcPr>
          <w:p w14:paraId="1BD36D6D" w14:textId="77777777" w:rsidR="00621E44" w:rsidRPr="003673FA" w:rsidRDefault="00621E44" w:rsidP="00621E44">
            <w:pPr>
              <w:pStyle w:val="BodyText4"/>
            </w:pPr>
            <w:r w:rsidRPr="003673FA">
              <w:t>User</w:t>
            </w:r>
          </w:p>
        </w:tc>
        <w:tc>
          <w:tcPr>
            <w:tcW w:w="9173" w:type="dxa"/>
          </w:tcPr>
          <w:p w14:paraId="1919BCC0" w14:textId="77777777" w:rsidR="00621E44" w:rsidRPr="003673FA" w:rsidRDefault="00621E44" w:rsidP="00621E44">
            <w:pPr>
              <w:pStyle w:val="BodyText4"/>
            </w:pPr>
            <w:r w:rsidRPr="003673FA">
              <w:t xml:space="preserve">If the phrase is to be specific to one person, insert his/her user ID in the USER Field, otherwise leave it blank. (Please note, if the person typing the report, is different to the person assigned in the User field, the coded phrase cannot be used, i.e. code assigned to a Radiologist but Secretary is typing, </w:t>
            </w:r>
            <w:r>
              <w:t>he/</w:t>
            </w:r>
            <w:r w:rsidRPr="003673FA">
              <w:t>she will not be able to use the code).</w:t>
            </w:r>
          </w:p>
        </w:tc>
      </w:tr>
      <w:tr w:rsidR="00621E44" w:rsidRPr="003673FA" w14:paraId="3A02C493" w14:textId="77777777" w:rsidTr="00B6126B">
        <w:tc>
          <w:tcPr>
            <w:tcW w:w="1242" w:type="dxa"/>
          </w:tcPr>
          <w:p w14:paraId="1CB515DF" w14:textId="77777777" w:rsidR="00621E44" w:rsidRPr="00885FBD" w:rsidRDefault="00621E44" w:rsidP="00621E44">
            <w:pPr>
              <w:pStyle w:val="BodyText4"/>
              <w:rPr>
                <w:i/>
              </w:rPr>
            </w:pPr>
            <w:r>
              <w:t>Trust</w:t>
            </w:r>
          </w:p>
        </w:tc>
        <w:tc>
          <w:tcPr>
            <w:tcW w:w="9173" w:type="dxa"/>
          </w:tcPr>
          <w:p w14:paraId="6A14C627" w14:textId="26DDF058" w:rsidR="00621E44" w:rsidRDefault="00621E44" w:rsidP="00621E44">
            <w:pPr>
              <w:pStyle w:val="BodyText4"/>
            </w:pPr>
            <w:r>
              <w:t xml:space="preserve">Enter your own Trust code in order to enable Trust specific codes and negate the need to ensure all reporting codes are unique at </w:t>
            </w:r>
            <w:r w:rsidR="00640627">
              <w:t>Consortium</w:t>
            </w:r>
            <w:r>
              <w:t xml:space="preserve"> level – i.e. An NAD code can be applied at each Trust with an alternative phrase if required</w:t>
            </w:r>
          </w:p>
        </w:tc>
      </w:tr>
      <w:tr w:rsidR="00621E44" w:rsidRPr="003673FA" w14:paraId="485ACE97" w14:textId="77777777" w:rsidTr="00B6126B">
        <w:tc>
          <w:tcPr>
            <w:tcW w:w="1242" w:type="dxa"/>
          </w:tcPr>
          <w:p w14:paraId="173BFF4A" w14:textId="77777777" w:rsidR="00621E44" w:rsidRPr="003673FA" w:rsidRDefault="00621E44" w:rsidP="00621E44">
            <w:pPr>
              <w:pStyle w:val="BodyText4"/>
            </w:pPr>
            <w:r w:rsidRPr="003673FA">
              <w:t>Module</w:t>
            </w:r>
          </w:p>
        </w:tc>
        <w:tc>
          <w:tcPr>
            <w:tcW w:w="9173" w:type="dxa"/>
          </w:tcPr>
          <w:p w14:paraId="73BD8316" w14:textId="12AD8BEE" w:rsidR="00621E44" w:rsidRPr="003673FA" w:rsidRDefault="00621E44" w:rsidP="00621E44">
            <w:pPr>
              <w:pStyle w:val="BodyText4"/>
            </w:pPr>
            <w:r>
              <w:t>R (for Reporting)</w:t>
            </w:r>
            <w:r w:rsidR="00C95A28">
              <w:t xml:space="preserve"> will be auto populated</w:t>
            </w:r>
          </w:p>
        </w:tc>
      </w:tr>
      <w:tr w:rsidR="00621E44" w:rsidRPr="003673FA" w14:paraId="50AE93D1" w14:textId="77777777" w:rsidTr="00B6126B">
        <w:tc>
          <w:tcPr>
            <w:tcW w:w="1242" w:type="dxa"/>
          </w:tcPr>
          <w:p w14:paraId="5EB44A66" w14:textId="77777777" w:rsidR="00621E44" w:rsidRPr="003673FA" w:rsidRDefault="00621E44" w:rsidP="00621E44">
            <w:pPr>
              <w:pStyle w:val="BodyText4"/>
            </w:pPr>
            <w:r w:rsidRPr="003673FA">
              <w:t>Diagnosis</w:t>
            </w:r>
          </w:p>
        </w:tc>
        <w:tc>
          <w:tcPr>
            <w:tcW w:w="9173" w:type="dxa"/>
          </w:tcPr>
          <w:p w14:paraId="45971933" w14:textId="1340C8D9" w:rsidR="00621E44" w:rsidRPr="003673FA" w:rsidRDefault="00621E44" w:rsidP="00621E44">
            <w:pPr>
              <w:pStyle w:val="BodyText4"/>
            </w:pPr>
            <w:r>
              <w:t xml:space="preserve">Enter the Diagnosis code as defined in TABLES &gt; OTHER &gt; REPORTS &gt; DIAGNOSES </w:t>
            </w:r>
            <w:r w:rsidR="00640627">
              <w:t>if required</w:t>
            </w:r>
          </w:p>
        </w:tc>
      </w:tr>
      <w:tr w:rsidR="00621E44" w:rsidRPr="003673FA" w14:paraId="7D82BC34" w14:textId="77777777" w:rsidTr="00B6126B">
        <w:tc>
          <w:tcPr>
            <w:tcW w:w="1242" w:type="dxa"/>
          </w:tcPr>
          <w:p w14:paraId="54698E0B" w14:textId="1F9065DE" w:rsidR="00621E44" w:rsidRPr="003673FA" w:rsidRDefault="00621E44" w:rsidP="00621E44">
            <w:pPr>
              <w:pStyle w:val="BodyText4"/>
            </w:pPr>
            <w:r w:rsidRPr="003673FA">
              <w:t>Text</w:t>
            </w:r>
            <w:r w:rsidR="00640627">
              <w:t>*</w:t>
            </w:r>
          </w:p>
        </w:tc>
        <w:tc>
          <w:tcPr>
            <w:tcW w:w="9173" w:type="dxa"/>
          </w:tcPr>
          <w:p w14:paraId="707B2305" w14:textId="5AE91A8A" w:rsidR="00621E44" w:rsidRDefault="00621E44" w:rsidP="00621E44">
            <w:pPr>
              <w:pStyle w:val="BodyText4"/>
            </w:pPr>
            <w:r>
              <w:t>Type the phrase that is to be displayed.  This can be one word or</w:t>
            </w:r>
            <w:r w:rsidR="00640627">
              <w:t xml:space="preserve"> several paragraphs in length.</w:t>
            </w:r>
          </w:p>
          <w:p w14:paraId="3BAC0E6E" w14:textId="52B253D2" w:rsidR="00640627" w:rsidRDefault="00640627" w:rsidP="00640627"/>
          <w:p w14:paraId="1E469288" w14:textId="22496865" w:rsidR="00640627" w:rsidRDefault="00640627" w:rsidP="00640627">
            <w:r>
              <w:t>Text can be formatted using the following simple options, but tab formatting and tables is not supported:</w:t>
            </w:r>
          </w:p>
          <w:p w14:paraId="18F46842" w14:textId="77777777" w:rsidR="00640627" w:rsidRDefault="00640627" w:rsidP="00640627"/>
          <w:p w14:paraId="4EAA7CCE" w14:textId="507A8E73" w:rsidR="00621E44" w:rsidRPr="00F2666C" w:rsidRDefault="00640627" w:rsidP="00640627">
            <w:r w:rsidRPr="00640627">
              <w:rPr>
                <w:b/>
                <w:bCs/>
              </w:rPr>
              <w:t>~B</w:t>
            </w:r>
            <w:r>
              <w:t>Use to create Bold Text</w:t>
            </w:r>
            <w:r w:rsidRPr="00640627">
              <w:rPr>
                <w:b/>
                <w:bCs/>
              </w:rPr>
              <w:t>~b</w:t>
            </w:r>
            <w:r>
              <w:tab/>
            </w:r>
            <w:r w:rsidRPr="00640627">
              <w:rPr>
                <w:b/>
                <w:bCs/>
              </w:rPr>
              <w:t>~I</w:t>
            </w:r>
            <w:r>
              <w:t>Use to create Italic Text</w:t>
            </w:r>
            <w:r w:rsidRPr="00640627">
              <w:rPr>
                <w:b/>
                <w:bCs/>
              </w:rPr>
              <w:t>~</w:t>
            </w:r>
            <w:r>
              <w:rPr>
                <w:b/>
                <w:bCs/>
              </w:rPr>
              <w:t>i</w:t>
            </w:r>
            <w:r>
              <w:tab/>
            </w:r>
            <w:r w:rsidRPr="00640627">
              <w:rPr>
                <w:b/>
                <w:bCs/>
              </w:rPr>
              <w:t>~U</w:t>
            </w:r>
            <w:r>
              <w:t>Use to underline Text</w:t>
            </w:r>
            <w:r w:rsidRPr="00640627">
              <w:rPr>
                <w:b/>
                <w:bCs/>
              </w:rPr>
              <w:t>~u</w:t>
            </w:r>
          </w:p>
        </w:tc>
      </w:tr>
      <w:tr w:rsidR="00621E44" w:rsidRPr="003673FA" w14:paraId="354CB3F0" w14:textId="77777777" w:rsidTr="00B6126B">
        <w:tc>
          <w:tcPr>
            <w:tcW w:w="1242" w:type="dxa"/>
          </w:tcPr>
          <w:p w14:paraId="1B7B2123" w14:textId="77777777" w:rsidR="00621E44" w:rsidRPr="003673FA" w:rsidRDefault="00621E44" w:rsidP="00621E44">
            <w:pPr>
              <w:pStyle w:val="BodyText4"/>
            </w:pPr>
            <w:r w:rsidRPr="003673FA">
              <w:t>Name</w:t>
            </w:r>
          </w:p>
        </w:tc>
        <w:tc>
          <w:tcPr>
            <w:tcW w:w="9173" w:type="dxa"/>
          </w:tcPr>
          <w:p w14:paraId="5DB2F422" w14:textId="5B2FA79A" w:rsidR="00621E44" w:rsidRPr="003673FA" w:rsidRDefault="00621E44" w:rsidP="00621E44">
            <w:pPr>
              <w:pStyle w:val="BodyText4"/>
            </w:pPr>
            <w:r>
              <w:t>Enter the name of the phrase</w:t>
            </w:r>
            <w:r w:rsidR="00640627">
              <w:t xml:space="preserve"> which will appear in the prompt list up to a maximum of 30 characters – i.e. </w:t>
            </w:r>
            <w:r w:rsidR="00640627" w:rsidRPr="00640627">
              <w:t>COVID-19 - Nightingale ICU CXR</w:t>
            </w:r>
          </w:p>
        </w:tc>
      </w:tr>
      <w:tr w:rsidR="00621E44" w:rsidRPr="003673FA" w14:paraId="69BDD30E" w14:textId="77777777" w:rsidTr="00B6126B">
        <w:tc>
          <w:tcPr>
            <w:tcW w:w="1242" w:type="dxa"/>
          </w:tcPr>
          <w:p w14:paraId="5A9FD421" w14:textId="77777777" w:rsidR="00621E44" w:rsidRPr="003673FA" w:rsidRDefault="00621E44" w:rsidP="00621E44">
            <w:pPr>
              <w:pStyle w:val="BodyText4"/>
            </w:pPr>
            <w:r>
              <w:t>Verify</w:t>
            </w:r>
          </w:p>
        </w:tc>
        <w:tc>
          <w:tcPr>
            <w:tcW w:w="9173" w:type="dxa"/>
          </w:tcPr>
          <w:p w14:paraId="4099DCF1" w14:textId="2B5A335E" w:rsidR="00621E44" w:rsidRDefault="00621E44" w:rsidP="00621E44">
            <w:pPr>
              <w:pStyle w:val="BodyText4"/>
            </w:pPr>
            <w:r>
              <w:t>Clicking on the Verify box will determine whether or not the phrase is automatically verified</w:t>
            </w:r>
          </w:p>
        </w:tc>
      </w:tr>
    </w:tbl>
    <w:p w14:paraId="02A25D1A" w14:textId="16FB25F2" w:rsidR="00621E44" w:rsidRPr="000E5C94" w:rsidRDefault="00621E44" w:rsidP="000E5C94"/>
    <w:p w14:paraId="2A473D79" w14:textId="0AC61E8F" w:rsidR="000E5C94" w:rsidRDefault="00734D99" w:rsidP="00734D99">
      <w:pPr>
        <w:pStyle w:val="WS-Level3-3rdBoxedHeader"/>
        <w:outlineLvl w:val="9"/>
      </w:pPr>
      <w:r>
        <w:t xml:space="preserve">NHS Digital </w:t>
      </w:r>
      <w:r w:rsidR="00640627">
        <w:t>Standard Text for use in conjunction with Nightingale ICU Chest Reports*</w:t>
      </w:r>
    </w:p>
    <w:p w14:paraId="4CB55484" w14:textId="2A7EE8F5" w:rsidR="00640627" w:rsidRDefault="00640627" w:rsidP="00640627">
      <w:r>
        <w:t>The following text including formatting should be copied and pasted into the ‘Text’ field when setting up the coded phrase:</w:t>
      </w:r>
    </w:p>
    <w:p w14:paraId="66F6FEB7" w14:textId="0DD1B4F9" w:rsidR="00640627" w:rsidRDefault="00640627" w:rsidP="00640627"/>
    <w:p w14:paraId="2EACED44" w14:textId="77777777" w:rsidR="00640627" w:rsidRPr="00FB36D0" w:rsidRDefault="00640627" w:rsidP="00640627">
      <w:pPr>
        <w:rPr>
          <w:rFonts w:ascii="Courier New" w:hAnsi="Courier New" w:cs="Courier New"/>
          <w:sz w:val="18"/>
        </w:rPr>
      </w:pPr>
      <w:r w:rsidRPr="00FB36D0">
        <w:rPr>
          <w:rFonts w:ascii="Courier New" w:hAnsi="Courier New" w:cs="Courier New"/>
          <w:sz w:val="18"/>
        </w:rPr>
        <w:t>~BCXR finding:~b</w:t>
      </w:r>
    </w:p>
    <w:p w14:paraId="3B1722F1" w14:textId="77777777" w:rsidR="00640627" w:rsidRPr="00FB36D0" w:rsidRDefault="00640627" w:rsidP="00640627">
      <w:pPr>
        <w:rPr>
          <w:rFonts w:ascii="Courier New" w:hAnsi="Courier New" w:cs="Courier New"/>
          <w:sz w:val="18"/>
        </w:rPr>
      </w:pPr>
      <w:r w:rsidRPr="00FB36D0">
        <w:rPr>
          <w:rFonts w:ascii="Courier New" w:hAnsi="Courier New" w:cs="Courier New"/>
          <w:sz w:val="18"/>
        </w:rPr>
        <w:t>Bilateral patchy air-space opacification</w:t>
      </w:r>
    </w:p>
    <w:p w14:paraId="01A45E35" w14:textId="52934119" w:rsidR="00640627" w:rsidRPr="00FB36D0" w:rsidRDefault="00640627" w:rsidP="00640627">
      <w:pPr>
        <w:rPr>
          <w:rFonts w:ascii="Courier New" w:hAnsi="Courier New" w:cs="Courier New"/>
          <w:sz w:val="18"/>
        </w:rPr>
      </w:pPr>
      <w:r w:rsidRPr="00FB36D0">
        <w:rPr>
          <w:rFonts w:ascii="Courier New" w:hAnsi="Courier New" w:cs="Courier New"/>
          <w:sz w:val="18"/>
        </w:rPr>
        <w:t>Bilateral symmetrical air space opacification</w:t>
      </w:r>
    </w:p>
    <w:p w14:paraId="19BEC4E3" w14:textId="77777777" w:rsidR="00640627" w:rsidRPr="00FB36D0" w:rsidRDefault="00640627" w:rsidP="00640627">
      <w:pPr>
        <w:rPr>
          <w:rFonts w:ascii="Courier New" w:hAnsi="Courier New" w:cs="Courier New"/>
          <w:sz w:val="18"/>
        </w:rPr>
      </w:pPr>
      <w:r w:rsidRPr="00FB36D0">
        <w:rPr>
          <w:rFonts w:ascii="Courier New" w:hAnsi="Courier New" w:cs="Courier New"/>
          <w:sz w:val="18"/>
        </w:rPr>
        <w:t>Bilateral peripheral air space opacification</w:t>
      </w:r>
    </w:p>
    <w:p w14:paraId="469403B2" w14:textId="77777777" w:rsidR="00640627" w:rsidRPr="00FB36D0" w:rsidRDefault="00640627" w:rsidP="00640627">
      <w:pPr>
        <w:rPr>
          <w:rFonts w:ascii="Courier New" w:hAnsi="Courier New" w:cs="Courier New"/>
          <w:sz w:val="18"/>
        </w:rPr>
      </w:pPr>
      <w:r w:rsidRPr="00FB36D0">
        <w:rPr>
          <w:rFonts w:ascii="Courier New" w:hAnsi="Courier New" w:cs="Courier New"/>
          <w:sz w:val="18"/>
        </w:rPr>
        <w:t>Predominantly unilateral air space opacification Rt</w:t>
      </w:r>
    </w:p>
    <w:p w14:paraId="375E90BB" w14:textId="77777777" w:rsidR="00640627" w:rsidRPr="00FB36D0" w:rsidRDefault="00640627" w:rsidP="00640627">
      <w:pPr>
        <w:rPr>
          <w:rFonts w:ascii="Courier New" w:hAnsi="Courier New" w:cs="Courier New"/>
          <w:sz w:val="18"/>
        </w:rPr>
      </w:pPr>
      <w:r w:rsidRPr="00FB36D0">
        <w:rPr>
          <w:rFonts w:ascii="Courier New" w:hAnsi="Courier New" w:cs="Courier New"/>
          <w:sz w:val="18"/>
        </w:rPr>
        <w:t>Predominantly unilateral air space opacification Lt</w:t>
      </w:r>
    </w:p>
    <w:p w14:paraId="41E3159F" w14:textId="471507E6" w:rsidR="00640627" w:rsidRPr="00FB36D0" w:rsidRDefault="00640627" w:rsidP="00640627">
      <w:pPr>
        <w:rPr>
          <w:rFonts w:ascii="Courier New" w:hAnsi="Courier New" w:cs="Courier New"/>
          <w:sz w:val="18"/>
        </w:rPr>
      </w:pPr>
    </w:p>
    <w:p w14:paraId="3FC15DBD" w14:textId="77777777" w:rsidR="00640627" w:rsidRPr="00FB36D0" w:rsidRDefault="00640627" w:rsidP="00640627">
      <w:pPr>
        <w:rPr>
          <w:rFonts w:ascii="Courier New" w:hAnsi="Courier New" w:cs="Courier New"/>
          <w:sz w:val="18"/>
        </w:rPr>
      </w:pPr>
      <w:r w:rsidRPr="00FB36D0">
        <w:rPr>
          <w:rFonts w:ascii="Courier New" w:hAnsi="Courier New" w:cs="Courier New"/>
          <w:sz w:val="18"/>
        </w:rPr>
        <w:t>~BStable or progressive since previous:~b</w:t>
      </w:r>
    </w:p>
    <w:p w14:paraId="7835E17D" w14:textId="77777777" w:rsidR="00640627" w:rsidRPr="00FB36D0" w:rsidRDefault="00640627" w:rsidP="00640627">
      <w:pPr>
        <w:rPr>
          <w:rFonts w:ascii="Courier New" w:hAnsi="Courier New" w:cs="Courier New"/>
          <w:sz w:val="18"/>
        </w:rPr>
      </w:pPr>
      <w:r w:rsidRPr="00FB36D0">
        <w:rPr>
          <w:rFonts w:ascii="Courier New" w:hAnsi="Courier New" w:cs="Courier New"/>
          <w:sz w:val="18"/>
        </w:rPr>
        <w:t>Stable Marginal improvement</w:t>
      </w:r>
    </w:p>
    <w:p w14:paraId="461883B4" w14:textId="55B37EBC" w:rsidR="00640627" w:rsidRPr="00FB36D0" w:rsidRDefault="00640627" w:rsidP="00640627">
      <w:pPr>
        <w:rPr>
          <w:rFonts w:ascii="Courier New" w:hAnsi="Courier New" w:cs="Courier New"/>
          <w:sz w:val="18"/>
        </w:rPr>
      </w:pPr>
      <w:r w:rsidRPr="00FB36D0">
        <w:rPr>
          <w:rFonts w:ascii="Courier New" w:hAnsi="Courier New" w:cs="Courier New"/>
          <w:sz w:val="18"/>
        </w:rPr>
        <w:t>Marginal progression</w:t>
      </w:r>
    </w:p>
    <w:p w14:paraId="35815DA5" w14:textId="77777777" w:rsidR="00640627" w:rsidRPr="00FB36D0" w:rsidRDefault="00640627" w:rsidP="00640627">
      <w:pPr>
        <w:rPr>
          <w:rFonts w:ascii="Courier New" w:hAnsi="Courier New" w:cs="Courier New"/>
          <w:sz w:val="18"/>
        </w:rPr>
      </w:pPr>
      <w:r w:rsidRPr="00FB36D0">
        <w:rPr>
          <w:rFonts w:ascii="Courier New" w:hAnsi="Courier New" w:cs="Courier New"/>
          <w:sz w:val="18"/>
        </w:rPr>
        <w:t>Significant progression</w:t>
      </w:r>
    </w:p>
    <w:p w14:paraId="3EF240D5" w14:textId="6E59D020" w:rsidR="00640627" w:rsidRPr="00FB36D0" w:rsidRDefault="00640627" w:rsidP="00640627">
      <w:pPr>
        <w:rPr>
          <w:rFonts w:ascii="Courier New" w:hAnsi="Courier New" w:cs="Courier New"/>
          <w:sz w:val="18"/>
        </w:rPr>
      </w:pPr>
    </w:p>
    <w:p w14:paraId="6EAE0690" w14:textId="77777777" w:rsidR="00640627" w:rsidRPr="00FB36D0" w:rsidRDefault="00640627" w:rsidP="00640627">
      <w:pPr>
        <w:rPr>
          <w:rFonts w:ascii="Courier New" w:hAnsi="Courier New" w:cs="Courier New"/>
          <w:sz w:val="18"/>
        </w:rPr>
      </w:pPr>
      <w:r w:rsidRPr="00FB36D0">
        <w:rPr>
          <w:rFonts w:ascii="Courier New" w:hAnsi="Courier New" w:cs="Courier New"/>
          <w:sz w:val="18"/>
        </w:rPr>
        <w:t>~BLines and Tubes Satisfactory:~b</w:t>
      </w:r>
    </w:p>
    <w:p w14:paraId="253EC4B1" w14:textId="77777777" w:rsidR="00640627" w:rsidRPr="00FB36D0" w:rsidRDefault="00640627" w:rsidP="00640627">
      <w:pPr>
        <w:rPr>
          <w:rFonts w:ascii="Courier New" w:hAnsi="Courier New" w:cs="Courier New"/>
          <w:sz w:val="18"/>
        </w:rPr>
      </w:pPr>
      <w:r w:rsidRPr="00FB36D0">
        <w:rPr>
          <w:rFonts w:ascii="Courier New" w:hAnsi="Courier New" w:cs="Courier New"/>
          <w:sz w:val="18"/>
        </w:rPr>
        <w:t>Misplaced ETT</w:t>
      </w:r>
    </w:p>
    <w:p w14:paraId="740C6FDF" w14:textId="77A2429A" w:rsidR="00640627" w:rsidRPr="00FB36D0" w:rsidRDefault="00640627" w:rsidP="00640627">
      <w:pPr>
        <w:rPr>
          <w:rFonts w:ascii="Courier New" w:hAnsi="Courier New" w:cs="Courier New"/>
          <w:sz w:val="18"/>
        </w:rPr>
      </w:pPr>
      <w:r w:rsidRPr="00FB36D0">
        <w:rPr>
          <w:rFonts w:ascii="Courier New" w:hAnsi="Courier New" w:cs="Courier New"/>
          <w:sz w:val="18"/>
        </w:rPr>
        <w:t>Misplaced NGT</w:t>
      </w:r>
    </w:p>
    <w:p w14:paraId="1C2CB959" w14:textId="47C17980" w:rsidR="00640627" w:rsidRPr="00FB36D0" w:rsidRDefault="00640627" w:rsidP="00640627">
      <w:pPr>
        <w:rPr>
          <w:rFonts w:ascii="Courier New" w:hAnsi="Courier New" w:cs="Courier New"/>
          <w:sz w:val="18"/>
        </w:rPr>
      </w:pPr>
      <w:r w:rsidRPr="00FB36D0">
        <w:rPr>
          <w:rFonts w:ascii="Courier New" w:hAnsi="Courier New" w:cs="Courier New"/>
          <w:sz w:val="18"/>
        </w:rPr>
        <w:t>Misplaced IJV line</w:t>
      </w:r>
    </w:p>
    <w:p w14:paraId="7ACF3E35" w14:textId="29EBAE1D" w:rsidR="00640627" w:rsidRPr="00FB36D0" w:rsidRDefault="00640627" w:rsidP="00640627">
      <w:pPr>
        <w:rPr>
          <w:rFonts w:ascii="Courier New" w:hAnsi="Courier New" w:cs="Courier New"/>
          <w:sz w:val="18"/>
        </w:rPr>
      </w:pPr>
      <w:r w:rsidRPr="00FB36D0">
        <w:rPr>
          <w:rFonts w:ascii="Courier New" w:hAnsi="Courier New" w:cs="Courier New"/>
          <w:sz w:val="18"/>
        </w:rPr>
        <w:t>Other</w:t>
      </w:r>
    </w:p>
    <w:p w14:paraId="7B925DE7" w14:textId="3D6B1966" w:rsidR="00640627" w:rsidRPr="00FB36D0" w:rsidRDefault="00640627" w:rsidP="00640627">
      <w:pPr>
        <w:rPr>
          <w:rFonts w:ascii="Courier New" w:hAnsi="Courier New" w:cs="Courier New"/>
          <w:sz w:val="18"/>
        </w:rPr>
      </w:pPr>
    </w:p>
    <w:p w14:paraId="3929616D" w14:textId="39D7B3E9" w:rsidR="00640627" w:rsidRPr="00FB36D0" w:rsidRDefault="00640627" w:rsidP="00640627">
      <w:pPr>
        <w:rPr>
          <w:rFonts w:ascii="Courier New" w:hAnsi="Courier New" w:cs="Courier New"/>
          <w:sz w:val="18"/>
        </w:rPr>
      </w:pPr>
      <w:r w:rsidRPr="00FB36D0">
        <w:rPr>
          <w:rFonts w:ascii="Courier New" w:hAnsi="Courier New" w:cs="Courier New"/>
          <w:sz w:val="18"/>
        </w:rPr>
        <w:t>~BOther findings:~b</w:t>
      </w:r>
    </w:p>
    <w:p w14:paraId="038B6BD7" w14:textId="7B6099F2" w:rsidR="00640627" w:rsidRPr="00FB36D0" w:rsidRDefault="00640627" w:rsidP="00640627">
      <w:pPr>
        <w:rPr>
          <w:rFonts w:ascii="Courier New" w:hAnsi="Courier New" w:cs="Courier New"/>
          <w:sz w:val="18"/>
        </w:rPr>
      </w:pPr>
      <w:r w:rsidRPr="00FB36D0">
        <w:rPr>
          <w:rFonts w:ascii="Courier New" w:hAnsi="Courier New" w:cs="Courier New"/>
          <w:sz w:val="18"/>
        </w:rPr>
        <w:t>Nil</w:t>
      </w:r>
    </w:p>
    <w:p w14:paraId="16B4D766" w14:textId="1DEEE5F2" w:rsidR="00640627" w:rsidRPr="00FB36D0" w:rsidRDefault="00640627" w:rsidP="00640627">
      <w:pPr>
        <w:rPr>
          <w:rFonts w:ascii="Courier New" w:hAnsi="Courier New" w:cs="Courier New"/>
          <w:sz w:val="18"/>
        </w:rPr>
      </w:pPr>
      <w:r w:rsidRPr="00FB36D0">
        <w:rPr>
          <w:rFonts w:ascii="Courier New" w:hAnsi="Courier New" w:cs="Courier New"/>
          <w:sz w:val="18"/>
        </w:rPr>
        <w:t>Pneumothorax Rt / Lt</w:t>
      </w:r>
    </w:p>
    <w:p w14:paraId="32B811B0" w14:textId="1765F616" w:rsidR="00640627" w:rsidRPr="00FB36D0" w:rsidRDefault="00640627" w:rsidP="00640627">
      <w:pPr>
        <w:rPr>
          <w:rFonts w:ascii="Courier New" w:hAnsi="Courier New" w:cs="Courier New"/>
          <w:sz w:val="18"/>
        </w:rPr>
      </w:pPr>
      <w:r w:rsidRPr="00FB36D0">
        <w:rPr>
          <w:rFonts w:ascii="Courier New" w:hAnsi="Courier New" w:cs="Courier New"/>
          <w:sz w:val="18"/>
        </w:rPr>
        <w:t xml:space="preserve">Lobar collapse [free text box] </w:t>
      </w:r>
    </w:p>
    <w:p w14:paraId="5A8B582A" w14:textId="1349A34A" w:rsidR="00640627" w:rsidRPr="00FB36D0" w:rsidRDefault="00640627" w:rsidP="00640627">
      <w:pPr>
        <w:rPr>
          <w:rFonts w:ascii="Courier New" w:hAnsi="Courier New" w:cs="Courier New"/>
          <w:sz w:val="18"/>
        </w:rPr>
      </w:pPr>
      <w:r w:rsidRPr="00FB36D0">
        <w:rPr>
          <w:rFonts w:ascii="Courier New" w:hAnsi="Courier New" w:cs="Courier New"/>
          <w:sz w:val="18"/>
        </w:rPr>
        <w:t>Pleural effusion Rt</w:t>
      </w:r>
    </w:p>
    <w:p w14:paraId="2EC22B2F" w14:textId="2D96DDBB" w:rsidR="00640627" w:rsidRPr="00FB36D0" w:rsidRDefault="00640627" w:rsidP="00640627">
      <w:pPr>
        <w:rPr>
          <w:rFonts w:ascii="Courier New" w:hAnsi="Courier New" w:cs="Courier New"/>
          <w:sz w:val="18"/>
        </w:rPr>
      </w:pPr>
      <w:r w:rsidRPr="00FB36D0">
        <w:rPr>
          <w:rFonts w:ascii="Courier New" w:hAnsi="Courier New" w:cs="Courier New"/>
          <w:sz w:val="18"/>
        </w:rPr>
        <w:t>Pleural effusion Lt</w:t>
      </w:r>
    </w:p>
    <w:p w14:paraId="69FF8170" w14:textId="405CFB88" w:rsidR="00640627" w:rsidRPr="00FB36D0" w:rsidRDefault="00640627" w:rsidP="00640627">
      <w:pPr>
        <w:rPr>
          <w:rFonts w:ascii="Courier New" w:hAnsi="Courier New" w:cs="Courier New"/>
          <w:sz w:val="18"/>
        </w:rPr>
      </w:pPr>
    </w:p>
    <w:p w14:paraId="0A159DF3" w14:textId="22BCEA8B" w:rsidR="00640627" w:rsidRPr="00FB36D0" w:rsidRDefault="00640627" w:rsidP="00640627">
      <w:pPr>
        <w:rPr>
          <w:rFonts w:ascii="Courier New" w:hAnsi="Courier New" w:cs="Courier New"/>
          <w:sz w:val="18"/>
        </w:rPr>
      </w:pPr>
      <w:r w:rsidRPr="00FB36D0">
        <w:rPr>
          <w:rFonts w:ascii="Courier New" w:hAnsi="Courier New" w:cs="Courier New"/>
          <w:sz w:val="18"/>
        </w:rPr>
        <w:t xml:space="preserve">~BOther:~b </w:t>
      </w:r>
    </w:p>
    <w:p w14:paraId="1223BBDF" w14:textId="6CEDA573" w:rsidR="00640627" w:rsidRPr="00FB36D0" w:rsidRDefault="00640627" w:rsidP="00640627">
      <w:pPr>
        <w:rPr>
          <w:rFonts w:ascii="Courier New" w:hAnsi="Courier New" w:cs="Courier New"/>
          <w:sz w:val="18"/>
        </w:rPr>
      </w:pPr>
      <w:r w:rsidRPr="00FB36D0">
        <w:rPr>
          <w:rFonts w:ascii="Courier New" w:hAnsi="Courier New" w:cs="Courier New"/>
          <w:sz w:val="18"/>
        </w:rPr>
        <w:t>[free text box]</w:t>
      </w:r>
    </w:p>
    <w:p w14:paraId="60234507" w14:textId="1DC9BDB7" w:rsidR="00FB36D0" w:rsidRDefault="00FB36D0" w:rsidP="00640627"/>
    <w:p w14:paraId="03C2702D" w14:textId="6EFFF730" w:rsidR="00FB36D0" w:rsidRPr="00FB36D0" w:rsidRDefault="00FB36D0" w:rsidP="00FB36D0">
      <w:pPr>
        <w:pStyle w:val="WS-Pleasenotestyle"/>
      </w:pPr>
      <w:r w:rsidRPr="00FB36D0">
        <w:rPr>
          <w:u w:val="single"/>
        </w:rPr>
        <w:t>Please note:</w:t>
      </w:r>
      <w:r>
        <w:t xml:space="preserve"> The above text has been </w:t>
      </w:r>
      <w:r w:rsidR="0035074D">
        <w:t xml:space="preserve">provided by NHS Digital for us </w:t>
      </w:r>
      <w:r>
        <w:t>by customers in conjunction with Nightingale ICU Chest reporting.</w:t>
      </w:r>
    </w:p>
    <w:p w14:paraId="3108D5BE" w14:textId="69EA7492" w:rsidR="00640627" w:rsidRDefault="00640627" w:rsidP="00640627"/>
    <w:p w14:paraId="0AACC10C" w14:textId="69A4ACEF" w:rsidR="00640627" w:rsidRPr="00640627" w:rsidRDefault="00877AF6" w:rsidP="00877AF6">
      <w:pPr>
        <w:pStyle w:val="WS-Boxed-Level2-2ndHighlight"/>
      </w:pPr>
      <w:bookmarkStart w:id="56" w:name="_Toc38536238"/>
      <w:r>
        <w:t>Using Coded Phrases for Reporting</w:t>
      </w:r>
      <w:bookmarkEnd w:id="56"/>
    </w:p>
    <w:p w14:paraId="609AE1CD" w14:textId="4A6B750D" w:rsidR="00877AF6" w:rsidRDefault="00877AF6">
      <w:pPr>
        <w:jc w:val="left"/>
      </w:pPr>
      <w:r>
        <w:t>Coded phrases can be used in conjunction with the CRIS Report Editor</w:t>
      </w:r>
      <w:r w:rsidR="00C340CA">
        <w:t>,</w:t>
      </w:r>
      <w:r>
        <w:t xml:space="preserve"> when accessed via the [Report Info List] or any other applicable method – i.e. clicking [Report] on an individual patient record.</w:t>
      </w:r>
    </w:p>
    <w:p w14:paraId="36E7AD5B" w14:textId="45E87BC1" w:rsidR="00877AF6" w:rsidRDefault="00877AF6">
      <w:pPr>
        <w:jc w:val="left"/>
      </w:pPr>
    </w:p>
    <w:p w14:paraId="01F7133D" w14:textId="1776537C" w:rsidR="00B270B9" w:rsidRDefault="00877AF6">
      <w:pPr>
        <w:jc w:val="left"/>
      </w:pPr>
      <w:r>
        <w:t>From the report editor</w:t>
      </w:r>
      <w:r w:rsidR="00C340CA">
        <w:t>,</w:t>
      </w:r>
      <w:r>
        <w:t xml:space="preserve"> reporting clinicians should insert Clinical History and Exam Titles are normal us</w:t>
      </w:r>
      <w:r w:rsidR="00B270B9">
        <w:t>ing</w:t>
      </w:r>
      <w:r>
        <w:t xml:space="preserve"> [Alt + E] in each relevant section of the screen.</w:t>
      </w:r>
      <w:r w:rsidR="00C95A28">
        <w:t xml:space="preserve"> </w:t>
      </w:r>
    </w:p>
    <w:p w14:paraId="52481646" w14:textId="77777777" w:rsidR="00B270B9" w:rsidRDefault="00B270B9">
      <w:pPr>
        <w:jc w:val="left"/>
      </w:pPr>
    </w:p>
    <w:p w14:paraId="613BD728" w14:textId="54BD417D" w:rsidR="00B65F7E" w:rsidRDefault="00C95A28">
      <w:pPr>
        <w:jc w:val="left"/>
      </w:pPr>
      <w:r>
        <w:t>Having done this type the required coded phrase – i.e. C</w:t>
      </w:r>
      <w:r w:rsidR="00BB3691">
        <w:t>O</w:t>
      </w:r>
      <w:r>
        <w:t>V</w:t>
      </w:r>
      <w:r w:rsidR="00BB3691">
        <w:t>I</w:t>
      </w:r>
      <w:r>
        <w:t>D19</w:t>
      </w:r>
      <w:r w:rsidR="00B270B9">
        <w:t xml:space="preserve"> and press [Alt + P] immediately afterwards to insert the full text of the phrase as follows:</w:t>
      </w:r>
    </w:p>
    <w:p w14:paraId="735E2802" w14:textId="6BA67F44" w:rsidR="00B270B9" w:rsidRDefault="00C340CA">
      <w:pPr>
        <w:jc w:val="left"/>
      </w:pPr>
      <w:r>
        <w:rPr>
          <w:noProof/>
        </w:rPr>
        <mc:AlternateContent>
          <mc:Choice Requires="wpg">
            <w:drawing>
              <wp:anchor distT="0" distB="0" distL="114300" distR="114300" simplePos="0" relativeHeight="251659776" behindDoc="0" locked="0" layoutInCell="1" allowOverlap="1" wp14:anchorId="6D6D3795" wp14:editId="2DE2CE16">
                <wp:simplePos x="0" y="0"/>
                <wp:positionH relativeFrom="column">
                  <wp:posOffset>14605</wp:posOffset>
                </wp:positionH>
                <wp:positionV relativeFrom="paragraph">
                  <wp:posOffset>79103</wp:posOffset>
                </wp:positionV>
                <wp:extent cx="6546488" cy="4899025"/>
                <wp:effectExtent l="38100" t="0" r="6985" b="0"/>
                <wp:wrapNone/>
                <wp:docPr id="10" name="Group 10"/>
                <wp:cNvGraphicFramePr/>
                <a:graphic xmlns:a="http://schemas.openxmlformats.org/drawingml/2006/main">
                  <a:graphicData uri="http://schemas.microsoft.com/office/word/2010/wordprocessingGroup">
                    <wpg:wgp>
                      <wpg:cNvGrpSpPr/>
                      <wpg:grpSpPr>
                        <a:xfrm>
                          <a:off x="0" y="0"/>
                          <a:ext cx="6546488" cy="4899025"/>
                          <a:chOff x="0" y="0"/>
                          <a:chExt cx="6546488" cy="4899025"/>
                        </a:xfrm>
                      </wpg:grpSpPr>
                      <pic:pic xmlns:pic="http://schemas.openxmlformats.org/drawingml/2006/picture">
                        <pic:nvPicPr>
                          <pic:cNvPr id="43" name="Picture 43"/>
                          <pic:cNvPicPr>
                            <a:picLocks noChangeAspect="1"/>
                          </pic:cNvPicPr>
                        </pic:nvPicPr>
                        <pic:blipFill>
                          <a:blip r:embed="rId41">
                            <a:extLst>
                              <a:ext uri="{28A0092B-C50C-407E-A947-70E740481C1C}">
                                <a14:useLocalDpi xmlns:a14="http://schemas.microsoft.com/office/drawing/2010/main" val="0"/>
                              </a:ext>
                            </a:extLst>
                          </a:blip>
                          <a:stretch>
                            <a:fillRect/>
                          </a:stretch>
                        </pic:blipFill>
                        <pic:spPr>
                          <a:xfrm>
                            <a:off x="3118758" y="0"/>
                            <a:ext cx="3427730" cy="4899025"/>
                          </a:xfrm>
                          <a:prstGeom prst="rect">
                            <a:avLst/>
                          </a:prstGeom>
                        </pic:spPr>
                      </pic:pic>
                      <pic:pic xmlns:pic="http://schemas.openxmlformats.org/drawingml/2006/picture">
                        <pic:nvPicPr>
                          <pic:cNvPr id="30" name="Picture 30"/>
                          <pic:cNvPicPr>
                            <a:picLocks noChangeAspect="1"/>
                          </pic:cNvPicPr>
                        </pic:nvPicPr>
                        <pic:blipFill>
                          <a:blip r:embed="rId42">
                            <a:extLst>
                              <a:ext uri="{28A0092B-C50C-407E-A947-70E740481C1C}">
                                <a14:useLocalDpi xmlns:a14="http://schemas.microsoft.com/office/drawing/2010/main" val="0"/>
                              </a:ext>
                            </a:extLst>
                          </a:blip>
                          <a:stretch>
                            <a:fillRect/>
                          </a:stretch>
                        </pic:blipFill>
                        <pic:spPr>
                          <a:xfrm>
                            <a:off x="0" y="5442"/>
                            <a:ext cx="3124200" cy="1473835"/>
                          </a:xfrm>
                          <a:prstGeom prst="rect">
                            <a:avLst/>
                          </a:prstGeom>
                        </pic:spPr>
                      </pic:pic>
                      <wps:wsp>
                        <wps:cNvPr id="17" name="Connector: Elbow 17"/>
                        <wps:cNvCnPr/>
                        <wps:spPr>
                          <a:xfrm flipV="1">
                            <a:off x="492579" y="810985"/>
                            <a:ext cx="2661313" cy="539086"/>
                          </a:xfrm>
                          <a:prstGeom prst="bentConnector3">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9" name="Rectangle 19"/>
                        <wps:cNvSpPr/>
                        <wps:spPr>
                          <a:xfrm>
                            <a:off x="29936" y="1246414"/>
                            <a:ext cx="447532" cy="17742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3154136" y="642257"/>
                            <a:ext cx="3006773" cy="4103996"/>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EE32466" id="Group 10" o:spid="_x0000_s1026" style="position:absolute;margin-left:1.15pt;margin-top:6.25pt;width:515.45pt;height:385.75pt;z-index:251659776" coordsize="65464,489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">
                <v:shape id="Picture 43" o:spid="_x0000_s1027" type="#_x0000_t75" style="position:absolute;left:31187;width:34277;height:489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">
                  <v:imagedata r:id="rId43" o:title=""/>
                </v:shape>
                <v:shape id="Picture 30" o:spid="_x0000_s1028" type="#_x0000_t75" style="position:absolute;top:54;width:31242;height:1473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">
                  <v:imagedata r:id="rId44" o:title=""/>
                </v:shape>
                <v:shape id="Connector: Elbow 17" o:spid="_x0000_s1029" type="#_x0000_t34" style="position:absolute;left:4925;top:8109;width:26613;height:5391;flip:y;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" strokecolor="red" strokeweight="2.25pt">
                  <v:stroke endarrow="block"/>
                  <v:shadow on="t" color="black" opacity="24903f" origin=",.5" offset="0,.55556mm"/>
                </v:shape>
                <v:rect id="Rectangle 19" o:spid="_x0000_s1030" style="position:absolute;left:299;top:12464;width:4475;height:177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" filled="f" strokecolor="red" strokeweight="2.25pt">
                  <v:shadow on="t" color="black" opacity="22937f" origin=",.5" offset="0,.63889mm"/>
                </v:rect>
                <v:rect id="Rectangle 18" o:spid="_x0000_s1031" style="position:absolute;left:31541;top:6422;width:30068;height:410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" filled="f" strokecolor="red" strokeweight="2.25pt">
                  <v:shadow on="t" color="black" opacity="22937f" origin=",.5" offset="0,.63889mm"/>
                </v:rect>
              </v:group>
            </w:pict>
          </mc:Fallback>
        </mc:AlternateContent>
      </w:r>
    </w:p>
    <w:p w14:paraId="35B4FC89" w14:textId="6909179E" w:rsidR="00877AF6" w:rsidRDefault="00877AF6" w:rsidP="00877AF6">
      <w:pPr>
        <w:pStyle w:val="BodyText4"/>
      </w:pPr>
    </w:p>
    <w:p w14:paraId="4B229386" w14:textId="2CADEF46" w:rsidR="00B270B9" w:rsidRDefault="00B270B9">
      <w:pPr>
        <w:jc w:val="left"/>
      </w:pPr>
    </w:p>
    <w:p w14:paraId="0E48BB5A" w14:textId="5E214275" w:rsidR="00B270B9" w:rsidRDefault="00B270B9">
      <w:pPr>
        <w:jc w:val="left"/>
      </w:pPr>
    </w:p>
    <w:p w14:paraId="4633E8E6" w14:textId="1C9CE783" w:rsidR="00B270B9" w:rsidRDefault="00B270B9">
      <w:pPr>
        <w:jc w:val="left"/>
      </w:pPr>
    </w:p>
    <w:p w14:paraId="0899ADA5" w14:textId="4F0CD42A" w:rsidR="00B270B9" w:rsidRDefault="00B270B9">
      <w:pPr>
        <w:jc w:val="left"/>
      </w:pPr>
    </w:p>
    <w:p w14:paraId="4DA44FC9" w14:textId="4F25704C" w:rsidR="00B270B9" w:rsidRDefault="00B270B9">
      <w:pPr>
        <w:jc w:val="left"/>
      </w:pPr>
    </w:p>
    <w:p w14:paraId="0FF4A857" w14:textId="770E4791" w:rsidR="00B270B9" w:rsidRDefault="00B270B9">
      <w:pPr>
        <w:jc w:val="left"/>
      </w:pPr>
    </w:p>
    <w:p w14:paraId="434A174D" w14:textId="77777777" w:rsidR="00B270B9" w:rsidRDefault="00B270B9">
      <w:pPr>
        <w:jc w:val="left"/>
      </w:pPr>
    </w:p>
    <w:p w14:paraId="4576257D" w14:textId="7014B700" w:rsidR="00B270B9" w:rsidRDefault="00B270B9">
      <w:pPr>
        <w:jc w:val="left"/>
      </w:pPr>
    </w:p>
    <w:p w14:paraId="40839F9E" w14:textId="77777777" w:rsidR="00B270B9" w:rsidRDefault="00B270B9">
      <w:pPr>
        <w:jc w:val="left"/>
      </w:pPr>
    </w:p>
    <w:p w14:paraId="55BE7340" w14:textId="77777777" w:rsidR="00B270B9" w:rsidRDefault="00B270B9">
      <w:pPr>
        <w:jc w:val="left"/>
      </w:pPr>
    </w:p>
    <w:p w14:paraId="000DEBCF" w14:textId="77777777" w:rsidR="00B270B9" w:rsidRDefault="00B270B9">
      <w:pPr>
        <w:jc w:val="left"/>
      </w:pPr>
    </w:p>
    <w:p w14:paraId="1E4F1351" w14:textId="01FCCE3F" w:rsidR="00B270B9" w:rsidRDefault="00B270B9">
      <w:pPr>
        <w:jc w:val="left"/>
      </w:pPr>
    </w:p>
    <w:p w14:paraId="7E2A0C2C" w14:textId="77777777" w:rsidR="00B270B9" w:rsidRDefault="00B270B9">
      <w:pPr>
        <w:jc w:val="left"/>
      </w:pPr>
    </w:p>
    <w:p w14:paraId="65C47CA6" w14:textId="77777777" w:rsidR="00B270B9" w:rsidRDefault="00B270B9">
      <w:pPr>
        <w:jc w:val="left"/>
      </w:pPr>
    </w:p>
    <w:p w14:paraId="11F6E8C6" w14:textId="77777777" w:rsidR="00B270B9" w:rsidRDefault="00B270B9">
      <w:pPr>
        <w:jc w:val="left"/>
      </w:pPr>
    </w:p>
    <w:p w14:paraId="3F0FBA58" w14:textId="77777777" w:rsidR="00B270B9" w:rsidRDefault="00B270B9">
      <w:pPr>
        <w:jc w:val="left"/>
      </w:pPr>
    </w:p>
    <w:p w14:paraId="33FEA444" w14:textId="77777777" w:rsidR="00B270B9" w:rsidRDefault="00B270B9">
      <w:pPr>
        <w:jc w:val="left"/>
      </w:pPr>
    </w:p>
    <w:p w14:paraId="07955EFF" w14:textId="77777777" w:rsidR="00B270B9" w:rsidRDefault="00B270B9">
      <w:pPr>
        <w:jc w:val="left"/>
      </w:pPr>
    </w:p>
    <w:p w14:paraId="6926CCA0" w14:textId="77777777" w:rsidR="00B270B9" w:rsidRDefault="00B270B9">
      <w:pPr>
        <w:jc w:val="left"/>
      </w:pPr>
    </w:p>
    <w:p w14:paraId="5B0A1975" w14:textId="77777777" w:rsidR="00B270B9" w:rsidRDefault="00B270B9">
      <w:pPr>
        <w:jc w:val="left"/>
      </w:pPr>
    </w:p>
    <w:p w14:paraId="0E099D08" w14:textId="77777777" w:rsidR="00B270B9" w:rsidRDefault="00B270B9">
      <w:pPr>
        <w:jc w:val="left"/>
      </w:pPr>
    </w:p>
    <w:p w14:paraId="1449B849" w14:textId="77777777" w:rsidR="006E4CE0" w:rsidRDefault="006E4CE0">
      <w:pPr>
        <w:jc w:val="left"/>
      </w:pPr>
    </w:p>
    <w:p w14:paraId="1BBCA8E2" w14:textId="77777777" w:rsidR="006E4CE0" w:rsidRDefault="006E4CE0">
      <w:pPr>
        <w:jc w:val="left"/>
      </w:pPr>
    </w:p>
    <w:p w14:paraId="6A9B5385" w14:textId="77777777" w:rsidR="006B3762" w:rsidRDefault="006B3762">
      <w:pPr>
        <w:jc w:val="left"/>
      </w:pPr>
    </w:p>
    <w:p w14:paraId="710C6F7F" w14:textId="0C105BB8" w:rsidR="00877AF6" w:rsidRDefault="00B270B9">
      <w:pPr>
        <w:jc w:val="left"/>
      </w:pPr>
      <w:r>
        <w:t>The report can then be</w:t>
      </w:r>
      <w:r w:rsidR="002407AB">
        <w:t xml:space="preserve"> edited as applicable to the patient and</w:t>
      </w:r>
      <w:r>
        <w:t xml:space="preserve"> saved as normal by clicking [Verify].</w:t>
      </w:r>
    </w:p>
    <w:p w14:paraId="3EAC561E" w14:textId="2899F799" w:rsidR="006E4CE0" w:rsidRDefault="006E4CE0">
      <w:pPr>
        <w:jc w:val="left"/>
      </w:pPr>
      <w:r>
        <w:br w:type="page"/>
      </w:r>
    </w:p>
    <w:p w14:paraId="1D484E5D" w14:textId="4F094A1B" w:rsidR="00877AF6" w:rsidRDefault="00AF3D57" w:rsidP="00D10DD6">
      <w:pPr>
        <w:pStyle w:val="WS-Level2-1stBoxedHighlight"/>
      </w:pPr>
      <w:bookmarkStart w:id="57" w:name="_Toc38536239"/>
      <w:r>
        <w:t xml:space="preserve">Creating a COVID-19 Voice Commands for use with </w:t>
      </w:r>
      <w:r w:rsidR="006E4CE0">
        <w:t xml:space="preserve">Dragon </w:t>
      </w:r>
      <w:r>
        <w:t>VR</w:t>
      </w:r>
      <w:bookmarkEnd w:id="57"/>
    </w:p>
    <w:p w14:paraId="05EB88F1" w14:textId="3D1A4B49" w:rsidR="00877AF6" w:rsidRDefault="00A65FE3" w:rsidP="00A65FE3">
      <w:pPr>
        <w:pStyle w:val="BodyText4"/>
      </w:pPr>
      <w:r>
        <w:t>The Wellbeing Service Team have created the following Dragon Command in conjunction with NHS Digital</w:t>
      </w:r>
      <w:r w:rsidR="00F00439">
        <w:t>,</w:t>
      </w:r>
      <w:r>
        <w:t xml:space="preserve"> who would like all suppliers to help Trusts with a template to standardise reporting of COVID19 cases.</w:t>
      </w:r>
      <w:r w:rsidR="0012592A">
        <w:t xml:space="preserve"> This file will need to be unzipped before use.</w:t>
      </w:r>
      <w:r w:rsidR="00920CD0">
        <w:t xml:space="preserve"> </w:t>
      </w:r>
      <w:r w:rsidR="0035074D">
        <w:t xml:space="preserve">This file is also available via </w:t>
      </w:r>
      <w:hyperlink r:id="rId45" w:history="1">
        <w:r w:rsidR="0035074D">
          <w:rPr>
            <w:rStyle w:val="Hyperlink"/>
          </w:rPr>
          <w:t>http://cloud.hssnet.com/training/%23COVID-19%20Resources/</w:t>
        </w:r>
      </w:hyperlink>
    </w:p>
    <w:p w14:paraId="10132752" w14:textId="27B6E9C0" w:rsidR="00920CD0" w:rsidRDefault="00C02474" w:rsidP="00EE03C8">
      <w:pPr>
        <w:jc w:val="center"/>
      </w:pPr>
      <w:r>
        <w:rPr>
          <w:noProof/>
        </w:rPr>
        <w:object w:dxaOrig="0" w:dyaOrig="0" w14:anchorId="7E95F02C">
          <v:shape id="_x0000_s1026" type="#_x0000_t75" style="position:absolute;left:0;text-align:left;margin-left:190.35pt;margin-top:1.8pt;width:129.6pt;height:40.7pt;z-index:251671040;mso-position-horizontal-relative:text;mso-position-vertical-relative:text;mso-width-relative:page;mso-height-relative:page">
            <v:imagedata r:id="rId46" o:title=""/>
          </v:shape>
          <o:OLEObject Type="Embed" ProgID="Package" ShapeID="_x0000_s1026" DrawAspect="Content" ObjectID="_1649149180" r:id="rId47"/>
        </w:object>
      </w:r>
    </w:p>
    <w:p w14:paraId="0E5E1449" w14:textId="77777777" w:rsidR="0035074D" w:rsidRDefault="0035074D" w:rsidP="00EE03C8">
      <w:pPr>
        <w:jc w:val="center"/>
      </w:pPr>
    </w:p>
    <w:p w14:paraId="07A6E6AF" w14:textId="28EC8817" w:rsidR="00920CD0" w:rsidRPr="00920CD0" w:rsidRDefault="00920CD0" w:rsidP="00920CD0">
      <w:pPr>
        <w:rPr>
          <w:sz w:val="16"/>
          <w:szCs w:val="12"/>
        </w:rPr>
      </w:pPr>
    </w:p>
    <w:p w14:paraId="152D9CE5" w14:textId="34C70CBB" w:rsidR="00920CD0" w:rsidRDefault="00920CD0" w:rsidP="00920CD0">
      <w:pPr>
        <w:pStyle w:val="WS-Pleasenotestyle"/>
      </w:pPr>
      <w:r w:rsidRPr="00920CD0">
        <w:rPr>
          <w:u w:val="single"/>
        </w:rPr>
        <w:t>Please note:</w:t>
      </w:r>
      <w:r>
        <w:t xml:space="preserve"> Advanced scripting to create conditional and context specific commands</w:t>
      </w:r>
      <w:r w:rsidR="00F00439">
        <w:t>,</w:t>
      </w:r>
      <w:r>
        <w:t xml:space="preserve"> is also available on demand via the Wellbeing Service Desk in conjunction with COVID-19 requirements.</w:t>
      </w:r>
    </w:p>
    <w:p w14:paraId="33DE048B" w14:textId="77777777" w:rsidR="00920CD0" w:rsidRPr="00920CD0" w:rsidRDefault="00920CD0" w:rsidP="00920CD0">
      <w:pPr>
        <w:rPr>
          <w:sz w:val="12"/>
          <w:szCs w:val="8"/>
        </w:rPr>
      </w:pPr>
    </w:p>
    <w:p w14:paraId="3A93E4CA" w14:textId="1F67C07D" w:rsidR="00CF49C9" w:rsidRPr="00920CD0" w:rsidRDefault="00CF49C9" w:rsidP="00920CD0">
      <w:pPr>
        <w:pStyle w:val="WS-Boxed-Level2-2ndHighlight"/>
      </w:pPr>
      <w:bookmarkStart w:id="58" w:name="_Toc488739316"/>
      <w:bookmarkStart w:id="59" w:name="_Toc12886322"/>
      <w:bookmarkStart w:id="60" w:name="_Toc38536240"/>
      <w:r>
        <w:t>Dragon</w:t>
      </w:r>
      <w:r w:rsidRPr="00E87E17">
        <w:t xml:space="preserve"> Data Distribution Tool - Importing Commands </w:t>
      </w:r>
      <w:r>
        <w:t>t</w:t>
      </w:r>
      <w:r w:rsidRPr="00E87E17">
        <w:t>o All Users</w:t>
      </w:r>
      <w:bookmarkEnd w:id="58"/>
      <w:bookmarkEnd w:id="59"/>
      <w:bookmarkEnd w:id="60"/>
    </w:p>
    <w:p w14:paraId="56BCF339" w14:textId="75E82EC6" w:rsidR="00CF49C9" w:rsidRDefault="00CF49C9" w:rsidP="00CF49C9">
      <w:r>
        <w:t>Th</w:t>
      </w:r>
      <w:r w:rsidR="0012592A">
        <w:t>e</w:t>
      </w:r>
      <w:r>
        <w:t xml:space="preserve"> </w:t>
      </w:r>
      <w:r w:rsidR="0012592A">
        <w:t xml:space="preserve">unzipped </w:t>
      </w:r>
      <w:r>
        <w:t>command can be deployed to all Dragon users via use of the Dragon ‘Data Distribution Tool’</w:t>
      </w:r>
      <w:r w:rsidR="00F00439">
        <w:t>. This is</w:t>
      </w:r>
      <w:r>
        <w:t xml:space="preserve"> </w:t>
      </w:r>
      <w:r w:rsidRPr="00E87E17">
        <w:t xml:space="preserve">located via Start &gt; </w:t>
      </w:r>
      <w:r>
        <w:t>Dragon</w:t>
      </w:r>
      <w:r w:rsidRPr="00E87E17">
        <w:t xml:space="preserve"> Medical 1</w:t>
      </w:r>
      <w:r>
        <w:t>3</w:t>
      </w:r>
      <w:r w:rsidRPr="00E87E17">
        <w:t xml:space="preserve"> &gt; </w:t>
      </w:r>
      <w:r>
        <w:t>Dragon</w:t>
      </w:r>
      <w:r w:rsidRPr="00E87E17">
        <w:t xml:space="preserve"> Medical </w:t>
      </w:r>
      <w:r>
        <w:t xml:space="preserve">Practice Edition </w:t>
      </w:r>
      <w:r w:rsidRPr="00E87E17">
        <w:t>&gt; Data Distribution Tool.</w:t>
      </w:r>
      <w:r>
        <w:t xml:space="preserve"> </w:t>
      </w:r>
      <w:r w:rsidRPr="00E87E17">
        <w:t xml:space="preserve">Select the 'Add or Remove shared commands' option and click [Next] before choosing the appropriate language. On the following screen click [Import] and choose the </w:t>
      </w:r>
      <w:r w:rsidR="0012592A">
        <w:t xml:space="preserve">unzipped </w:t>
      </w:r>
      <w:r w:rsidR="0012592A" w:rsidRPr="0012592A">
        <w:rPr>
          <w:b/>
          <w:bCs/>
        </w:rPr>
        <w:t>ICU COVID19 Template.dat</w:t>
      </w:r>
      <w:r w:rsidRPr="00E87E17">
        <w:t xml:space="preserve"> </w:t>
      </w:r>
      <w:r w:rsidR="0012592A">
        <w:t xml:space="preserve">file </w:t>
      </w:r>
    </w:p>
    <w:p w14:paraId="29CBA361" w14:textId="688BCA99" w:rsidR="00CF49C9" w:rsidRPr="00E87E17" w:rsidRDefault="00920CD0" w:rsidP="00CF49C9">
      <w:pPr>
        <w:pStyle w:val="BodyText"/>
        <w:jc w:val="center"/>
        <w:rPr>
          <w:rFonts w:ascii="Calibri" w:hAnsi="Calibri"/>
        </w:rPr>
      </w:pPr>
      <w:r>
        <w:rPr>
          <w:rFonts w:ascii="Calibri" w:hAnsi="Calibri"/>
          <w:noProof/>
        </w:rPr>
        <mc:AlternateContent>
          <mc:Choice Requires="wpg">
            <w:drawing>
              <wp:anchor distT="0" distB="0" distL="114300" distR="114300" simplePos="0" relativeHeight="251663872" behindDoc="0" locked="0" layoutInCell="1" allowOverlap="1" wp14:anchorId="55E84AEA" wp14:editId="1872B418">
                <wp:simplePos x="0" y="0"/>
                <wp:positionH relativeFrom="column">
                  <wp:posOffset>-1259</wp:posOffset>
                </wp:positionH>
                <wp:positionV relativeFrom="paragraph">
                  <wp:posOffset>58156</wp:posOffset>
                </wp:positionV>
                <wp:extent cx="6772183" cy="5382520"/>
                <wp:effectExtent l="0" t="0" r="29210" b="46990"/>
                <wp:wrapNone/>
                <wp:docPr id="126" name="Group 126"/>
                <wp:cNvGraphicFramePr/>
                <a:graphic xmlns:a="http://schemas.openxmlformats.org/drawingml/2006/main">
                  <a:graphicData uri="http://schemas.microsoft.com/office/word/2010/wordprocessingGroup">
                    <wpg:wgp>
                      <wpg:cNvGrpSpPr/>
                      <wpg:grpSpPr>
                        <a:xfrm>
                          <a:off x="0" y="0"/>
                          <a:ext cx="6772183" cy="5382520"/>
                          <a:chOff x="0" y="0"/>
                          <a:chExt cx="6772183" cy="5382520"/>
                        </a:xfrm>
                      </wpg:grpSpPr>
                      <pic:pic xmlns:pic="http://schemas.openxmlformats.org/drawingml/2006/picture">
                        <pic:nvPicPr>
                          <pic:cNvPr id="56" name="Picture 56"/>
                          <pic:cNvPicPr>
                            <a:picLocks noChangeAspect="1"/>
                          </pic:cNvPicPr>
                        </pic:nvPicPr>
                        <pic:blipFill>
                          <a:blip r:embed="rId48">
                            <a:extLst>
                              <a:ext uri="{28A0092B-C50C-407E-A947-70E740481C1C}">
                                <a14:useLocalDpi xmlns:a14="http://schemas.microsoft.com/office/drawing/2010/main" val="0"/>
                              </a:ext>
                            </a:extLst>
                          </a:blip>
                          <a:stretch>
                            <a:fillRect/>
                          </a:stretch>
                        </pic:blipFill>
                        <pic:spPr>
                          <a:xfrm>
                            <a:off x="2822483" y="2700915"/>
                            <a:ext cx="3949700" cy="2681605"/>
                          </a:xfrm>
                          <a:prstGeom prst="rect">
                            <a:avLst/>
                          </a:prstGeom>
                        </pic:spPr>
                      </pic:pic>
                      <pic:pic xmlns:pic="http://schemas.openxmlformats.org/drawingml/2006/picture">
                        <pic:nvPicPr>
                          <pic:cNvPr id="48" name="Picture 48"/>
                          <pic:cNvPicPr>
                            <a:picLocks noChangeAspect="1"/>
                          </pic:cNvPicPr>
                        </pic:nvPicPr>
                        <pic:blipFill>
                          <a:blip r:embed="rId49">
                            <a:extLst>
                              <a:ext uri="{28A0092B-C50C-407E-A947-70E740481C1C}">
                                <a14:useLocalDpi xmlns:a14="http://schemas.microsoft.com/office/drawing/2010/main" val="0"/>
                              </a:ext>
                            </a:extLst>
                          </a:blip>
                          <a:stretch>
                            <a:fillRect/>
                          </a:stretch>
                        </pic:blipFill>
                        <pic:spPr>
                          <a:xfrm>
                            <a:off x="5286" y="0"/>
                            <a:ext cx="2710180" cy="2654300"/>
                          </a:xfrm>
                          <a:prstGeom prst="rect">
                            <a:avLst/>
                          </a:prstGeom>
                        </pic:spPr>
                      </pic:pic>
                      <pic:pic xmlns:pic="http://schemas.openxmlformats.org/drawingml/2006/picture">
                        <pic:nvPicPr>
                          <pic:cNvPr id="55" name="Picture 55"/>
                          <pic:cNvPicPr>
                            <a:picLocks noChangeAspect="1"/>
                          </pic:cNvPicPr>
                        </pic:nvPicPr>
                        <pic:blipFill>
                          <a:blip r:embed="rId50">
                            <a:extLst>
                              <a:ext uri="{28A0092B-C50C-407E-A947-70E740481C1C}">
                                <a14:useLocalDpi xmlns:a14="http://schemas.microsoft.com/office/drawing/2010/main" val="0"/>
                              </a:ext>
                            </a:extLst>
                          </a:blip>
                          <a:stretch>
                            <a:fillRect/>
                          </a:stretch>
                        </pic:blipFill>
                        <pic:spPr>
                          <a:xfrm>
                            <a:off x="3752740" y="10571"/>
                            <a:ext cx="2710180" cy="2653030"/>
                          </a:xfrm>
                          <a:prstGeom prst="rect">
                            <a:avLst/>
                          </a:prstGeom>
                        </pic:spPr>
                      </pic:pic>
                      <wps:wsp>
                        <wps:cNvPr id="60" name="Rectangle 60"/>
                        <wps:cNvSpPr/>
                        <wps:spPr>
                          <a:xfrm>
                            <a:off x="289714" y="1401771"/>
                            <a:ext cx="1262417" cy="27295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3" name="Straight Arrow Connector 63"/>
                        <wps:cNvCnPr/>
                        <wps:spPr>
                          <a:xfrm>
                            <a:off x="5076329" y="1227348"/>
                            <a:ext cx="0" cy="1219541"/>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pic:pic xmlns:pic="http://schemas.openxmlformats.org/drawingml/2006/picture">
                        <pic:nvPicPr>
                          <pic:cNvPr id="57" name="Picture 57"/>
                          <pic:cNvPicPr>
                            <a:picLocks noChangeAspect="1"/>
                          </pic:cNvPicPr>
                        </pic:nvPicPr>
                        <pic:blipFill>
                          <a:blip r:embed="rId51">
                            <a:extLst>
                              <a:ext uri="{28A0092B-C50C-407E-A947-70E740481C1C}">
                                <a14:useLocalDpi xmlns:a14="http://schemas.microsoft.com/office/drawing/2010/main" val="0"/>
                              </a:ext>
                            </a:extLst>
                          </a:blip>
                          <a:stretch>
                            <a:fillRect/>
                          </a:stretch>
                        </pic:blipFill>
                        <pic:spPr>
                          <a:xfrm>
                            <a:off x="0" y="2727343"/>
                            <a:ext cx="2710180" cy="2653030"/>
                          </a:xfrm>
                          <a:prstGeom prst="rect">
                            <a:avLst/>
                          </a:prstGeom>
                        </pic:spPr>
                      </pic:pic>
                      <wps:wsp>
                        <wps:cNvPr id="61" name="Rectangle 61"/>
                        <wps:cNvSpPr/>
                        <wps:spPr>
                          <a:xfrm>
                            <a:off x="2113229" y="3441993"/>
                            <a:ext cx="559530" cy="221804"/>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1" name="Rectangle 101"/>
                        <wps:cNvSpPr/>
                        <wps:spPr>
                          <a:xfrm>
                            <a:off x="4861714" y="2437739"/>
                            <a:ext cx="475702" cy="16583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7" name="Rectangle 97"/>
                        <wps:cNvSpPr/>
                        <wps:spPr>
                          <a:xfrm>
                            <a:off x="3714750" y="3500134"/>
                            <a:ext cx="3015615" cy="13970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9" name="Straight Arrow Connector 99"/>
                        <wps:cNvCnPr/>
                        <wps:spPr>
                          <a:xfrm>
                            <a:off x="2674488" y="3564662"/>
                            <a:ext cx="1043940" cy="0"/>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98" name="Straight Arrow Connector 98"/>
                        <wps:cNvCnPr/>
                        <wps:spPr>
                          <a:xfrm>
                            <a:off x="5967495" y="3637559"/>
                            <a:ext cx="0" cy="1537970"/>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02" name="Rectangle 102"/>
                        <wps:cNvSpPr/>
                        <wps:spPr>
                          <a:xfrm>
                            <a:off x="5723259" y="5170368"/>
                            <a:ext cx="475615" cy="16573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0" name="Straight Arrow Connector 100"/>
                        <wps:cNvCnPr/>
                        <wps:spPr>
                          <a:xfrm flipH="1">
                            <a:off x="1588858" y="5261323"/>
                            <a:ext cx="4119560" cy="0"/>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03" name="Rectangle 103"/>
                        <wps:cNvSpPr/>
                        <wps:spPr>
                          <a:xfrm>
                            <a:off x="1114260" y="5154511"/>
                            <a:ext cx="475615" cy="16573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05C9B334" id="Group 126" o:spid="_x0000_s1026" style="position:absolute;margin-left:-.1pt;margin-top:4.6pt;width:533.25pt;height:423.8pt;z-index:251663872" coordsize="67721,5382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">
                <v:shape id="Picture 56" o:spid="_x0000_s1027" type="#_x0000_t75" style="position:absolute;left:28224;top:27009;width:39497;height:268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">
                  <v:imagedata r:id="rId52" o:title=""/>
                </v:shape>
                <v:shape id="Picture 48" o:spid="_x0000_s1028" type="#_x0000_t75" style="position:absolute;left:52;width:27102;height:265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">
                  <v:imagedata r:id="rId53" o:title=""/>
                </v:shape>
                <v:shape id="Picture 55" o:spid="_x0000_s1029" type="#_x0000_t75" style="position:absolute;left:37527;top:105;width:27102;height:265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">
                  <v:imagedata r:id="rId54" o:title=""/>
                </v:shape>
                <v:rect id="Rectangle 60" o:spid="_x0000_s1030" style="position:absolute;left:2897;top:14017;width:12624;height:273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" filled="f" strokecolor="red" strokeweight="2.25pt">
                  <v:shadow on="t" color="black" opacity="22937f" origin=",.5" offset="0,.63889mm"/>
                </v:rect>
                <v:shape id="Straight Arrow Connector 63" o:spid="_x0000_s1031" type="#_x0000_t32" style="position:absolute;left:50763;top:12273;width:0;height:12195;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" strokecolor="red" strokeweight="2.25pt">
                  <v:stroke endarrow="block"/>
                  <v:shadow on="t" color="black" opacity="24903f" origin=",.5" offset="0,.55556mm"/>
                </v:shape>
                <v:shape id="Picture 57" o:spid="_x0000_s1032" type="#_x0000_t75" style="position:absolute;top:27273;width:27101;height:2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">
                  <v:imagedata r:id="rId55" o:title=""/>
                </v:shape>
                <v:rect id="Rectangle 61" o:spid="_x0000_s1033" style="position:absolute;left:21132;top:34419;width:5595;height:221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" filled="f" strokecolor="red" strokeweight="2.25pt">
                  <v:shadow on="t" color="black" opacity="22937f" origin=",.5" offset="0,.63889mm"/>
                </v:rect>
                <v:rect id="Rectangle 101" o:spid="_x0000_s1034" style="position:absolute;left:48617;top:24377;width:4757;height: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" filled="f" strokecolor="red" strokeweight="2.25pt">
                  <v:shadow on="t" color="black" opacity="22937f" origin=",.5" offset="0,.63889mm"/>
                </v:rect>
                <v:rect id="Rectangle 97" o:spid="_x0000_s1035" style="position:absolute;left:37147;top:35001;width:30156;height:1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" filled="f" strokecolor="red" strokeweight="2.25pt">
                  <v:shadow on="t" color="black" opacity="22937f" origin=",.5" offset="0,.63889mm"/>
                </v:rect>
                <v:shape id="Straight Arrow Connector 99" o:spid="_x0000_s1036" type="#_x0000_t32" style="position:absolute;left:26744;top:35646;width:1044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" strokecolor="red" strokeweight="2.25pt">
                  <v:stroke endarrow="block"/>
                  <v:shadow on="t" color="black" opacity="24903f" origin=",.5" offset="0,.55556mm"/>
                </v:shape>
                <v:shape id="Straight Arrow Connector 98" o:spid="_x0000_s1037" type="#_x0000_t32" style="position:absolute;left:59674;top:36375;width:0;height:1538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" strokecolor="red" strokeweight="2.25pt">
                  <v:stroke endarrow="block"/>
                  <v:shadow on="t" color="black" opacity="24903f" origin=",.5" offset="0,.55556mm"/>
                </v:shape>
                <v:rect id="Rectangle 102" o:spid="_x0000_s1038" style="position:absolute;left:57232;top:51703;width:4756;height: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" filled="f" strokecolor="red" strokeweight="2.25pt">
                  <v:shadow on="t" color="black" opacity="22937f" origin=",.5" offset="0,.63889mm"/>
                </v:rect>
                <v:shape id="Straight Arrow Connector 100" o:spid="_x0000_s1039" type="#_x0000_t32" style="position:absolute;left:15888;top:52613;width:41196;height:0;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" strokecolor="red" strokeweight="2.25pt">
                  <v:stroke endarrow="block"/>
                  <v:shadow on="t" color="black" opacity="24903f" origin=",.5" offset="0,.55556mm"/>
                </v:shape>
                <v:rect id="Rectangle 103" o:spid="_x0000_s1040" style="position:absolute;left:11142;top:51545;width:4756;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" filled="f" strokecolor="red" strokeweight="2.25pt">
                  <v:shadow on="t" color="black" opacity="22937f" origin=",.5" offset="0,.63889mm"/>
                </v:rect>
              </v:group>
            </w:pict>
          </mc:Fallback>
        </mc:AlternateContent>
      </w:r>
    </w:p>
    <w:p w14:paraId="044799A2" w14:textId="7D074869" w:rsidR="00CF49C9" w:rsidRDefault="00CF49C9" w:rsidP="00CF49C9">
      <w:pPr>
        <w:pStyle w:val="HSSBodyText"/>
      </w:pPr>
      <w:r w:rsidRPr="00CF49C9">
        <w:rPr>
          <w:noProof/>
        </w:rPr>
        <w:t xml:space="preserve"> </w:t>
      </w:r>
    </w:p>
    <w:p w14:paraId="49DD83B7" w14:textId="7697D316" w:rsidR="00CF49C9" w:rsidRDefault="00CF49C9" w:rsidP="00CF49C9">
      <w:pPr>
        <w:pStyle w:val="HSSBodyText"/>
      </w:pPr>
    </w:p>
    <w:p w14:paraId="5212CF3B" w14:textId="30A0B0DA" w:rsidR="00CF49C9" w:rsidRDefault="00CF49C9" w:rsidP="00CF49C9">
      <w:pPr>
        <w:pStyle w:val="HSSBodyText"/>
      </w:pPr>
    </w:p>
    <w:p w14:paraId="36A4FCC6" w14:textId="2764E59E" w:rsidR="00CF49C9" w:rsidRDefault="00CF49C9" w:rsidP="00CF49C9">
      <w:pPr>
        <w:pStyle w:val="HSSBodyText"/>
      </w:pPr>
    </w:p>
    <w:p w14:paraId="728218CF" w14:textId="327AD647" w:rsidR="00CF49C9" w:rsidRDefault="00CF49C9" w:rsidP="00CF49C9">
      <w:pPr>
        <w:pStyle w:val="HSSBodyText"/>
      </w:pPr>
    </w:p>
    <w:p w14:paraId="03FEB816" w14:textId="179AAC16" w:rsidR="00CF49C9" w:rsidRDefault="00920CD0" w:rsidP="00CF49C9">
      <w:pPr>
        <w:pStyle w:val="HSSBodyText"/>
      </w:pPr>
      <w:r>
        <w:rPr>
          <w:noProof/>
        </w:rPr>
        <mc:AlternateContent>
          <mc:Choice Requires="wps">
            <w:drawing>
              <wp:anchor distT="0" distB="0" distL="114300" distR="114300" simplePos="0" relativeHeight="251661824" behindDoc="0" locked="0" layoutInCell="1" allowOverlap="1" wp14:anchorId="6B3D76ED" wp14:editId="0373C64E">
                <wp:simplePos x="0" y="0"/>
                <wp:positionH relativeFrom="column">
                  <wp:posOffset>1552481</wp:posOffset>
                </wp:positionH>
                <wp:positionV relativeFrom="paragraph">
                  <wp:posOffset>151675</wp:posOffset>
                </wp:positionV>
                <wp:extent cx="2529138" cy="388961"/>
                <wp:effectExtent l="57150" t="76200" r="5080" b="87630"/>
                <wp:wrapNone/>
                <wp:docPr id="62" name="Connector: Elbow 62"/>
                <wp:cNvGraphicFramePr/>
                <a:graphic xmlns:a="http://schemas.openxmlformats.org/drawingml/2006/main">
                  <a:graphicData uri="http://schemas.microsoft.com/office/word/2010/wordprocessingShape">
                    <wps:wsp>
                      <wps:cNvCnPr/>
                      <wps:spPr>
                        <a:xfrm flipV="1">
                          <a:off x="0" y="0"/>
                          <a:ext cx="2529138" cy="388961"/>
                        </a:xfrm>
                        <a:prstGeom prst="bentConnector3">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a:graphicData>
                </a:graphic>
              </wp:anchor>
            </w:drawing>
          </mc:Choice>
          <mc:Fallback>
            <w:pict>
              <v:shape w14:anchorId="563BE9E8" id="Connector: Elbow 62" o:spid="_x0000_s1026" type="#_x0000_t34" style="position:absolute;margin-left:122.25pt;margin-top:11.95pt;width:199.15pt;height:30.65pt;flip:y;z-index:251661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" strokecolor="red" strokeweight="2.25pt">
                <v:stroke endarrow="block"/>
                <v:shadow on="t" color="black" opacity="24903f" origin=",.5" offset="0,.55556mm"/>
              </v:shape>
            </w:pict>
          </mc:Fallback>
        </mc:AlternateContent>
      </w:r>
      <w:r>
        <w:rPr>
          <w:noProof/>
        </w:rPr>
        <mc:AlternateContent>
          <mc:Choice Requires="wps">
            <w:drawing>
              <wp:anchor distT="0" distB="0" distL="114300" distR="114300" simplePos="0" relativeHeight="251662848" behindDoc="0" locked="0" layoutInCell="1" allowOverlap="1" wp14:anchorId="23C8789F" wp14:editId="0B8B480E">
                <wp:simplePos x="0" y="0"/>
                <wp:positionH relativeFrom="column">
                  <wp:posOffset>4085172</wp:posOffset>
                </wp:positionH>
                <wp:positionV relativeFrom="paragraph">
                  <wp:posOffset>54369</wp:posOffset>
                </wp:positionV>
                <wp:extent cx="1990014" cy="191069"/>
                <wp:effectExtent l="57150" t="38100" r="48895" b="95250"/>
                <wp:wrapNone/>
                <wp:docPr id="96" name="Rectangle 96"/>
                <wp:cNvGraphicFramePr/>
                <a:graphic xmlns:a="http://schemas.openxmlformats.org/drawingml/2006/main">
                  <a:graphicData uri="http://schemas.microsoft.com/office/word/2010/wordprocessingShape">
                    <wps:wsp>
                      <wps:cNvSpPr/>
                      <wps:spPr>
                        <a:xfrm>
                          <a:off x="0" y="0"/>
                          <a:ext cx="1990014" cy="191069"/>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3741EBDE" id="Rectangle 96" o:spid="_x0000_s1026" style="position:absolute;margin-left:321.65pt;margin-top:4.3pt;width:156.7pt;height:15.05pt;z-index:25166284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" filled="f" strokecolor="red" strokeweight="2.25pt">
                <v:shadow on="t" color="black" opacity="22937f" origin=",.5" offset="0,.63889mm"/>
              </v:rect>
            </w:pict>
          </mc:Fallback>
        </mc:AlternateContent>
      </w:r>
    </w:p>
    <w:p w14:paraId="5DE8D345" w14:textId="42CC686F" w:rsidR="00CF49C9" w:rsidRDefault="00CF49C9" w:rsidP="00CF49C9">
      <w:pPr>
        <w:pStyle w:val="HSSBodyText"/>
      </w:pPr>
    </w:p>
    <w:p w14:paraId="47FDEF82" w14:textId="19D8F499" w:rsidR="00CF49C9" w:rsidRDefault="00CF49C9" w:rsidP="00CF49C9">
      <w:pPr>
        <w:pStyle w:val="HSSBodyText"/>
      </w:pPr>
    </w:p>
    <w:p w14:paraId="73DA2836" w14:textId="21ABC924" w:rsidR="00CF49C9" w:rsidRDefault="00CF49C9" w:rsidP="00CF49C9">
      <w:pPr>
        <w:pStyle w:val="HSSBodyText"/>
      </w:pPr>
    </w:p>
    <w:p w14:paraId="1345A598" w14:textId="2E7FADA5" w:rsidR="00CF49C9" w:rsidRDefault="00CF49C9" w:rsidP="00CF49C9">
      <w:pPr>
        <w:pStyle w:val="HSSBodyText"/>
      </w:pPr>
    </w:p>
    <w:p w14:paraId="71EE6300" w14:textId="295019AC" w:rsidR="00CF49C9" w:rsidRDefault="00EE03C8" w:rsidP="00CF49C9">
      <w:pPr>
        <w:pStyle w:val="HSSBodyText"/>
      </w:pPr>
      <w:r w:rsidRPr="00EE03C8">
        <w:rPr>
          <w:noProof/>
        </w:rPr>
        <w:t xml:space="preserve"> </w:t>
      </w:r>
    </w:p>
    <w:p w14:paraId="6158EC56" w14:textId="5567C07F" w:rsidR="00CF49C9" w:rsidRDefault="00CF49C9" w:rsidP="00CF49C9">
      <w:pPr>
        <w:pStyle w:val="HSSBodyText"/>
      </w:pPr>
    </w:p>
    <w:p w14:paraId="2B6F8A77" w14:textId="126723FB" w:rsidR="00CF49C9" w:rsidRDefault="00CF49C9" w:rsidP="00CF49C9">
      <w:pPr>
        <w:pStyle w:val="HSSBodyText"/>
      </w:pPr>
    </w:p>
    <w:p w14:paraId="711FCE4B" w14:textId="3AE24285" w:rsidR="00CF49C9" w:rsidRDefault="00CF49C9" w:rsidP="00CF49C9">
      <w:pPr>
        <w:pStyle w:val="HSSBodyText"/>
      </w:pPr>
    </w:p>
    <w:p w14:paraId="6C3A15FE" w14:textId="04732CF5" w:rsidR="00CF49C9" w:rsidRDefault="00CF49C9" w:rsidP="00CF49C9">
      <w:pPr>
        <w:pStyle w:val="HSSBodyText"/>
      </w:pPr>
    </w:p>
    <w:p w14:paraId="5276D087" w14:textId="261E98D1" w:rsidR="004543C3" w:rsidRDefault="004543C3" w:rsidP="00CF49C9">
      <w:pPr>
        <w:pStyle w:val="HSSBodyText"/>
      </w:pPr>
    </w:p>
    <w:p w14:paraId="48CA3E6A" w14:textId="38EC35DF" w:rsidR="004543C3" w:rsidRDefault="004543C3" w:rsidP="00CF49C9">
      <w:pPr>
        <w:pStyle w:val="HSSBodyText"/>
      </w:pPr>
    </w:p>
    <w:p w14:paraId="6F81F355" w14:textId="67932126" w:rsidR="004543C3" w:rsidRDefault="004543C3" w:rsidP="00CF49C9">
      <w:pPr>
        <w:pStyle w:val="HSSBodyText"/>
      </w:pPr>
    </w:p>
    <w:p w14:paraId="0C5A143F" w14:textId="30B8B5B2" w:rsidR="004543C3" w:rsidRDefault="004543C3" w:rsidP="00CF49C9">
      <w:pPr>
        <w:pStyle w:val="HSSBodyText"/>
      </w:pPr>
    </w:p>
    <w:p w14:paraId="5BA521D3" w14:textId="3E422C9D" w:rsidR="004543C3" w:rsidRDefault="004543C3" w:rsidP="00CF49C9">
      <w:pPr>
        <w:pStyle w:val="HSSBodyText"/>
      </w:pPr>
    </w:p>
    <w:p w14:paraId="14DB4941" w14:textId="55D05BE2" w:rsidR="004543C3" w:rsidRDefault="004543C3" w:rsidP="00CF49C9">
      <w:pPr>
        <w:pStyle w:val="HSSBodyText"/>
      </w:pPr>
    </w:p>
    <w:p w14:paraId="03AF9ACA" w14:textId="6A0E7238" w:rsidR="004543C3" w:rsidRDefault="004543C3" w:rsidP="00CF49C9">
      <w:pPr>
        <w:pStyle w:val="HSSBodyText"/>
      </w:pPr>
    </w:p>
    <w:p w14:paraId="4A038D67" w14:textId="69F956B8" w:rsidR="004543C3" w:rsidRDefault="004543C3" w:rsidP="00CF49C9">
      <w:pPr>
        <w:pStyle w:val="HSSBodyText"/>
      </w:pPr>
    </w:p>
    <w:p w14:paraId="18EA6610" w14:textId="2AFFCF6D" w:rsidR="004543C3" w:rsidRDefault="004543C3" w:rsidP="00CF49C9">
      <w:pPr>
        <w:pStyle w:val="HSSBodyText"/>
      </w:pPr>
    </w:p>
    <w:p w14:paraId="688D466B" w14:textId="5ACF83A2" w:rsidR="004543C3" w:rsidRDefault="004543C3" w:rsidP="00CF49C9">
      <w:pPr>
        <w:pStyle w:val="HSSBodyText"/>
      </w:pPr>
    </w:p>
    <w:p w14:paraId="5EAC06AE" w14:textId="4D398AE9" w:rsidR="004543C3" w:rsidRDefault="004543C3" w:rsidP="00CF49C9">
      <w:pPr>
        <w:pStyle w:val="HSSBodyText"/>
      </w:pPr>
    </w:p>
    <w:p w14:paraId="11AE3311" w14:textId="2A2048EB" w:rsidR="004543C3" w:rsidRDefault="004543C3" w:rsidP="00CF49C9">
      <w:pPr>
        <w:pStyle w:val="HSSBodyText"/>
      </w:pPr>
    </w:p>
    <w:p w14:paraId="3E3A3D8C" w14:textId="6CDE717E" w:rsidR="004543C3" w:rsidRDefault="004543C3" w:rsidP="00CF49C9">
      <w:pPr>
        <w:pStyle w:val="HSSBodyText"/>
      </w:pPr>
    </w:p>
    <w:p w14:paraId="57DAE2A6" w14:textId="1BEF28B1" w:rsidR="004543C3" w:rsidRDefault="004543C3" w:rsidP="00CF49C9">
      <w:pPr>
        <w:pStyle w:val="HSSBodyText"/>
      </w:pPr>
    </w:p>
    <w:p w14:paraId="45574740" w14:textId="529696F5" w:rsidR="004543C3" w:rsidRDefault="004543C3" w:rsidP="00CF49C9">
      <w:pPr>
        <w:pStyle w:val="HSSBodyText"/>
      </w:pPr>
    </w:p>
    <w:p w14:paraId="44553D5C" w14:textId="25FFBCDD" w:rsidR="0012592A" w:rsidRDefault="0012592A" w:rsidP="00CF49C9">
      <w:pPr>
        <w:pStyle w:val="HSSBodyText"/>
      </w:pPr>
      <w:r w:rsidRPr="00E87E17">
        <w:t>Having done this click [Next]</w:t>
      </w:r>
      <w:r>
        <w:t>,</w:t>
      </w:r>
      <w:r w:rsidRPr="00E87E17">
        <w:t xml:space="preserve"> this will then begin importing the commands.</w:t>
      </w:r>
    </w:p>
    <w:p w14:paraId="0258DC15" w14:textId="6D9E3238" w:rsidR="0012592A" w:rsidRDefault="000B2F9B" w:rsidP="00CF49C9">
      <w:pPr>
        <w:pStyle w:val="HSSBodyText"/>
      </w:pPr>
      <w:r>
        <w:rPr>
          <w:noProof/>
        </w:rPr>
        <mc:AlternateContent>
          <mc:Choice Requires="wpg">
            <w:drawing>
              <wp:anchor distT="0" distB="0" distL="114300" distR="114300" simplePos="0" relativeHeight="251664896" behindDoc="0" locked="0" layoutInCell="1" allowOverlap="1" wp14:anchorId="0ECAC10F" wp14:editId="79580313">
                <wp:simplePos x="0" y="0"/>
                <wp:positionH relativeFrom="column">
                  <wp:posOffset>127000</wp:posOffset>
                </wp:positionH>
                <wp:positionV relativeFrom="paragraph">
                  <wp:posOffset>89839</wp:posOffset>
                </wp:positionV>
                <wp:extent cx="6113145" cy="2653030"/>
                <wp:effectExtent l="0" t="0" r="1905" b="33020"/>
                <wp:wrapNone/>
                <wp:docPr id="108" name="Group 108"/>
                <wp:cNvGraphicFramePr/>
                <a:graphic xmlns:a="http://schemas.openxmlformats.org/drawingml/2006/main">
                  <a:graphicData uri="http://schemas.microsoft.com/office/word/2010/wordprocessingGroup">
                    <wpg:wgp>
                      <wpg:cNvGrpSpPr/>
                      <wpg:grpSpPr>
                        <a:xfrm>
                          <a:off x="0" y="0"/>
                          <a:ext cx="6113145" cy="2653030"/>
                          <a:chOff x="0" y="0"/>
                          <a:chExt cx="6113338" cy="2653030"/>
                        </a:xfrm>
                      </wpg:grpSpPr>
                      <pic:pic xmlns:pic="http://schemas.openxmlformats.org/drawingml/2006/picture">
                        <pic:nvPicPr>
                          <pic:cNvPr id="58" name="Picture 58"/>
                          <pic:cNvPicPr>
                            <a:picLocks noChangeAspect="1"/>
                          </pic:cNvPicPr>
                        </pic:nvPicPr>
                        <pic:blipFill>
                          <a:blip r:embed="rId56">
                            <a:extLst>
                              <a:ext uri="{28A0092B-C50C-407E-A947-70E740481C1C}">
                                <a14:useLocalDpi xmlns:a14="http://schemas.microsoft.com/office/drawing/2010/main" val="0"/>
                              </a:ext>
                            </a:extLst>
                          </a:blip>
                          <a:stretch>
                            <a:fillRect/>
                          </a:stretch>
                        </pic:blipFill>
                        <pic:spPr>
                          <a:xfrm>
                            <a:off x="0" y="0"/>
                            <a:ext cx="2710180" cy="2653030"/>
                          </a:xfrm>
                          <a:prstGeom prst="rect">
                            <a:avLst/>
                          </a:prstGeom>
                        </pic:spPr>
                      </pic:pic>
                      <pic:pic xmlns:pic="http://schemas.openxmlformats.org/drawingml/2006/picture">
                        <pic:nvPicPr>
                          <pic:cNvPr id="59" name="Picture 59"/>
                          <pic:cNvPicPr>
                            <a:picLocks noChangeAspect="1"/>
                          </pic:cNvPicPr>
                        </pic:nvPicPr>
                        <pic:blipFill>
                          <a:blip r:embed="rId57">
                            <a:extLst>
                              <a:ext uri="{28A0092B-C50C-407E-A947-70E740481C1C}">
                                <a14:useLocalDpi xmlns:a14="http://schemas.microsoft.com/office/drawing/2010/main" val="0"/>
                              </a:ext>
                            </a:extLst>
                          </a:blip>
                          <a:stretch>
                            <a:fillRect/>
                          </a:stretch>
                        </pic:blipFill>
                        <pic:spPr>
                          <a:xfrm>
                            <a:off x="3403158" y="0"/>
                            <a:ext cx="2710180" cy="2653030"/>
                          </a:xfrm>
                          <a:prstGeom prst="rect">
                            <a:avLst/>
                          </a:prstGeom>
                        </pic:spPr>
                      </pic:pic>
                      <wps:wsp>
                        <wps:cNvPr id="105" name="Rectangle 105"/>
                        <wps:cNvSpPr/>
                        <wps:spPr>
                          <a:xfrm>
                            <a:off x="2156294" y="745766"/>
                            <a:ext cx="475688" cy="165821"/>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6" name="Rectangle 106"/>
                        <wps:cNvSpPr/>
                        <wps:spPr>
                          <a:xfrm>
                            <a:off x="4509880" y="2431442"/>
                            <a:ext cx="475615" cy="16573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07" name="Straight Arrow Connector 107"/>
                        <wps:cNvCnPr/>
                        <wps:spPr>
                          <a:xfrm>
                            <a:off x="2631881" y="823622"/>
                            <a:ext cx="771249" cy="0"/>
                          </a:xfrm>
                          <a:prstGeom prst="straightConnector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4C8BAFF0" id="Group 108" o:spid="_x0000_s1026" style="position:absolute;margin-left:10pt;margin-top:7.05pt;width:481.35pt;height:208.9pt;z-index:251664896" coordsize="61133,2653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">
                <v:shape id="Picture 58" o:spid="_x0000_s1027" type="#_x0000_t75" style="position:absolute;width:27101;height:2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">
                  <v:imagedata r:id="rId58" o:title=""/>
                </v:shape>
                <v:shape id="Picture 59" o:spid="_x0000_s1028" type="#_x0000_t75" style="position:absolute;left:34031;width:27102;height:2653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">
                  <v:imagedata r:id="rId59" o:title=""/>
                </v:shape>
                <v:rect id="Rectangle 105" o:spid="_x0000_s1029" style="position:absolute;left:21562;top:7457;width:4757;height: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" filled="f" strokecolor="red" strokeweight="2.25pt">
                  <v:shadow on="t" color="black" opacity="22937f" origin=",.5" offset="0,.63889mm"/>
                </v:rect>
                <v:rect id="Rectangle 106" o:spid="_x0000_s1030" style="position:absolute;left:45098;top:24314;width:4756;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" filled="f" strokecolor="red" strokeweight="2.25pt">
                  <v:shadow on="t" color="black" opacity="22937f" origin=",.5" offset="0,.63889mm"/>
                </v:rect>
                <v:shape id="Straight Arrow Connector 107" o:spid="_x0000_s1031" type="#_x0000_t32" style="position:absolute;left:26318;top:8236;width:7713;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" strokecolor="red" strokeweight="2.25pt">
                  <v:stroke endarrow="block"/>
                  <v:shadow on="t" color="black" opacity="24903f" origin=",.5" offset="0,.55556mm"/>
                </v:shape>
              </v:group>
            </w:pict>
          </mc:Fallback>
        </mc:AlternateContent>
      </w:r>
    </w:p>
    <w:p w14:paraId="50735E58" w14:textId="12FC2182" w:rsidR="004543C3" w:rsidRDefault="004543C3" w:rsidP="00CF49C9">
      <w:pPr>
        <w:pStyle w:val="HSSBodyText"/>
      </w:pPr>
    </w:p>
    <w:p w14:paraId="494E113E" w14:textId="5102CF6D" w:rsidR="004543C3" w:rsidRDefault="004543C3" w:rsidP="00CF49C9">
      <w:pPr>
        <w:pStyle w:val="HSSBodyText"/>
      </w:pPr>
    </w:p>
    <w:p w14:paraId="1BFCE6F5" w14:textId="60B4E02C" w:rsidR="004543C3" w:rsidRDefault="004543C3" w:rsidP="00CF49C9">
      <w:pPr>
        <w:pStyle w:val="HSSBodyText"/>
      </w:pPr>
    </w:p>
    <w:p w14:paraId="1F88A62E" w14:textId="5C9085C9" w:rsidR="004543C3" w:rsidRDefault="004543C3" w:rsidP="00CF49C9">
      <w:pPr>
        <w:pStyle w:val="HSSBodyText"/>
      </w:pPr>
    </w:p>
    <w:p w14:paraId="62E37803" w14:textId="1F8C8DC5" w:rsidR="004543C3" w:rsidRDefault="004543C3" w:rsidP="00CF49C9">
      <w:pPr>
        <w:pStyle w:val="HSSBodyText"/>
      </w:pPr>
    </w:p>
    <w:p w14:paraId="60E7EC84" w14:textId="77365768" w:rsidR="004543C3" w:rsidRDefault="004543C3" w:rsidP="00CF49C9">
      <w:pPr>
        <w:pStyle w:val="HSSBodyText"/>
      </w:pPr>
    </w:p>
    <w:p w14:paraId="313A46AE" w14:textId="4F7D9A40" w:rsidR="004543C3" w:rsidRDefault="004543C3" w:rsidP="00CF49C9">
      <w:pPr>
        <w:pStyle w:val="HSSBodyText"/>
      </w:pPr>
    </w:p>
    <w:p w14:paraId="213B0829" w14:textId="30037E0C" w:rsidR="004543C3" w:rsidRDefault="004543C3" w:rsidP="00CF49C9">
      <w:pPr>
        <w:pStyle w:val="HSSBodyText"/>
      </w:pPr>
    </w:p>
    <w:p w14:paraId="65F65820" w14:textId="1802E024" w:rsidR="004543C3" w:rsidRDefault="004543C3" w:rsidP="00CF49C9">
      <w:pPr>
        <w:pStyle w:val="HSSBodyText"/>
      </w:pPr>
    </w:p>
    <w:p w14:paraId="24E72A37" w14:textId="645CFCEB" w:rsidR="004543C3" w:rsidRDefault="004543C3" w:rsidP="00CF49C9">
      <w:pPr>
        <w:pStyle w:val="HSSBodyText"/>
      </w:pPr>
    </w:p>
    <w:p w14:paraId="08830FDA" w14:textId="7C8C3033" w:rsidR="004543C3" w:rsidRDefault="004543C3" w:rsidP="00CF49C9">
      <w:pPr>
        <w:pStyle w:val="HSSBodyText"/>
      </w:pPr>
    </w:p>
    <w:p w14:paraId="5A60BCAD" w14:textId="01C1ABE4" w:rsidR="004543C3" w:rsidRDefault="004543C3" w:rsidP="00CF49C9">
      <w:pPr>
        <w:pStyle w:val="HSSBodyText"/>
      </w:pPr>
    </w:p>
    <w:p w14:paraId="5E77BA93" w14:textId="72D06310" w:rsidR="004543C3" w:rsidRDefault="004543C3" w:rsidP="00CF49C9">
      <w:pPr>
        <w:pStyle w:val="HSSBodyText"/>
      </w:pPr>
    </w:p>
    <w:p w14:paraId="7B389AA8" w14:textId="7F948E54" w:rsidR="004543C3" w:rsidRDefault="004543C3" w:rsidP="00CF49C9">
      <w:pPr>
        <w:pStyle w:val="HSSBodyText"/>
      </w:pPr>
    </w:p>
    <w:p w14:paraId="0B6AB021" w14:textId="502EE60E" w:rsidR="00CF49C9" w:rsidRDefault="00CF49C9" w:rsidP="00CF49C9">
      <w:pPr>
        <w:pStyle w:val="HSSBodyText"/>
      </w:pPr>
    </w:p>
    <w:p w14:paraId="16F3A966" w14:textId="77777777" w:rsidR="00CF49C9" w:rsidRDefault="00CF49C9" w:rsidP="00CF49C9">
      <w:pPr>
        <w:pStyle w:val="HSSBodyText"/>
      </w:pPr>
    </w:p>
    <w:p w14:paraId="1C60C93A" w14:textId="559CA209" w:rsidR="00CF49C9" w:rsidRDefault="00CF49C9" w:rsidP="00CF49C9">
      <w:pPr>
        <w:pStyle w:val="BodyText4"/>
      </w:pPr>
      <w:r w:rsidRPr="00E87E17">
        <w:t>If roaming is enabled and is mapped on workstation the commands will be imported to all users on the roaming share. If roaming is not enabled, then the commands will be passed to all users who are set</w:t>
      </w:r>
      <w:r>
        <w:t xml:space="preserve"> </w:t>
      </w:r>
      <w:r w:rsidRPr="00E87E17">
        <w:t>up on the individual terminal.</w:t>
      </w:r>
    </w:p>
    <w:p w14:paraId="481474DC" w14:textId="1119D654" w:rsidR="00CF49C9" w:rsidRPr="00E87E17" w:rsidRDefault="00CF49C9" w:rsidP="00CF49C9">
      <w:pPr>
        <w:pStyle w:val="HSSBodyText"/>
      </w:pPr>
    </w:p>
    <w:p w14:paraId="53D3FE01" w14:textId="23433577" w:rsidR="00CF49C9" w:rsidRPr="00E87E17" w:rsidRDefault="00CF49C9" w:rsidP="00CF49C9">
      <w:pPr>
        <w:pStyle w:val="WS-Pleasenotestyle"/>
      </w:pPr>
      <w:r w:rsidRPr="00C5401E">
        <w:rPr>
          <w:u w:val="single"/>
        </w:rPr>
        <w:t>Please note:</w:t>
      </w:r>
      <w:r w:rsidRPr="00600AFE">
        <w:t xml:space="preserve"> </w:t>
      </w:r>
      <w:r w:rsidRPr="00E87E17">
        <w:t xml:space="preserve">Commands can be removed from all users using the 'existing shared commands section' and selecting remove. </w:t>
      </w:r>
    </w:p>
    <w:p w14:paraId="06C43D4A" w14:textId="00D5E10B" w:rsidR="00CF49C9" w:rsidRDefault="00CF49C9" w:rsidP="00CF49C9">
      <w:pPr>
        <w:pStyle w:val="HSSBodyText"/>
      </w:pPr>
    </w:p>
    <w:p w14:paraId="282705FD" w14:textId="584E2FD6" w:rsidR="000B2F9B" w:rsidRDefault="000B2F9B" w:rsidP="000B2F9B">
      <w:pPr>
        <w:pStyle w:val="WS-Level3-3rdBoxedHeader"/>
      </w:pPr>
      <w:bookmarkStart w:id="61" w:name="_Toc38536241"/>
      <w:r>
        <w:t>Important Notes regarding the Data Distribution Tool</w:t>
      </w:r>
      <w:bookmarkEnd w:id="61"/>
    </w:p>
    <w:p w14:paraId="316FF9F4" w14:textId="7E8D67C4" w:rsidR="00CF49C9" w:rsidRDefault="000B2F9B" w:rsidP="00F00439">
      <w:pPr>
        <w:pStyle w:val="BodyText4"/>
      </w:pPr>
      <w:r>
        <w:t>The</w:t>
      </w:r>
      <w:r w:rsidRPr="000B2F9B">
        <w:t xml:space="preserve"> ‘Data Distribution Location’ should be set as a location that all Dragon users have access to allow each user to import the available commands (usually the dragon roaming profiles location). A folder should be created at the location named ‘SharedCommands’, commands placed in the folder are available to all users. Commands will need to be trained by each Dragon user.</w:t>
      </w:r>
    </w:p>
    <w:p w14:paraId="2FD4D6B7" w14:textId="11D2D8B8" w:rsidR="00CF49C9" w:rsidRDefault="000B2F9B" w:rsidP="00CF49C9">
      <w:pPr>
        <w:pStyle w:val="BodyText"/>
        <w:rPr>
          <w:rFonts w:ascii="Calibri" w:hAnsi="Calibri"/>
        </w:rPr>
      </w:pPr>
      <w:r>
        <w:rPr>
          <w:noProof/>
        </w:rPr>
        <w:drawing>
          <wp:anchor distT="0" distB="0" distL="114300" distR="114300" simplePos="0" relativeHeight="251660800" behindDoc="1" locked="0" layoutInCell="1" allowOverlap="1" wp14:anchorId="0DCCBA50" wp14:editId="407AF8EE">
            <wp:simplePos x="0" y="0"/>
            <wp:positionH relativeFrom="margin">
              <wp:posOffset>1885260</wp:posOffset>
            </wp:positionH>
            <wp:positionV relativeFrom="paragraph">
              <wp:posOffset>45112</wp:posOffset>
            </wp:positionV>
            <wp:extent cx="3092450" cy="3270250"/>
            <wp:effectExtent l="0" t="0" r="0" b="6350"/>
            <wp:wrapTight wrapText="bothSides">
              <wp:wrapPolygon edited="0">
                <wp:start x="0" y="0"/>
                <wp:lineTo x="0" y="21516"/>
                <wp:lineTo x="21423" y="21516"/>
                <wp:lineTo x="21423" y="0"/>
                <wp:lineTo x="0" y="0"/>
              </wp:wrapPolygon>
            </wp:wrapTight>
            <wp:docPr id="117" name="Picture 1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3092450" cy="32702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3DF27D" w14:textId="23C18086" w:rsidR="00CF49C9" w:rsidRDefault="00CF49C9" w:rsidP="00CF49C9">
      <w:pPr>
        <w:pStyle w:val="BodyText"/>
        <w:rPr>
          <w:rFonts w:ascii="Calibri" w:hAnsi="Calibri"/>
        </w:rPr>
      </w:pPr>
    </w:p>
    <w:p w14:paraId="4A8C6E3D" w14:textId="77777777" w:rsidR="00CF49C9" w:rsidRDefault="00CF49C9" w:rsidP="00CF49C9">
      <w:pPr>
        <w:pStyle w:val="BodyText"/>
        <w:rPr>
          <w:rFonts w:ascii="Calibri" w:hAnsi="Calibri"/>
        </w:rPr>
      </w:pPr>
    </w:p>
    <w:p w14:paraId="086E0948" w14:textId="77777777" w:rsidR="00CF49C9" w:rsidRDefault="00CF49C9" w:rsidP="00CF49C9">
      <w:pPr>
        <w:pStyle w:val="BodyText"/>
        <w:rPr>
          <w:rFonts w:ascii="Calibri" w:hAnsi="Calibri"/>
        </w:rPr>
      </w:pPr>
    </w:p>
    <w:p w14:paraId="0066D0F3" w14:textId="77777777" w:rsidR="00CF49C9" w:rsidRDefault="00CF49C9" w:rsidP="00CF49C9">
      <w:pPr>
        <w:pStyle w:val="BodyText"/>
        <w:rPr>
          <w:rFonts w:ascii="Calibri" w:hAnsi="Calibri"/>
        </w:rPr>
      </w:pPr>
    </w:p>
    <w:p w14:paraId="036A99D4" w14:textId="77777777" w:rsidR="00CF49C9" w:rsidRDefault="00CF49C9" w:rsidP="00CF49C9">
      <w:pPr>
        <w:pStyle w:val="BodyText"/>
        <w:rPr>
          <w:rFonts w:ascii="Calibri" w:hAnsi="Calibri"/>
        </w:rPr>
      </w:pPr>
    </w:p>
    <w:p w14:paraId="2B9BF930" w14:textId="77777777" w:rsidR="00CF49C9" w:rsidRDefault="00CF49C9" w:rsidP="00CF49C9">
      <w:pPr>
        <w:pStyle w:val="BodyText"/>
        <w:rPr>
          <w:rFonts w:ascii="Calibri" w:hAnsi="Calibri"/>
        </w:rPr>
      </w:pPr>
    </w:p>
    <w:p w14:paraId="19B37DDE" w14:textId="77777777" w:rsidR="00CF49C9" w:rsidRDefault="00CF49C9" w:rsidP="00CF49C9">
      <w:pPr>
        <w:pStyle w:val="BodyText"/>
        <w:rPr>
          <w:rFonts w:ascii="Calibri" w:hAnsi="Calibri"/>
        </w:rPr>
      </w:pPr>
    </w:p>
    <w:p w14:paraId="15F06FA0" w14:textId="77777777" w:rsidR="00CF49C9" w:rsidRDefault="00CF49C9" w:rsidP="00CF49C9">
      <w:pPr>
        <w:pStyle w:val="BodyText"/>
        <w:rPr>
          <w:rFonts w:ascii="Calibri" w:hAnsi="Calibri"/>
        </w:rPr>
      </w:pPr>
    </w:p>
    <w:p w14:paraId="43F71146" w14:textId="77777777" w:rsidR="00CF49C9" w:rsidRDefault="00CF49C9" w:rsidP="00CF49C9">
      <w:pPr>
        <w:pStyle w:val="BodyText"/>
        <w:rPr>
          <w:rFonts w:ascii="Calibri" w:hAnsi="Calibri"/>
        </w:rPr>
      </w:pPr>
    </w:p>
    <w:p w14:paraId="785E78D7" w14:textId="77777777" w:rsidR="00CF49C9" w:rsidRDefault="00CF49C9" w:rsidP="00CF49C9">
      <w:pPr>
        <w:pStyle w:val="BodyText"/>
        <w:rPr>
          <w:rFonts w:ascii="Calibri" w:hAnsi="Calibri"/>
        </w:rPr>
      </w:pPr>
    </w:p>
    <w:p w14:paraId="5B4EC07F" w14:textId="77777777" w:rsidR="00CF49C9" w:rsidRPr="003C22EB" w:rsidRDefault="00CF49C9" w:rsidP="00CF49C9">
      <w:pPr>
        <w:pStyle w:val="BodyText"/>
        <w:rPr>
          <w:rFonts w:ascii="Calibri" w:hAnsi="Calibri"/>
          <w:sz w:val="16"/>
          <w:szCs w:val="16"/>
        </w:rPr>
      </w:pPr>
    </w:p>
    <w:p w14:paraId="773BB3A8" w14:textId="77777777" w:rsidR="00CF49C9" w:rsidRPr="003C22EB" w:rsidRDefault="00CF49C9" w:rsidP="00CF49C9">
      <w:pPr>
        <w:pStyle w:val="BodyText"/>
        <w:rPr>
          <w:rFonts w:ascii="Calibri" w:hAnsi="Calibri"/>
          <w:sz w:val="16"/>
          <w:szCs w:val="16"/>
        </w:rPr>
      </w:pPr>
    </w:p>
    <w:p w14:paraId="486826F9" w14:textId="77777777" w:rsidR="00CF49C9" w:rsidRDefault="00CF49C9" w:rsidP="00CF49C9">
      <w:pPr>
        <w:pStyle w:val="BodyText"/>
        <w:rPr>
          <w:rFonts w:ascii="Calibri" w:hAnsi="Calibri"/>
        </w:rPr>
      </w:pPr>
    </w:p>
    <w:p w14:paraId="5EABEA82" w14:textId="77777777" w:rsidR="00CF49C9" w:rsidRDefault="00CF49C9" w:rsidP="00CF49C9">
      <w:pPr>
        <w:pStyle w:val="BodyText"/>
        <w:rPr>
          <w:rFonts w:ascii="Calibri" w:hAnsi="Calibri"/>
        </w:rPr>
      </w:pPr>
    </w:p>
    <w:p w14:paraId="04506515" w14:textId="77777777" w:rsidR="00CF49C9" w:rsidRDefault="00CF49C9" w:rsidP="00CF49C9">
      <w:pPr>
        <w:pStyle w:val="BodyText"/>
        <w:rPr>
          <w:rFonts w:ascii="Calibri" w:hAnsi="Calibri"/>
        </w:rPr>
      </w:pPr>
    </w:p>
    <w:p w14:paraId="1B4280AB" w14:textId="77777777" w:rsidR="00CF49C9" w:rsidRDefault="00CF49C9" w:rsidP="00CF49C9">
      <w:pPr>
        <w:pStyle w:val="BodyText"/>
        <w:rPr>
          <w:rFonts w:ascii="Calibri" w:hAnsi="Calibri"/>
        </w:rPr>
      </w:pPr>
    </w:p>
    <w:p w14:paraId="0433B17B" w14:textId="61249A43" w:rsidR="009F1740" w:rsidRDefault="009F1740" w:rsidP="00A65FE3"/>
    <w:p w14:paraId="3A8ABABD" w14:textId="05CD64B3" w:rsidR="0012592A" w:rsidRDefault="0012592A" w:rsidP="00027BE9">
      <w:pPr>
        <w:pStyle w:val="WS-Level3-3rdBoxedHeader"/>
      </w:pPr>
      <w:bookmarkStart w:id="62" w:name="_Toc38536242"/>
      <w:r w:rsidRPr="0012592A">
        <w:t xml:space="preserve">Training the ICU COVID19 </w:t>
      </w:r>
      <w:r w:rsidR="00027BE9">
        <w:t xml:space="preserve">Dragon Voice Recognition </w:t>
      </w:r>
      <w:r w:rsidRPr="0012592A">
        <w:t>Template</w:t>
      </w:r>
      <w:bookmarkEnd w:id="62"/>
      <w:r w:rsidRPr="0012592A">
        <w:t xml:space="preserve"> </w:t>
      </w:r>
    </w:p>
    <w:p w14:paraId="71EFF029" w14:textId="67575E4F" w:rsidR="0012592A" w:rsidRDefault="0012592A" w:rsidP="0012592A">
      <w:r>
        <w:t>Once the new command is imported for all users</w:t>
      </w:r>
      <w:r w:rsidR="00F00439">
        <w:t>,</w:t>
      </w:r>
      <w:r>
        <w:t xml:space="preserve"> it will be necessary for each </w:t>
      </w:r>
      <w:r w:rsidR="00027BE9">
        <w:t xml:space="preserve">Dragon </w:t>
      </w:r>
      <w:r>
        <w:t>user to Train the new command for use in conjunction with reporting.</w:t>
      </w:r>
    </w:p>
    <w:p w14:paraId="2246A8CA" w14:textId="2FD63092" w:rsidR="0012592A" w:rsidRDefault="0012592A" w:rsidP="0012592A"/>
    <w:p w14:paraId="4C89CA55" w14:textId="52CF4CF6" w:rsidR="00027BE9" w:rsidRDefault="0012592A" w:rsidP="0012592A">
      <w:r>
        <w:t xml:space="preserve">To do this </w:t>
      </w:r>
      <w:r w:rsidR="00713874">
        <w:t>click the ‘VR Command Browser’ from the Tools Menu via CRIS:</w:t>
      </w:r>
    </w:p>
    <w:p w14:paraId="4A95FF29" w14:textId="226A06F7" w:rsidR="00027BE9" w:rsidRDefault="007A514D" w:rsidP="0012592A">
      <w:r w:rsidRPr="00027BE9">
        <w:rPr>
          <w:rFonts w:eastAsiaTheme="majorEastAsia"/>
          <w:noProof/>
          <w:color w:val="2D257D"/>
          <w:sz w:val="44"/>
          <w:szCs w:val="44"/>
        </w:rPr>
        <w:drawing>
          <wp:anchor distT="0" distB="0" distL="114300" distR="114300" simplePos="0" relativeHeight="251665920" behindDoc="0" locked="0" layoutInCell="1" allowOverlap="1" wp14:anchorId="57624492" wp14:editId="48AC8645">
            <wp:simplePos x="0" y="0"/>
            <wp:positionH relativeFrom="column">
              <wp:posOffset>2512530</wp:posOffset>
            </wp:positionH>
            <wp:positionV relativeFrom="paragraph">
              <wp:posOffset>34980</wp:posOffset>
            </wp:positionV>
            <wp:extent cx="1598212" cy="1598212"/>
            <wp:effectExtent l="0" t="0" r="2540" b="2540"/>
            <wp:wrapNone/>
            <wp:docPr id="109" name="Picture 1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1">
                      <a:extLst>
                        <a:ext uri="{28A0092B-C50C-407E-A947-70E740481C1C}">
                          <a14:useLocalDpi xmlns:a14="http://schemas.microsoft.com/office/drawing/2010/main" val="0"/>
                        </a:ext>
                      </a:extLst>
                    </a:blip>
                    <a:stretch>
                      <a:fillRect/>
                    </a:stretch>
                  </pic:blipFill>
                  <pic:spPr>
                    <a:xfrm>
                      <a:off x="0" y="0"/>
                      <a:ext cx="1598212" cy="1598212"/>
                    </a:xfrm>
                    <a:prstGeom prst="rect">
                      <a:avLst/>
                    </a:prstGeom>
                  </pic:spPr>
                </pic:pic>
              </a:graphicData>
            </a:graphic>
            <wp14:sizeRelH relativeFrom="margin">
              <wp14:pctWidth>0</wp14:pctWidth>
            </wp14:sizeRelH>
            <wp14:sizeRelV relativeFrom="margin">
              <wp14:pctHeight>0</wp14:pctHeight>
            </wp14:sizeRelV>
          </wp:anchor>
        </w:drawing>
      </w:r>
    </w:p>
    <w:p w14:paraId="76B7F257" w14:textId="09D8F190" w:rsidR="007A514D" w:rsidRDefault="007A514D" w:rsidP="0012592A"/>
    <w:p w14:paraId="62B7E1D3" w14:textId="435F448D" w:rsidR="007A514D" w:rsidRDefault="007A514D" w:rsidP="0012592A"/>
    <w:p w14:paraId="38D5BA74" w14:textId="7A5EB6D3" w:rsidR="007A514D" w:rsidRDefault="007A514D" w:rsidP="0012592A"/>
    <w:p w14:paraId="1E98AFD2" w14:textId="77777777" w:rsidR="007A514D" w:rsidRDefault="007A514D" w:rsidP="0012592A"/>
    <w:p w14:paraId="240927C5" w14:textId="77777777" w:rsidR="007A514D" w:rsidRDefault="007A514D" w:rsidP="00713874">
      <w:pPr>
        <w:pStyle w:val="BodyText4"/>
      </w:pPr>
    </w:p>
    <w:p w14:paraId="68F490B1" w14:textId="467EE7D2" w:rsidR="007A514D" w:rsidRDefault="007A514D" w:rsidP="00713874">
      <w:pPr>
        <w:pStyle w:val="BodyText4"/>
      </w:pPr>
    </w:p>
    <w:p w14:paraId="3CBAA447" w14:textId="3E7F6816" w:rsidR="007A514D" w:rsidRDefault="007A514D" w:rsidP="00713874">
      <w:pPr>
        <w:pStyle w:val="BodyText4"/>
      </w:pPr>
      <w:r>
        <w:rPr>
          <w:noProof/>
        </w:rPr>
        <mc:AlternateContent>
          <mc:Choice Requires="wps">
            <w:drawing>
              <wp:anchor distT="0" distB="0" distL="114300" distR="114300" simplePos="0" relativeHeight="251666944" behindDoc="0" locked="0" layoutInCell="1" allowOverlap="1" wp14:anchorId="74F48215" wp14:editId="1DA7EDAB">
                <wp:simplePos x="0" y="0"/>
                <wp:positionH relativeFrom="column">
                  <wp:posOffset>3080216</wp:posOffset>
                </wp:positionH>
                <wp:positionV relativeFrom="paragraph">
                  <wp:posOffset>58101</wp:posOffset>
                </wp:positionV>
                <wp:extent cx="940545" cy="173322"/>
                <wp:effectExtent l="57150" t="38100" r="50165" b="93980"/>
                <wp:wrapNone/>
                <wp:docPr id="123" name="Rectangle 123"/>
                <wp:cNvGraphicFramePr/>
                <a:graphic xmlns:a="http://schemas.openxmlformats.org/drawingml/2006/main">
                  <a:graphicData uri="http://schemas.microsoft.com/office/word/2010/wordprocessingShape">
                    <wps:wsp>
                      <wps:cNvSpPr/>
                      <wps:spPr>
                        <a:xfrm>
                          <a:off x="0" y="0"/>
                          <a:ext cx="940545" cy="173322"/>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0F30E0C" id="Rectangle 123" o:spid="_x0000_s1026" style="position:absolute;margin-left:242.55pt;margin-top:4.55pt;width:74.05pt;height:13.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" filled="f" strokecolor="red" strokeweight="2.25pt">
                <v:shadow on="t" color="black" opacity="22937f" origin=",.5" offset="0,.63889mm"/>
              </v:rect>
            </w:pict>
          </mc:Fallback>
        </mc:AlternateContent>
      </w:r>
    </w:p>
    <w:p w14:paraId="438CD486" w14:textId="0DB2FFAB" w:rsidR="007A514D" w:rsidRDefault="007A514D" w:rsidP="00713874">
      <w:pPr>
        <w:pStyle w:val="BodyText4"/>
      </w:pPr>
    </w:p>
    <w:p w14:paraId="4D2ACF80" w14:textId="788E4A82" w:rsidR="00027BE9" w:rsidRDefault="00713874" w:rsidP="00713874">
      <w:pPr>
        <w:pStyle w:val="BodyText4"/>
        <w:rPr>
          <w:noProof/>
        </w:rPr>
      </w:pPr>
      <w:r>
        <w:t xml:space="preserve">Select the </w:t>
      </w:r>
      <w:r w:rsidRPr="0056162A">
        <w:rPr>
          <w:b/>
          <w:bCs w:val="0"/>
        </w:rPr>
        <w:t>ICU COVID19 Template</w:t>
      </w:r>
      <w:r>
        <w:t>, right click and select ‘</w:t>
      </w:r>
      <w:r w:rsidR="00920CD0">
        <w:t>Edit’ from</w:t>
      </w:r>
      <w:r>
        <w:t xml:space="preserve"> the resulting men</w:t>
      </w:r>
      <w:r w:rsidR="007A514D">
        <w:t>u followed by [Train]</w:t>
      </w:r>
      <w:r w:rsidR="007A514D" w:rsidRPr="007A514D">
        <w:rPr>
          <w:noProof/>
        </w:rPr>
        <w:t xml:space="preserve"> </w:t>
      </w:r>
    </w:p>
    <w:p w14:paraId="08B1E517" w14:textId="6F0E9190" w:rsidR="00FD0392" w:rsidRDefault="00FD0392" w:rsidP="00FD0392">
      <w:r>
        <w:rPr>
          <w:noProof/>
        </w:rPr>
        <mc:AlternateContent>
          <mc:Choice Requires="wpg">
            <w:drawing>
              <wp:anchor distT="0" distB="0" distL="114300" distR="114300" simplePos="0" relativeHeight="251667968" behindDoc="0" locked="0" layoutInCell="1" allowOverlap="1" wp14:anchorId="1CF34138" wp14:editId="4E55827A">
                <wp:simplePos x="0" y="0"/>
                <wp:positionH relativeFrom="column">
                  <wp:posOffset>4027</wp:posOffset>
                </wp:positionH>
                <wp:positionV relativeFrom="paragraph">
                  <wp:posOffset>76193</wp:posOffset>
                </wp:positionV>
                <wp:extent cx="6561774" cy="5502403"/>
                <wp:effectExtent l="0" t="0" r="0" b="3175"/>
                <wp:wrapNone/>
                <wp:docPr id="125" name="Group 125"/>
                <wp:cNvGraphicFramePr/>
                <a:graphic xmlns:a="http://schemas.openxmlformats.org/drawingml/2006/main">
                  <a:graphicData uri="http://schemas.microsoft.com/office/word/2010/wordprocessingGroup">
                    <wpg:wgp>
                      <wpg:cNvGrpSpPr/>
                      <wpg:grpSpPr>
                        <a:xfrm>
                          <a:off x="0" y="0"/>
                          <a:ext cx="6561774" cy="5502403"/>
                          <a:chOff x="0" y="0"/>
                          <a:chExt cx="6561774" cy="5502403"/>
                        </a:xfrm>
                      </wpg:grpSpPr>
                      <pic:pic xmlns:pic="http://schemas.openxmlformats.org/drawingml/2006/picture">
                        <pic:nvPicPr>
                          <pic:cNvPr id="110" name="Picture 110"/>
                          <pic:cNvPicPr>
                            <a:picLocks noChangeAspect="1"/>
                          </pic:cNvPicPr>
                        </pic:nvPicPr>
                        <pic:blipFill rotWithShape="1">
                          <a:blip r:embed="rId62">
                            <a:extLst>
                              <a:ext uri="{28A0092B-C50C-407E-A947-70E740481C1C}">
                                <a14:useLocalDpi xmlns:a14="http://schemas.microsoft.com/office/drawing/2010/main" val="0"/>
                              </a:ext>
                            </a:extLst>
                          </a:blip>
                          <a:srcRect b="52032"/>
                          <a:stretch/>
                        </pic:blipFill>
                        <pic:spPr bwMode="auto">
                          <a:xfrm>
                            <a:off x="0" y="0"/>
                            <a:ext cx="6475730" cy="159766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11" name="Picture 111"/>
                          <pic:cNvPicPr>
                            <a:picLocks noChangeAspect="1"/>
                          </pic:cNvPicPr>
                        </pic:nvPicPr>
                        <pic:blipFill>
                          <a:blip r:embed="rId63">
                            <a:extLst>
                              <a:ext uri="{28A0092B-C50C-407E-A947-70E740481C1C}">
                                <a14:useLocalDpi xmlns:a14="http://schemas.microsoft.com/office/drawing/2010/main" val="0"/>
                              </a:ext>
                            </a:extLst>
                          </a:blip>
                          <a:stretch>
                            <a:fillRect/>
                          </a:stretch>
                        </pic:blipFill>
                        <pic:spPr>
                          <a:xfrm>
                            <a:off x="0" y="1717803"/>
                            <a:ext cx="3244850" cy="3784600"/>
                          </a:xfrm>
                          <a:prstGeom prst="rect">
                            <a:avLst/>
                          </a:prstGeom>
                        </pic:spPr>
                      </pic:pic>
                      <wps:wsp>
                        <wps:cNvPr id="116" name="Connector: Elbow 116"/>
                        <wps:cNvCnPr/>
                        <wps:spPr>
                          <a:xfrm flipH="1">
                            <a:off x="3122768" y="1637529"/>
                            <a:ext cx="2599690" cy="467360"/>
                          </a:xfrm>
                          <a:prstGeom prst="bentConnector3">
                            <a:avLst>
                              <a:gd name="adj1" fmla="val -160"/>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s:wsp>
                        <wps:cNvPr id="121" name="Rectangle 121"/>
                        <wps:cNvSpPr/>
                        <wps:spPr>
                          <a:xfrm>
                            <a:off x="3820461" y="3769697"/>
                            <a:ext cx="837565" cy="16573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pic:pic xmlns:pic="http://schemas.openxmlformats.org/drawingml/2006/picture">
                        <pic:nvPicPr>
                          <pic:cNvPr id="112" name="Picture 112"/>
                          <pic:cNvPicPr>
                            <a:picLocks noChangeAspect="1"/>
                          </pic:cNvPicPr>
                        </pic:nvPicPr>
                        <pic:blipFill>
                          <a:blip r:embed="rId64">
                            <a:extLst>
                              <a:ext uri="{28A0092B-C50C-407E-A947-70E740481C1C}">
                                <a14:useLocalDpi xmlns:a14="http://schemas.microsoft.com/office/drawing/2010/main" val="0"/>
                              </a:ext>
                            </a:extLst>
                          </a:blip>
                          <a:stretch>
                            <a:fillRect/>
                          </a:stretch>
                        </pic:blipFill>
                        <pic:spPr>
                          <a:xfrm>
                            <a:off x="3747454" y="2711486"/>
                            <a:ext cx="2814320" cy="1542415"/>
                          </a:xfrm>
                          <a:prstGeom prst="rect">
                            <a:avLst/>
                          </a:prstGeom>
                        </pic:spPr>
                      </pic:pic>
                      <wps:wsp>
                        <wps:cNvPr id="113" name="Rectangle 113"/>
                        <wps:cNvSpPr/>
                        <wps:spPr>
                          <a:xfrm>
                            <a:off x="1621672" y="772791"/>
                            <a:ext cx="4857115" cy="866140"/>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2" name="Rectangle 122"/>
                        <wps:cNvSpPr/>
                        <wps:spPr>
                          <a:xfrm>
                            <a:off x="2641783" y="2030752"/>
                            <a:ext cx="474980" cy="165735"/>
                          </a:xfrm>
                          <a:prstGeom prst="rect">
                            <a:avLst/>
                          </a:prstGeom>
                          <a:noFill/>
                          <a:ln w="28575">
                            <a:solidFill>
                              <a:srgbClr val="FF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 name="Connector: Elbow 120"/>
                        <wps:cNvCnPr/>
                        <wps:spPr>
                          <a:xfrm>
                            <a:off x="2893397" y="2197797"/>
                            <a:ext cx="924560" cy="1644650"/>
                          </a:xfrm>
                          <a:prstGeom prst="bentConnector3">
                            <a:avLst>
                              <a:gd name="adj1" fmla="val -1451"/>
                            </a:avLst>
                          </a:prstGeom>
                          <a:ln w="28575">
                            <a:solidFill>
                              <a:srgbClr val="FF0000"/>
                            </a:solidFill>
                            <a:tailEnd type="triangle"/>
                          </a:ln>
                        </wps:spPr>
                        <wps:style>
                          <a:lnRef idx="2">
                            <a:schemeClr val="accent1"/>
                          </a:lnRef>
                          <a:fillRef idx="0">
                            <a:schemeClr val="accent1"/>
                          </a:fillRef>
                          <a:effectRef idx="1">
                            <a:schemeClr val="accent1"/>
                          </a:effectRef>
                          <a:fontRef idx="minor">
                            <a:schemeClr val="tx1"/>
                          </a:fontRef>
                        </wps:style>
                        <wps:bodyPr/>
                      </wps:wsp>
                    </wpg:wgp>
                  </a:graphicData>
                </a:graphic>
              </wp:anchor>
            </w:drawing>
          </mc:Choice>
          <mc:Fallback>
            <w:pict>
              <v:group w14:anchorId="30D2CDCD" id="Group 125" o:spid="_x0000_s1026" style="position:absolute;margin-left:.3pt;margin-top:6pt;width:516.7pt;height:433.25pt;z-index:251667968" coordsize="65617,55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">
                <v:shape id="Picture 110" o:spid="_x0000_s1027" type="#_x0000_t75" style="position:absolute;width:64757;height:1597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">
                  <v:imagedata r:id="rId65" o:title="" cropbottom="34100f"/>
                </v:shape>
                <v:shape id="Picture 111" o:spid="_x0000_s1028" type="#_x0000_t75" style="position:absolute;top:17178;width:32448;height:3784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">
                  <v:imagedata r:id="rId66" o:title=""/>
                </v:shape>
                <v:shape id="Connector: Elbow 116" o:spid="_x0000_s1029" type="#_x0000_t34" style="position:absolute;left:31227;top:16375;width:25997;height:4673;flip:x;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" adj="-35" strokecolor="red" strokeweight="2.25pt">
                  <v:stroke endarrow="block"/>
                  <v:shadow on="t" color="black" opacity="24903f" origin=",.5" offset="0,.55556mm"/>
                </v:shape>
                <v:rect id="Rectangle 121" o:spid="_x0000_s1030" style="position:absolute;left:38204;top:37696;width:8376;height:16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" filled="f" strokecolor="red" strokeweight="2.25pt">
                  <v:shadow on="t" color="black" opacity="22937f" origin=",.5" offset="0,.63889mm"/>
                </v:rect>
                <v:shape id="Picture 112" o:spid="_x0000_s1031" type="#_x0000_t75" style="position:absolute;left:37474;top:27114;width:28143;height:15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">
                  <v:imagedata r:id="rId67" o:title=""/>
                </v:shape>
                <v:rect id="Rectangle 113" o:spid="_x0000_s1032" style="position:absolute;left:16216;top:7727;width:48571;height:866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" filled="f" strokecolor="red" strokeweight="2.25pt">
                  <v:shadow on="t" color="black" opacity="22937f" origin=",.5" offset="0,.63889mm"/>
                </v:rect>
                <v:rect id="Rectangle 122" o:spid="_x0000_s1033" style="position:absolute;left:26417;top:20307;width:4750;height:165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" filled="f" strokecolor="red" strokeweight="2.25pt">
                  <v:shadow on="t" color="black" opacity="22937f" origin=",.5" offset="0,.63889mm"/>
                </v:rect>
                <v:shape id="Connector: Elbow 120" o:spid="_x0000_s1034" type="#_x0000_t34" style="position:absolute;left:28933;top:21977;width:9246;height:16447;visibility:visible;mso-wrap-style:square" o:connectortype="elbow"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" adj="-313" strokecolor="red" strokeweight="2.25pt">
                  <v:stroke endarrow="block"/>
                  <v:shadow on="t" color="black" opacity="24903f" origin=",.5" offset="0,.55556mm"/>
                </v:shape>
              </v:group>
            </w:pict>
          </mc:Fallback>
        </mc:AlternateContent>
      </w:r>
    </w:p>
    <w:p w14:paraId="5A431B2E" w14:textId="508329E7" w:rsidR="00FD0392" w:rsidRDefault="00FD0392" w:rsidP="00FD0392"/>
    <w:p w14:paraId="6EAE058E" w14:textId="2850BB28" w:rsidR="00FD0392" w:rsidRDefault="00FD0392" w:rsidP="00FD0392"/>
    <w:p w14:paraId="26E68171" w14:textId="1CFBE2C0" w:rsidR="00FD0392" w:rsidRDefault="00FD0392" w:rsidP="00FD0392"/>
    <w:p w14:paraId="55062EBC" w14:textId="1740D440" w:rsidR="00FD0392" w:rsidRDefault="00FD0392" w:rsidP="00FD0392"/>
    <w:p w14:paraId="371CF4D0" w14:textId="7EFB3312" w:rsidR="00FD0392" w:rsidRDefault="00FD0392" w:rsidP="00FD0392"/>
    <w:p w14:paraId="35641E55" w14:textId="5CEC6B55" w:rsidR="00FD0392" w:rsidRDefault="00FD0392" w:rsidP="00FD0392"/>
    <w:p w14:paraId="74DE8E84" w14:textId="53D760B3" w:rsidR="00FD0392" w:rsidRDefault="00FD0392" w:rsidP="00FD0392"/>
    <w:p w14:paraId="56BABC3A" w14:textId="7B49D1D1" w:rsidR="00FD0392" w:rsidRDefault="00FD0392" w:rsidP="00FD0392"/>
    <w:p w14:paraId="5E8C52F1" w14:textId="4856E295" w:rsidR="00FD0392" w:rsidRDefault="00FD0392" w:rsidP="00FD0392"/>
    <w:p w14:paraId="483F51B5" w14:textId="084522A7" w:rsidR="00FD0392" w:rsidRDefault="00FD0392" w:rsidP="00FD0392"/>
    <w:p w14:paraId="516FEC61" w14:textId="77777777" w:rsidR="00FD0392" w:rsidRPr="00FD0392" w:rsidRDefault="00FD0392" w:rsidP="00FD0392"/>
    <w:p w14:paraId="3B12522A" w14:textId="657BDB0B" w:rsidR="00713874" w:rsidRPr="00713874" w:rsidRDefault="00713874" w:rsidP="00713874"/>
    <w:p w14:paraId="19FE4ACE" w14:textId="03D586EA" w:rsidR="00027BE9" w:rsidRDefault="00027BE9" w:rsidP="0012592A">
      <w:pPr>
        <w:rPr>
          <w:rFonts w:eastAsiaTheme="majorEastAsia"/>
          <w:color w:val="2D257D"/>
          <w:sz w:val="44"/>
          <w:szCs w:val="44"/>
        </w:rPr>
      </w:pPr>
    </w:p>
    <w:p w14:paraId="31A570B0" w14:textId="552E1EB4" w:rsidR="00FD0392" w:rsidRDefault="00FD0392" w:rsidP="0012592A">
      <w:pPr>
        <w:rPr>
          <w:rFonts w:eastAsiaTheme="majorEastAsia"/>
          <w:color w:val="2D257D"/>
          <w:sz w:val="44"/>
          <w:szCs w:val="44"/>
        </w:rPr>
      </w:pPr>
    </w:p>
    <w:p w14:paraId="655CB57B" w14:textId="30AB2493" w:rsidR="00FD0392" w:rsidRDefault="00FD0392" w:rsidP="0012592A">
      <w:pPr>
        <w:rPr>
          <w:rFonts w:eastAsiaTheme="majorEastAsia"/>
          <w:color w:val="2D257D"/>
          <w:sz w:val="44"/>
          <w:szCs w:val="44"/>
        </w:rPr>
      </w:pPr>
    </w:p>
    <w:p w14:paraId="30A6DCAB" w14:textId="52C3A2AA" w:rsidR="00FD0392" w:rsidRDefault="00FD0392" w:rsidP="0012592A">
      <w:pPr>
        <w:rPr>
          <w:rFonts w:eastAsiaTheme="majorEastAsia"/>
          <w:color w:val="2D257D"/>
          <w:sz w:val="44"/>
          <w:szCs w:val="44"/>
        </w:rPr>
      </w:pPr>
    </w:p>
    <w:p w14:paraId="3104346B" w14:textId="1FC03D95" w:rsidR="00FD0392" w:rsidRDefault="00FD0392" w:rsidP="0012592A">
      <w:pPr>
        <w:rPr>
          <w:rFonts w:eastAsiaTheme="majorEastAsia"/>
          <w:color w:val="2D257D"/>
          <w:sz w:val="44"/>
          <w:szCs w:val="44"/>
        </w:rPr>
      </w:pPr>
    </w:p>
    <w:p w14:paraId="2F2C636A" w14:textId="77777777" w:rsidR="00FD0392" w:rsidRDefault="00FD0392" w:rsidP="00FD0392">
      <w:pPr>
        <w:ind w:left="5040" w:firstLine="720"/>
        <w:rPr>
          <w:rFonts w:eastAsiaTheme="majorEastAsia"/>
          <w:color w:val="2D257D"/>
          <w:sz w:val="44"/>
          <w:szCs w:val="44"/>
        </w:rPr>
      </w:pPr>
    </w:p>
    <w:p w14:paraId="244704A6" w14:textId="33F09261" w:rsidR="00027BE9" w:rsidRDefault="007A514D" w:rsidP="00FD0392">
      <w:pPr>
        <w:ind w:left="5040" w:firstLine="720"/>
        <w:rPr>
          <w:rFonts w:eastAsiaTheme="majorEastAsia" w:cs="Calibri Light"/>
          <w:color w:val="2D257D"/>
          <w:sz w:val="44"/>
          <w:szCs w:val="44"/>
        </w:rPr>
      </w:pPr>
      <w:r>
        <w:t>Click [Done] to save and complete the training.</w:t>
      </w:r>
    </w:p>
    <w:p w14:paraId="256B9E69" w14:textId="77777777" w:rsidR="00FD0392" w:rsidRDefault="00FD0392">
      <w:pPr>
        <w:jc w:val="left"/>
        <w:rPr>
          <w:rFonts w:eastAsiaTheme="majorEastAsia" w:cs="Calibri Light"/>
          <w:color w:val="2D257D"/>
          <w:sz w:val="44"/>
          <w:szCs w:val="44"/>
        </w:rPr>
      </w:pPr>
      <w:r>
        <w:br w:type="page"/>
      </w:r>
    </w:p>
    <w:p w14:paraId="63786911" w14:textId="03DAC0E5" w:rsidR="00920CD0" w:rsidRDefault="00734D99" w:rsidP="00920CD0">
      <w:pPr>
        <w:pStyle w:val="WS-Level3-3rdBoxedHeader"/>
      </w:pPr>
      <w:bookmarkStart w:id="63" w:name="_Toc38536243"/>
      <w:r>
        <w:t>Using</w:t>
      </w:r>
      <w:r w:rsidR="00920CD0" w:rsidRPr="0012592A">
        <w:t xml:space="preserve"> the ICU COVID19 </w:t>
      </w:r>
      <w:r w:rsidR="00920CD0">
        <w:t xml:space="preserve">Dragon Voice Recognition </w:t>
      </w:r>
      <w:r w:rsidR="00920CD0" w:rsidRPr="0012592A">
        <w:t>Template</w:t>
      </w:r>
      <w:bookmarkEnd w:id="63"/>
      <w:r w:rsidR="00920CD0" w:rsidRPr="0012592A">
        <w:t xml:space="preserve"> </w:t>
      </w:r>
    </w:p>
    <w:p w14:paraId="7B0B1168" w14:textId="1DC9EA9F" w:rsidR="0000133E" w:rsidRDefault="0000133E" w:rsidP="0000133E">
      <w:pPr>
        <w:jc w:val="left"/>
      </w:pPr>
      <w:r>
        <w:t>Dragon VR Commands can be used in conjunction with the CRIS Report Editor</w:t>
      </w:r>
      <w:r w:rsidR="00F00439">
        <w:t>,</w:t>
      </w:r>
      <w:r>
        <w:t xml:space="preserve"> when accessed via the [Report Info List] or any other applicable method – i.e. clicking [Report] on an individual patient record.</w:t>
      </w:r>
    </w:p>
    <w:p w14:paraId="72A7BFE9" w14:textId="77777777" w:rsidR="0000133E" w:rsidRDefault="0000133E" w:rsidP="0000133E">
      <w:pPr>
        <w:jc w:val="left"/>
      </w:pPr>
    </w:p>
    <w:p w14:paraId="5CF5856D" w14:textId="305E6DE9" w:rsidR="0000133E" w:rsidRPr="0000133E" w:rsidRDefault="0000133E" w:rsidP="0000133E">
      <w:pPr>
        <w:pStyle w:val="BodyText4"/>
      </w:pPr>
      <w:r>
        <w:t xml:space="preserve">From the report editor reporting clinicians should insert Clinical History and Exam Titles via the use of either the combined </w:t>
      </w:r>
      <w:r w:rsidRPr="0000133E">
        <w:rPr>
          <w:b/>
        </w:rPr>
        <w:t>Insert All Titles</w:t>
      </w:r>
      <w:r w:rsidRPr="0000133E">
        <w:rPr>
          <w:bCs w:val="0"/>
        </w:rPr>
        <w:t xml:space="preserve"> command </w:t>
      </w:r>
      <w:r w:rsidRPr="0000133E">
        <w:t xml:space="preserve">or </w:t>
      </w:r>
      <w:r>
        <w:t xml:space="preserve">individual </w:t>
      </w:r>
      <w:r>
        <w:rPr>
          <w:b/>
        </w:rPr>
        <w:t>Insert Exam Titles</w:t>
      </w:r>
      <w:r>
        <w:t xml:space="preserve"> command.</w:t>
      </w:r>
    </w:p>
    <w:p w14:paraId="73437B08" w14:textId="77777777" w:rsidR="0000133E" w:rsidRDefault="0000133E" w:rsidP="0000133E">
      <w:pPr>
        <w:jc w:val="left"/>
      </w:pPr>
    </w:p>
    <w:p w14:paraId="7ED3C5DB" w14:textId="0C2C9108" w:rsidR="0000133E" w:rsidRDefault="0000133E" w:rsidP="0000133E">
      <w:pPr>
        <w:jc w:val="left"/>
      </w:pPr>
      <w:r>
        <w:t>Having done this, they can proceed to dictate</w:t>
      </w:r>
      <w:r w:rsidRPr="0000133E">
        <w:rPr>
          <w:b/>
          <w:bCs/>
        </w:rPr>
        <w:t xml:space="preserve"> ICU COVID19 Template</w:t>
      </w:r>
      <w:r>
        <w:t xml:space="preserve"> which will insert the report text as follows:</w:t>
      </w:r>
    </w:p>
    <w:p w14:paraId="24C49EA0" w14:textId="260614E0" w:rsidR="0000133E" w:rsidRDefault="0000133E" w:rsidP="0000133E">
      <w:pPr>
        <w:jc w:val="left"/>
      </w:pPr>
    </w:p>
    <w:p w14:paraId="525BAA6B" w14:textId="33F71205" w:rsidR="0000133E" w:rsidRDefault="0000133E" w:rsidP="0000133E">
      <w:pPr>
        <w:jc w:val="center"/>
      </w:pPr>
      <w:r>
        <w:rPr>
          <w:noProof/>
        </w:rPr>
        <w:drawing>
          <wp:inline distT="0" distB="0" distL="0" distR="0" wp14:anchorId="287B1E0A" wp14:editId="5DD055A6">
            <wp:extent cx="3388037" cy="3908653"/>
            <wp:effectExtent l="0" t="0" r="3175" b="0"/>
            <wp:docPr id="128" name="Picture 1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68"/>
                    <a:srcRect t="9795" r="58529" b="1880"/>
                    <a:stretch/>
                  </pic:blipFill>
                  <pic:spPr bwMode="auto">
                    <a:xfrm>
                      <a:off x="0" y="0"/>
                      <a:ext cx="3393079" cy="3914470"/>
                    </a:xfrm>
                    <a:prstGeom prst="rect">
                      <a:avLst/>
                    </a:prstGeom>
                    <a:ln>
                      <a:noFill/>
                    </a:ln>
                    <a:extLst>
                      <a:ext uri="{53640926-AAD7-44D8-BBD7-CCE9431645EC}">
                        <a14:shadowObscured xmlns:a14="http://schemas.microsoft.com/office/drawing/2010/main"/>
                      </a:ext>
                    </a:extLst>
                  </pic:spPr>
                </pic:pic>
              </a:graphicData>
            </a:graphic>
          </wp:inline>
        </w:drawing>
      </w:r>
    </w:p>
    <w:p w14:paraId="0B9B6F42" w14:textId="6507F610" w:rsidR="0000133E" w:rsidRDefault="0000133E" w:rsidP="0000133E"/>
    <w:p w14:paraId="491D82B7" w14:textId="06147A26" w:rsidR="004A6F26" w:rsidRDefault="0000133E" w:rsidP="0000133E">
      <w:pPr>
        <w:jc w:val="left"/>
      </w:pPr>
      <w:r>
        <w:t>The report can then be edited as applicable to the patient and saved as normal by dictating [Verify Report].</w:t>
      </w:r>
    </w:p>
    <w:p w14:paraId="5A9EC1EB" w14:textId="77777777" w:rsidR="004A6F26" w:rsidRDefault="004A6F26">
      <w:pPr>
        <w:jc w:val="left"/>
      </w:pPr>
      <w:r>
        <w:br w:type="page"/>
      </w:r>
    </w:p>
    <w:p w14:paraId="2C5CFAF6" w14:textId="599E76CE" w:rsidR="0000133E" w:rsidRDefault="004A6F26" w:rsidP="004A6F26">
      <w:pPr>
        <w:pStyle w:val="Heading1"/>
      </w:pPr>
      <w:bookmarkStart w:id="64" w:name="_Toc38536244"/>
      <w:r>
        <w:t>Frequently Asked Questions</w:t>
      </w:r>
      <w:bookmarkEnd w:id="64"/>
    </w:p>
    <w:p w14:paraId="1E53EC92" w14:textId="3A6D824A" w:rsidR="00135F46" w:rsidRPr="004A6F26" w:rsidRDefault="004A6F26" w:rsidP="004A6F26">
      <w:pPr>
        <w:pStyle w:val="WS-Boxed-Level2-2ndHighlight"/>
      </w:pPr>
      <w:bookmarkStart w:id="65" w:name="_Toc38536245"/>
      <w:r>
        <w:t>Remote Working Options</w:t>
      </w:r>
      <w:bookmarkEnd w:id="65"/>
    </w:p>
    <w:p w14:paraId="5D7D6F70" w14:textId="33D18E70" w:rsidR="004A6F26" w:rsidRDefault="00032E09">
      <w:pPr>
        <w:jc w:val="left"/>
      </w:pPr>
      <w:r>
        <w:t xml:space="preserve">The Wellbeing Service Team </w:t>
      </w:r>
      <w:r w:rsidR="004A6F26">
        <w:t xml:space="preserve">have put together a number of documents to support IT departments and customers in facilitating working from home. All documents can be accessed via </w:t>
      </w:r>
      <w:hyperlink r:id="rId69" w:history="1">
        <w:r w:rsidR="004A6F26">
          <w:rPr>
            <w:rStyle w:val="Hyperlink"/>
          </w:rPr>
          <w:t>http://cloud.hssnet.com/training/%23COVID-19%20Resources/RemoteWorking_Support_Documents/</w:t>
        </w:r>
      </w:hyperlink>
    </w:p>
    <w:p w14:paraId="68250FDC" w14:textId="77777777" w:rsidR="004A6F26" w:rsidRDefault="004A6F26">
      <w:pPr>
        <w:jc w:val="left"/>
      </w:pPr>
    </w:p>
    <w:p w14:paraId="62300FAA" w14:textId="42B4EA44" w:rsidR="004A6F26" w:rsidRDefault="004A6F26" w:rsidP="004A6F26">
      <w:pPr>
        <w:pStyle w:val="WS-Boxed-Level2-2ndHighlight"/>
      </w:pPr>
      <w:bookmarkStart w:id="66" w:name="_Toc38536246"/>
      <w:r>
        <w:t>Changes to Appointment Letters and Output Formats</w:t>
      </w:r>
      <w:bookmarkEnd w:id="66"/>
    </w:p>
    <w:p w14:paraId="318C0CFE" w14:textId="2E41B367" w:rsidR="004A6F26" w:rsidRDefault="00032E09" w:rsidP="004A6F26">
      <w:pPr>
        <w:pStyle w:val="BodyText4"/>
      </w:pPr>
      <w:r>
        <w:t xml:space="preserve">The Wellbeing Service Team </w:t>
      </w:r>
      <w:r w:rsidR="004A6F26">
        <w:t>has already supported a number of customers in making changes to Appointment and Cancellation letters and will be happy to help should you have any COVID-19 related requirements during this time.</w:t>
      </w:r>
    </w:p>
    <w:p w14:paraId="00C3FF1A" w14:textId="77777777" w:rsidR="004A6F26" w:rsidRDefault="004A6F26" w:rsidP="004A6F26"/>
    <w:p w14:paraId="0426581A" w14:textId="159F7B7F" w:rsidR="004A6F26" w:rsidRDefault="004A6F26" w:rsidP="004A6F26">
      <w:r>
        <w:t xml:space="preserve">Please log a </w:t>
      </w:r>
      <w:r w:rsidR="00E16ACC">
        <w:t>service request through the usual channels to access this service.</w:t>
      </w:r>
    </w:p>
    <w:p w14:paraId="571EE4AE" w14:textId="77777777" w:rsidR="008B6F8C" w:rsidRDefault="008B6F8C" w:rsidP="008B6F8C">
      <w:pPr>
        <w:pStyle w:val="WS-Boxed-Level2-2ndHighlight"/>
        <w:rPr>
          <w:rFonts w:asciiTheme="majorHAnsi" w:eastAsiaTheme="majorEastAsia" w:hAnsiTheme="majorHAnsi"/>
          <w:sz w:val="32"/>
          <w:szCs w:val="32"/>
        </w:rPr>
      </w:pPr>
      <w:bookmarkStart w:id="67" w:name="_Toc38536247"/>
      <w:r>
        <w:t>Radiology Training Portal Access</w:t>
      </w:r>
      <w:bookmarkEnd w:id="67"/>
    </w:p>
    <w:p w14:paraId="10776717" w14:textId="77777777" w:rsidR="008B6F8C" w:rsidRDefault="008B6F8C" w:rsidP="008B6F8C">
      <w:pPr>
        <w:rPr>
          <w:rFonts w:cs="Calibri"/>
        </w:rPr>
      </w:pPr>
      <w:r>
        <w:rPr>
          <w:rFonts w:cs="Calibri"/>
        </w:rPr>
        <w:t xml:space="preserve">All Training Documentation including CRIB Sheets, User Release Notes, Training Guides, WebCasts and eLearning Modules are now located via </w:t>
      </w:r>
      <w:hyperlink r:id="rId70" w:history="1">
        <w:r>
          <w:rPr>
            <w:rStyle w:val="Hyperlink"/>
            <w:rFonts w:cs="Calibri"/>
            <w:color w:val="000000"/>
          </w:rPr>
          <w:t>http://cloud.hssnet.com/training/</w:t>
        </w:r>
      </w:hyperlink>
      <w:r>
        <w:rPr>
          <w:rFonts w:cs="Calibri"/>
        </w:rPr>
        <w:t xml:space="preserve"> and requires the following access details:</w:t>
      </w:r>
    </w:p>
    <w:p w14:paraId="4FBA85E4" w14:textId="77777777" w:rsidR="008B6F8C" w:rsidRDefault="008B6F8C" w:rsidP="008B6F8C">
      <w:pPr>
        <w:rPr>
          <w:rFonts w:cs="Calibri"/>
        </w:rPr>
      </w:pPr>
    </w:p>
    <w:p w14:paraId="41AF5FEF" w14:textId="77777777" w:rsidR="008B6F8C" w:rsidRDefault="008B6F8C" w:rsidP="008B6F8C">
      <w:pPr>
        <w:rPr>
          <w:rFonts w:cs="Calibri"/>
        </w:rPr>
      </w:pPr>
      <w:r>
        <w:rPr>
          <w:rFonts w:cs="Calibri"/>
        </w:rPr>
        <w:t xml:space="preserve">Username: </w:t>
      </w:r>
      <w:r>
        <w:rPr>
          <w:rFonts w:cs="Calibri"/>
        </w:rPr>
        <w:tab/>
      </w:r>
      <w:r>
        <w:rPr>
          <w:rFonts w:cs="Calibri"/>
          <w:b/>
          <w:color w:val="002060"/>
        </w:rPr>
        <w:t>radiology</w:t>
      </w:r>
    </w:p>
    <w:p w14:paraId="00002114" w14:textId="77777777" w:rsidR="008B6F8C" w:rsidRDefault="008B6F8C" w:rsidP="008B6F8C">
      <w:pPr>
        <w:rPr>
          <w:rFonts w:cs="Calibri"/>
          <w:b/>
          <w:color w:val="002060"/>
        </w:rPr>
      </w:pPr>
      <w:r>
        <w:rPr>
          <w:rFonts w:cs="Calibri"/>
        </w:rPr>
        <w:t xml:space="preserve">Password: </w:t>
      </w:r>
      <w:r>
        <w:rPr>
          <w:rFonts w:cs="Calibri"/>
        </w:rPr>
        <w:tab/>
      </w:r>
      <w:r>
        <w:rPr>
          <w:rFonts w:cs="Calibri"/>
          <w:b/>
          <w:color w:val="002060"/>
        </w:rPr>
        <w:t>p0rt4l</w:t>
      </w:r>
    </w:p>
    <w:p w14:paraId="2001BA29" w14:textId="77777777" w:rsidR="008B6F8C" w:rsidRDefault="008B6F8C" w:rsidP="008B6F8C">
      <w:pPr>
        <w:rPr>
          <w:rFonts w:cs="Calibri"/>
          <w:b/>
          <w:color w:val="002060"/>
        </w:rPr>
      </w:pPr>
    </w:p>
    <w:p w14:paraId="7D4F6BB8" w14:textId="758824C8" w:rsidR="008B6F8C" w:rsidRDefault="008B6F8C" w:rsidP="008B6F8C">
      <w:pPr>
        <w:rPr>
          <w:rFonts w:cs="Times New Roman"/>
        </w:rPr>
      </w:pPr>
      <w:r>
        <w:t xml:space="preserve">In addition to this our training team also provide a variety of training WebEx’s free of charge. They can be seen and booked on the link below. It is worth bookmarking this site as courses will be added over time. </w:t>
      </w:r>
    </w:p>
    <w:p w14:paraId="559C8EB3" w14:textId="0E06396B" w:rsidR="008B6F8C" w:rsidRDefault="00734D99" w:rsidP="008B6F8C">
      <w:pPr>
        <w:pStyle w:val="WS-Boxed-Level2-2ndHighlight"/>
      </w:pPr>
      <w:bookmarkStart w:id="68" w:name="_Toc38536248"/>
      <w:r>
        <w:t xml:space="preserve">Free </w:t>
      </w:r>
      <w:r w:rsidR="008E5919">
        <w:t xml:space="preserve">CRIS </w:t>
      </w:r>
      <w:r>
        <w:t xml:space="preserve">Training </w:t>
      </w:r>
      <w:r w:rsidR="008B6F8C">
        <w:t>WebEx Booking Portal</w:t>
      </w:r>
      <w:bookmarkEnd w:id="68"/>
    </w:p>
    <w:p w14:paraId="4D9B8E40" w14:textId="77777777" w:rsidR="008B6F8C" w:rsidRDefault="008B6F8C" w:rsidP="008B6F8C"/>
    <w:p w14:paraId="721B470F" w14:textId="1F00AF76" w:rsidR="008B6F8C" w:rsidRDefault="00C02474" w:rsidP="008B6F8C">
      <w:hyperlink r:id="rId71" w:history="1">
        <w:r w:rsidR="008B6F8C" w:rsidRPr="00901B53">
          <w:rPr>
            <w:rStyle w:val="Hyperlink"/>
          </w:rPr>
          <w:t>https://bookwhen.com/wellbeingtraining</w:t>
        </w:r>
      </w:hyperlink>
    </w:p>
    <w:p w14:paraId="1B820915" w14:textId="77777777" w:rsidR="008B6F8C" w:rsidRDefault="008B6F8C" w:rsidP="008B6F8C">
      <w:pPr>
        <w:rPr>
          <w:rFonts w:cs="Calibri"/>
        </w:rPr>
      </w:pPr>
    </w:p>
    <w:p w14:paraId="4AA4B845" w14:textId="51EF45A7" w:rsidR="008B6F8C" w:rsidRDefault="008B6F8C" w:rsidP="008B6F8C">
      <w:r>
        <w:t xml:space="preserve">As </w:t>
      </w:r>
      <w:r w:rsidR="007227E4">
        <w:t>courses are</w:t>
      </w:r>
      <w:r>
        <w:t xml:space="preserve"> interactive there is a limit to the number of people that can sign up for each one. There is </w:t>
      </w:r>
      <w:r w:rsidR="007227E4">
        <w:t xml:space="preserve">however </w:t>
      </w:r>
      <w:r>
        <w:t>a waiting list function</w:t>
      </w:r>
      <w:r w:rsidR="007227E4">
        <w:t xml:space="preserve"> where you can register interest and will be informed if any places are cancelled, or the Wellbeing Training Team increase places. The Wellbeing Training Team is constantly assessing the demand</w:t>
      </w:r>
      <w:r>
        <w:t xml:space="preserve"> for each course</w:t>
      </w:r>
      <w:r w:rsidR="007227E4">
        <w:t xml:space="preserve"> and either extending sessions or scheduling additional sessions</w:t>
      </w:r>
      <w:r>
        <w:t xml:space="preserve">. </w:t>
      </w:r>
      <w:r w:rsidR="007227E4">
        <w:t xml:space="preserve">We would however </w:t>
      </w:r>
      <w:r>
        <w:t>ask that you please only sign up for yourself</w:t>
      </w:r>
      <w:r w:rsidR="00032E09">
        <w:t>,</w:t>
      </w:r>
      <w:r>
        <w:t xml:space="preserve"> not on behalf of someone else (although feel free to pass the link onto your users). </w:t>
      </w:r>
    </w:p>
    <w:p w14:paraId="6504E5A3" w14:textId="77777777" w:rsidR="008B6F8C" w:rsidRDefault="008B6F8C" w:rsidP="008B6F8C"/>
    <w:p w14:paraId="544D3474" w14:textId="02B11698" w:rsidR="008B6F8C" w:rsidRPr="004A6F26" w:rsidRDefault="008B6F8C" w:rsidP="008B6F8C">
      <w:r>
        <w:t>This is to ensure we only holding details of people who have provided their own information. We also ask that if you do book a course and are unable to attend, please cancel via the bookings page so someone else can utilise the sl</w:t>
      </w:r>
      <w:r w:rsidR="00032E09">
        <w:t>ot as sessions are often in high demand.</w:t>
      </w:r>
    </w:p>
    <w:p w14:paraId="34901600" w14:textId="77777777" w:rsidR="004A6F26" w:rsidRDefault="004A6F26">
      <w:pPr>
        <w:jc w:val="left"/>
        <w:rPr>
          <w:rFonts w:eastAsiaTheme="majorEastAsia" w:cs="Calibri Light"/>
          <w:color w:val="2D257D"/>
          <w:sz w:val="44"/>
          <w:szCs w:val="44"/>
        </w:rPr>
      </w:pPr>
      <w:r>
        <w:br w:type="page"/>
      </w:r>
    </w:p>
    <w:p w14:paraId="18749A42" w14:textId="45B7BB0F" w:rsidR="00931AB1" w:rsidRPr="00877AF6" w:rsidRDefault="00931AB1" w:rsidP="00115BFD">
      <w:pPr>
        <w:pStyle w:val="Heading1"/>
        <w:rPr>
          <w:vanish/>
          <w:specVanish/>
        </w:rPr>
      </w:pPr>
      <w:bookmarkStart w:id="69" w:name="_Toc38477539"/>
      <w:bookmarkStart w:id="70" w:name="_Toc38535822"/>
      <w:bookmarkStart w:id="71" w:name="_Toc38536005"/>
      <w:bookmarkStart w:id="72" w:name="_Toc38536249"/>
      <w:r w:rsidRPr="00115BFD">
        <w:t>Document Control</w:t>
      </w:r>
      <w:bookmarkEnd w:id="14"/>
      <w:bookmarkEnd w:id="15"/>
      <w:bookmarkEnd w:id="16"/>
      <w:bookmarkEnd w:id="69"/>
      <w:bookmarkEnd w:id="70"/>
      <w:bookmarkEnd w:id="71"/>
      <w:bookmarkEnd w:id="72"/>
    </w:p>
    <w:tbl>
      <w:tblPr>
        <w:tblW w:w="10206"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851"/>
        <w:gridCol w:w="567"/>
        <w:gridCol w:w="922"/>
        <w:gridCol w:w="2686"/>
        <w:gridCol w:w="1814"/>
        <w:gridCol w:w="3366"/>
      </w:tblGrid>
      <w:tr w:rsidR="00600059" w:rsidRPr="00150979" w14:paraId="0228DCE3" w14:textId="77777777" w:rsidTr="00CB6DF3">
        <w:trPr>
          <w:cantSplit/>
          <w:trHeight w:val="284"/>
        </w:trPr>
        <w:tc>
          <w:tcPr>
            <w:tcW w:w="1418" w:type="dxa"/>
            <w:gridSpan w:val="2"/>
            <w:shd w:val="clear" w:color="auto" w:fill="E6E6E6"/>
          </w:tcPr>
          <w:p w14:paraId="4C4E9E0F" w14:textId="1DB16515" w:rsidR="00600059" w:rsidRPr="0040437C" w:rsidRDefault="00877AF6" w:rsidP="008914A0">
            <w:r>
              <w:t xml:space="preserve"> </w:t>
            </w:r>
            <w:r w:rsidR="00600059" w:rsidRPr="0040437C">
              <w:t>Title</w:t>
            </w:r>
          </w:p>
        </w:tc>
        <w:tc>
          <w:tcPr>
            <w:tcW w:w="8788" w:type="dxa"/>
            <w:gridSpan w:val="4"/>
            <w:vAlign w:val="center"/>
          </w:tcPr>
          <w:p w14:paraId="7F12753F" w14:textId="4F77B39B" w:rsidR="00600059" w:rsidRPr="00150979" w:rsidRDefault="003054E4" w:rsidP="00443FDC">
            <w:r>
              <w:t>COVID-19</w:t>
            </w:r>
            <w:r w:rsidR="00443FDC">
              <w:t xml:space="preserve"> </w:t>
            </w:r>
            <w:r>
              <w:t>CRIS Suggested Workflow</w:t>
            </w:r>
          </w:p>
        </w:tc>
      </w:tr>
      <w:tr w:rsidR="00600059" w:rsidRPr="00150979" w14:paraId="755D47F8" w14:textId="77777777" w:rsidTr="00CB6DF3">
        <w:trPr>
          <w:cantSplit/>
          <w:trHeight w:val="284"/>
        </w:trPr>
        <w:tc>
          <w:tcPr>
            <w:tcW w:w="1418" w:type="dxa"/>
            <w:gridSpan w:val="2"/>
            <w:shd w:val="clear" w:color="auto" w:fill="E6E6E6"/>
          </w:tcPr>
          <w:p w14:paraId="74AEB2A0" w14:textId="77777777" w:rsidR="00600059" w:rsidRPr="0040437C" w:rsidRDefault="00600059" w:rsidP="008914A0">
            <w:r w:rsidRPr="0040437C">
              <w:t>Owner</w:t>
            </w:r>
          </w:p>
        </w:tc>
        <w:tc>
          <w:tcPr>
            <w:tcW w:w="3608" w:type="dxa"/>
            <w:gridSpan w:val="2"/>
            <w:vAlign w:val="center"/>
          </w:tcPr>
          <w:p w14:paraId="6D078CE0" w14:textId="77777777" w:rsidR="00600059" w:rsidRPr="00150979" w:rsidRDefault="000713A3" w:rsidP="008914A0">
            <w:r>
              <w:t>Wellbeing</w:t>
            </w:r>
            <w:r w:rsidR="00600059" w:rsidRPr="00150979">
              <w:t xml:space="preserve"> Training Manager</w:t>
            </w:r>
          </w:p>
        </w:tc>
        <w:tc>
          <w:tcPr>
            <w:tcW w:w="1814" w:type="dxa"/>
            <w:shd w:val="clear" w:color="auto" w:fill="E6E6E6"/>
            <w:vAlign w:val="center"/>
          </w:tcPr>
          <w:p w14:paraId="55B45BBE" w14:textId="31F5B8DC" w:rsidR="00600059" w:rsidRPr="0040437C" w:rsidRDefault="00600059" w:rsidP="00B6126B">
            <w:pPr>
              <w:pStyle w:val="BodyBold"/>
              <w:rPr>
                <w:rFonts w:ascii="Calibri Light" w:hAnsi="Calibri Light" w:cs="Calibri Light"/>
                <w:b w:val="0"/>
              </w:rPr>
            </w:pPr>
            <w:r w:rsidRPr="0040437C">
              <w:rPr>
                <w:rFonts w:ascii="Calibri Light" w:hAnsi="Calibri Light" w:cs="Calibri Light"/>
                <w:b w:val="0"/>
              </w:rPr>
              <w:t>Date Created</w:t>
            </w:r>
          </w:p>
        </w:tc>
        <w:tc>
          <w:tcPr>
            <w:tcW w:w="3366" w:type="dxa"/>
            <w:vAlign w:val="center"/>
          </w:tcPr>
          <w:p w14:paraId="0330774C" w14:textId="73709D57" w:rsidR="00600059" w:rsidRPr="00150979" w:rsidRDefault="003054E4" w:rsidP="00B6126B">
            <w:pPr>
              <w:pStyle w:val="Body"/>
              <w:rPr>
                <w:rFonts w:ascii="Calibri Light" w:hAnsi="Calibri Light" w:cs="Calibri Light"/>
              </w:rPr>
            </w:pPr>
            <w:r>
              <w:rPr>
                <w:rFonts w:ascii="Calibri Light" w:hAnsi="Calibri Light" w:cs="Calibri Light"/>
              </w:rPr>
              <w:t>22/04/2020</w:t>
            </w:r>
          </w:p>
        </w:tc>
      </w:tr>
      <w:tr w:rsidR="00600059" w:rsidRPr="00150979" w14:paraId="7F7732F3" w14:textId="77777777" w:rsidTr="00CB6DF3">
        <w:trPr>
          <w:cantSplit/>
          <w:trHeight w:val="284"/>
        </w:trPr>
        <w:tc>
          <w:tcPr>
            <w:tcW w:w="1418" w:type="dxa"/>
            <w:gridSpan w:val="2"/>
            <w:shd w:val="clear" w:color="auto" w:fill="E6E6E6"/>
          </w:tcPr>
          <w:p w14:paraId="169ED921" w14:textId="77777777" w:rsidR="00600059" w:rsidRPr="0040437C" w:rsidRDefault="00600059" w:rsidP="008914A0">
            <w:r w:rsidRPr="0040437C">
              <w:t>File Ref.</w:t>
            </w:r>
          </w:p>
        </w:tc>
        <w:tc>
          <w:tcPr>
            <w:tcW w:w="8788" w:type="dxa"/>
            <w:gridSpan w:val="4"/>
            <w:vAlign w:val="center"/>
          </w:tcPr>
          <w:p w14:paraId="66FC7DE9" w14:textId="248DF633" w:rsidR="00600059" w:rsidRPr="00150979" w:rsidRDefault="00CB6DF3" w:rsidP="008914A0">
            <w:r>
              <w:rPr>
                <w:noProof/>
              </w:rPr>
              <w:fldChar w:fldCharType="begin"/>
            </w:r>
            <w:r>
              <w:rPr>
                <w:noProof/>
              </w:rPr>
              <w:instrText xml:space="preserve"> FILENAME   \* MERGEFORMAT </w:instrText>
            </w:r>
            <w:r>
              <w:rPr>
                <w:noProof/>
              </w:rPr>
              <w:fldChar w:fldCharType="separate"/>
            </w:r>
            <w:r w:rsidR="0058282E">
              <w:rPr>
                <w:noProof/>
              </w:rPr>
              <w:t>CRIS_COVID-19_Suggested_Workflow_WS_V1.0.docx</w:t>
            </w:r>
            <w:r>
              <w:rPr>
                <w:noProof/>
              </w:rPr>
              <w:fldChar w:fldCharType="end"/>
            </w:r>
          </w:p>
        </w:tc>
      </w:tr>
      <w:tr w:rsidR="00600059" w:rsidRPr="00150979" w14:paraId="2D03BDB2" w14:textId="77777777" w:rsidTr="00CB6DF3">
        <w:trPr>
          <w:cantSplit/>
          <w:trHeight w:val="284"/>
        </w:trPr>
        <w:tc>
          <w:tcPr>
            <w:tcW w:w="1418" w:type="dxa"/>
            <w:gridSpan w:val="2"/>
            <w:shd w:val="clear" w:color="auto" w:fill="E6E6E6"/>
          </w:tcPr>
          <w:p w14:paraId="1AEA9648" w14:textId="77777777" w:rsidR="00600059" w:rsidRPr="0040437C" w:rsidRDefault="00600059" w:rsidP="008914A0">
            <w:r w:rsidRPr="0040437C">
              <w:t>CRIS Version</w:t>
            </w:r>
          </w:p>
        </w:tc>
        <w:tc>
          <w:tcPr>
            <w:tcW w:w="8788" w:type="dxa"/>
            <w:gridSpan w:val="4"/>
            <w:vAlign w:val="center"/>
          </w:tcPr>
          <w:p w14:paraId="34940154" w14:textId="319F6756" w:rsidR="00600059" w:rsidRPr="00150979" w:rsidRDefault="00600059" w:rsidP="008914A0"/>
        </w:tc>
      </w:tr>
      <w:tr w:rsidR="00600059" w:rsidRPr="00150979" w14:paraId="72D5852C" w14:textId="77777777" w:rsidTr="00600059">
        <w:trPr>
          <w:cantSplit/>
          <w:trHeight w:val="284"/>
        </w:trPr>
        <w:tc>
          <w:tcPr>
            <w:tcW w:w="10206" w:type="dxa"/>
            <w:gridSpan w:val="6"/>
            <w:shd w:val="clear" w:color="auto" w:fill="E6E6E6"/>
          </w:tcPr>
          <w:p w14:paraId="039128C3" w14:textId="36B110C4" w:rsidR="00600059" w:rsidRPr="0040437C" w:rsidRDefault="00600059" w:rsidP="008914A0">
            <w:r w:rsidRPr="0040437C">
              <w:t>Change History</w:t>
            </w:r>
          </w:p>
        </w:tc>
      </w:tr>
      <w:tr w:rsidR="00600059" w:rsidRPr="00150979" w14:paraId="339F3E25" w14:textId="77777777" w:rsidTr="00600059">
        <w:trPr>
          <w:cantSplit/>
          <w:trHeight w:val="284"/>
        </w:trPr>
        <w:tc>
          <w:tcPr>
            <w:tcW w:w="851" w:type="dxa"/>
            <w:shd w:val="clear" w:color="auto" w:fill="E6E6E6"/>
          </w:tcPr>
          <w:p w14:paraId="0462DC01" w14:textId="77777777" w:rsidR="00600059" w:rsidRPr="0040437C" w:rsidRDefault="00600059" w:rsidP="008914A0">
            <w:r w:rsidRPr="0040437C">
              <w:t>Issue</w:t>
            </w:r>
          </w:p>
        </w:tc>
        <w:tc>
          <w:tcPr>
            <w:tcW w:w="1489" w:type="dxa"/>
            <w:gridSpan w:val="2"/>
            <w:shd w:val="clear" w:color="auto" w:fill="E6E6E6"/>
          </w:tcPr>
          <w:p w14:paraId="5F9EBEF2" w14:textId="77777777" w:rsidR="00600059" w:rsidRPr="0040437C" w:rsidRDefault="00600059" w:rsidP="008914A0">
            <w:r w:rsidRPr="0040437C">
              <w:t>Date</w:t>
            </w:r>
          </w:p>
        </w:tc>
        <w:tc>
          <w:tcPr>
            <w:tcW w:w="2686" w:type="dxa"/>
            <w:shd w:val="clear" w:color="auto" w:fill="E6E6E6"/>
          </w:tcPr>
          <w:p w14:paraId="681026AC" w14:textId="665BA235" w:rsidR="00600059" w:rsidRPr="0040437C" w:rsidRDefault="00600059" w:rsidP="00B6126B">
            <w:pPr>
              <w:pStyle w:val="BodyBold"/>
              <w:rPr>
                <w:rFonts w:ascii="Calibri Light" w:hAnsi="Calibri Light" w:cs="Calibri Light"/>
                <w:b w:val="0"/>
              </w:rPr>
            </w:pPr>
            <w:r w:rsidRPr="0040437C">
              <w:rPr>
                <w:rFonts w:ascii="Calibri Light" w:hAnsi="Calibri Light" w:cs="Calibri Light"/>
                <w:b w:val="0"/>
              </w:rPr>
              <w:t>Author / Editor</w:t>
            </w:r>
          </w:p>
        </w:tc>
        <w:tc>
          <w:tcPr>
            <w:tcW w:w="5180" w:type="dxa"/>
            <w:gridSpan w:val="2"/>
            <w:shd w:val="clear" w:color="auto" w:fill="E6E6E6"/>
          </w:tcPr>
          <w:p w14:paraId="4EA88FBE" w14:textId="411B8ED9" w:rsidR="00600059" w:rsidRPr="0040437C" w:rsidRDefault="00600059" w:rsidP="00B6126B">
            <w:pPr>
              <w:pStyle w:val="BodyBold"/>
              <w:rPr>
                <w:rFonts w:ascii="Calibri Light" w:hAnsi="Calibri Light" w:cs="Calibri Light"/>
                <w:b w:val="0"/>
              </w:rPr>
            </w:pPr>
            <w:r w:rsidRPr="0040437C">
              <w:rPr>
                <w:rFonts w:ascii="Calibri Light" w:hAnsi="Calibri Light" w:cs="Calibri Light"/>
                <w:b w:val="0"/>
              </w:rPr>
              <w:t>Details of Change</w:t>
            </w:r>
          </w:p>
        </w:tc>
      </w:tr>
      <w:tr w:rsidR="00600059" w:rsidRPr="00150979" w14:paraId="73BBD704" w14:textId="77777777" w:rsidTr="00600059">
        <w:trPr>
          <w:cantSplit/>
          <w:trHeight w:val="284"/>
        </w:trPr>
        <w:tc>
          <w:tcPr>
            <w:tcW w:w="851" w:type="dxa"/>
            <w:vAlign w:val="center"/>
          </w:tcPr>
          <w:p w14:paraId="7F1FEE46" w14:textId="77777777" w:rsidR="00600059" w:rsidRPr="00150979" w:rsidRDefault="00600059" w:rsidP="008914A0">
            <w:r w:rsidRPr="00150979">
              <w:t>D1.0</w:t>
            </w:r>
          </w:p>
        </w:tc>
        <w:tc>
          <w:tcPr>
            <w:tcW w:w="1489" w:type="dxa"/>
            <w:gridSpan w:val="2"/>
            <w:vAlign w:val="center"/>
          </w:tcPr>
          <w:p w14:paraId="0704F5A9" w14:textId="08B88FAF" w:rsidR="00600059" w:rsidRPr="00150979" w:rsidRDefault="00443FDC" w:rsidP="008914A0">
            <w:r>
              <w:t>22/04/2020</w:t>
            </w:r>
          </w:p>
        </w:tc>
        <w:tc>
          <w:tcPr>
            <w:tcW w:w="2686" w:type="dxa"/>
            <w:vAlign w:val="center"/>
          </w:tcPr>
          <w:p w14:paraId="6450FC2E" w14:textId="1C36C1EF" w:rsidR="00600059" w:rsidRPr="00150979" w:rsidRDefault="00443FDC" w:rsidP="00B6126B">
            <w:pPr>
              <w:pStyle w:val="Body"/>
              <w:jc w:val="left"/>
              <w:rPr>
                <w:rFonts w:ascii="Calibri Light" w:hAnsi="Calibri Light" w:cs="Calibri Light"/>
              </w:rPr>
            </w:pPr>
            <w:r>
              <w:rPr>
                <w:rFonts w:ascii="Calibri Light" w:hAnsi="Calibri Light" w:cs="Calibri Light"/>
              </w:rPr>
              <w:t>Emma Savage-Mady</w:t>
            </w:r>
          </w:p>
        </w:tc>
        <w:tc>
          <w:tcPr>
            <w:tcW w:w="5180" w:type="dxa"/>
            <w:gridSpan w:val="2"/>
            <w:vAlign w:val="center"/>
          </w:tcPr>
          <w:p w14:paraId="11E75BDD" w14:textId="3E48ED17" w:rsidR="00600059" w:rsidRPr="00150979" w:rsidRDefault="00600059" w:rsidP="00B6126B">
            <w:pPr>
              <w:pStyle w:val="Body"/>
              <w:jc w:val="left"/>
              <w:rPr>
                <w:rFonts w:ascii="Calibri Light" w:hAnsi="Calibri Light" w:cs="Calibri Light"/>
              </w:rPr>
            </w:pPr>
            <w:r w:rsidRPr="00150979">
              <w:rPr>
                <w:rFonts w:ascii="Calibri Light" w:hAnsi="Calibri Light" w:cs="Calibri Light"/>
              </w:rPr>
              <w:t>Draft Issue</w:t>
            </w:r>
          </w:p>
        </w:tc>
      </w:tr>
      <w:tr w:rsidR="00600059" w:rsidRPr="00150979" w14:paraId="7EF643B1" w14:textId="77777777" w:rsidTr="00600059">
        <w:trPr>
          <w:cantSplit/>
          <w:trHeight w:val="284"/>
        </w:trPr>
        <w:tc>
          <w:tcPr>
            <w:tcW w:w="851" w:type="dxa"/>
            <w:vAlign w:val="center"/>
          </w:tcPr>
          <w:p w14:paraId="0834BB54" w14:textId="77777777" w:rsidR="00600059" w:rsidRPr="00150979" w:rsidRDefault="00600059" w:rsidP="008914A0">
            <w:r w:rsidRPr="00150979">
              <w:t>V1.0</w:t>
            </w:r>
          </w:p>
        </w:tc>
        <w:tc>
          <w:tcPr>
            <w:tcW w:w="1489" w:type="dxa"/>
            <w:gridSpan w:val="2"/>
            <w:vAlign w:val="center"/>
          </w:tcPr>
          <w:p w14:paraId="6A033731" w14:textId="4713E438" w:rsidR="00600059" w:rsidRPr="00150979" w:rsidRDefault="0058282E" w:rsidP="008914A0">
            <w:r>
              <w:t>23/04/2020</w:t>
            </w:r>
          </w:p>
        </w:tc>
        <w:tc>
          <w:tcPr>
            <w:tcW w:w="2686" w:type="dxa"/>
            <w:vAlign w:val="center"/>
          </w:tcPr>
          <w:p w14:paraId="18693D0D" w14:textId="2399FAB4" w:rsidR="00600059" w:rsidRPr="00150979" w:rsidRDefault="0058282E" w:rsidP="00B6126B">
            <w:pPr>
              <w:pStyle w:val="Body"/>
              <w:jc w:val="left"/>
              <w:rPr>
                <w:rFonts w:ascii="Calibri Light" w:hAnsi="Calibri Light" w:cs="Calibri Light"/>
              </w:rPr>
            </w:pPr>
            <w:r>
              <w:rPr>
                <w:rFonts w:ascii="Calibri Light" w:hAnsi="Calibri Light" w:cs="Calibri Light"/>
              </w:rPr>
              <w:t>Emma Savage-Mady</w:t>
            </w:r>
          </w:p>
        </w:tc>
        <w:tc>
          <w:tcPr>
            <w:tcW w:w="5180" w:type="dxa"/>
            <w:gridSpan w:val="2"/>
            <w:vAlign w:val="center"/>
          </w:tcPr>
          <w:p w14:paraId="1857E4EE" w14:textId="77777777" w:rsidR="00600059" w:rsidRPr="00150979" w:rsidRDefault="00600059" w:rsidP="00B6126B">
            <w:pPr>
              <w:pStyle w:val="Body"/>
              <w:jc w:val="left"/>
              <w:rPr>
                <w:rFonts w:ascii="Calibri Light" w:hAnsi="Calibri Light" w:cs="Calibri Light"/>
              </w:rPr>
            </w:pPr>
            <w:r w:rsidRPr="00150979">
              <w:rPr>
                <w:rFonts w:ascii="Calibri Light" w:hAnsi="Calibri Light" w:cs="Calibri Light"/>
              </w:rPr>
              <w:t>First Issue</w:t>
            </w:r>
          </w:p>
        </w:tc>
      </w:tr>
      <w:tr w:rsidR="00600059" w:rsidRPr="00150979" w14:paraId="1F0CB139" w14:textId="77777777" w:rsidTr="00600059">
        <w:trPr>
          <w:cantSplit/>
          <w:trHeight w:val="284"/>
        </w:trPr>
        <w:tc>
          <w:tcPr>
            <w:tcW w:w="851" w:type="dxa"/>
            <w:vAlign w:val="center"/>
          </w:tcPr>
          <w:p w14:paraId="488FD735" w14:textId="77777777" w:rsidR="00600059" w:rsidRPr="00150979" w:rsidRDefault="00600059" w:rsidP="008914A0"/>
        </w:tc>
        <w:tc>
          <w:tcPr>
            <w:tcW w:w="1489" w:type="dxa"/>
            <w:gridSpan w:val="2"/>
            <w:vAlign w:val="center"/>
          </w:tcPr>
          <w:p w14:paraId="513FFA79" w14:textId="77777777" w:rsidR="00600059" w:rsidRPr="00150979" w:rsidRDefault="00600059" w:rsidP="008914A0"/>
        </w:tc>
        <w:tc>
          <w:tcPr>
            <w:tcW w:w="2686" w:type="dxa"/>
            <w:vAlign w:val="center"/>
          </w:tcPr>
          <w:p w14:paraId="1E78D537" w14:textId="77777777" w:rsidR="00600059" w:rsidRPr="00150979" w:rsidRDefault="00600059" w:rsidP="00B6126B">
            <w:pPr>
              <w:pStyle w:val="Body"/>
              <w:jc w:val="left"/>
              <w:rPr>
                <w:rFonts w:ascii="Calibri Light" w:hAnsi="Calibri Light" w:cs="Calibri Light"/>
              </w:rPr>
            </w:pPr>
          </w:p>
        </w:tc>
        <w:tc>
          <w:tcPr>
            <w:tcW w:w="5180" w:type="dxa"/>
            <w:gridSpan w:val="2"/>
            <w:vAlign w:val="center"/>
          </w:tcPr>
          <w:p w14:paraId="1C986FFB" w14:textId="516C226A" w:rsidR="00600059" w:rsidRPr="00150979" w:rsidRDefault="00600059" w:rsidP="00B6126B">
            <w:pPr>
              <w:pStyle w:val="Body"/>
              <w:jc w:val="left"/>
              <w:rPr>
                <w:rFonts w:ascii="Calibri Light" w:hAnsi="Calibri Light" w:cs="Calibri Light"/>
              </w:rPr>
            </w:pPr>
          </w:p>
        </w:tc>
      </w:tr>
      <w:tr w:rsidR="00600059" w:rsidRPr="00150979" w14:paraId="3A6DC279" w14:textId="77777777" w:rsidTr="00600059">
        <w:trPr>
          <w:cantSplit/>
          <w:trHeight w:val="284"/>
        </w:trPr>
        <w:tc>
          <w:tcPr>
            <w:tcW w:w="851" w:type="dxa"/>
            <w:vAlign w:val="center"/>
          </w:tcPr>
          <w:p w14:paraId="44F7A4A9" w14:textId="77777777" w:rsidR="00600059" w:rsidRPr="00150979" w:rsidRDefault="00600059" w:rsidP="008914A0"/>
        </w:tc>
        <w:tc>
          <w:tcPr>
            <w:tcW w:w="1489" w:type="dxa"/>
            <w:gridSpan w:val="2"/>
            <w:vAlign w:val="center"/>
          </w:tcPr>
          <w:p w14:paraId="6B74AFC6" w14:textId="77777777" w:rsidR="00600059" w:rsidRPr="00150979" w:rsidRDefault="00600059" w:rsidP="008914A0"/>
        </w:tc>
        <w:tc>
          <w:tcPr>
            <w:tcW w:w="2686" w:type="dxa"/>
            <w:vAlign w:val="center"/>
          </w:tcPr>
          <w:p w14:paraId="76882A99" w14:textId="77777777" w:rsidR="00600059" w:rsidRPr="00150979" w:rsidRDefault="00600059" w:rsidP="00B6126B">
            <w:pPr>
              <w:pStyle w:val="Body"/>
              <w:jc w:val="left"/>
              <w:rPr>
                <w:rFonts w:ascii="Calibri Light" w:hAnsi="Calibri Light" w:cs="Calibri Light"/>
              </w:rPr>
            </w:pPr>
          </w:p>
        </w:tc>
        <w:tc>
          <w:tcPr>
            <w:tcW w:w="5180" w:type="dxa"/>
            <w:gridSpan w:val="2"/>
            <w:vAlign w:val="center"/>
          </w:tcPr>
          <w:p w14:paraId="60D73088" w14:textId="0C1C511B" w:rsidR="00600059" w:rsidRPr="00150979" w:rsidRDefault="00600059" w:rsidP="00B6126B">
            <w:pPr>
              <w:pStyle w:val="Body"/>
              <w:jc w:val="left"/>
              <w:rPr>
                <w:rFonts w:ascii="Calibri Light" w:hAnsi="Calibri Light" w:cs="Calibri Light"/>
              </w:rPr>
            </w:pPr>
          </w:p>
        </w:tc>
      </w:tr>
      <w:tr w:rsidR="00600059" w:rsidRPr="00150979" w14:paraId="0E4CC754" w14:textId="77777777" w:rsidTr="00600059">
        <w:trPr>
          <w:cantSplit/>
          <w:trHeight w:val="284"/>
        </w:trPr>
        <w:tc>
          <w:tcPr>
            <w:tcW w:w="851" w:type="dxa"/>
          </w:tcPr>
          <w:p w14:paraId="1FCA7978" w14:textId="77777777" w:rsidR="00600059" w:rsidRPr="00150979" w:rsidRDefault="00600059" w:rsidP="008914A0"/>
        </w:tc>
        <w:tc>
          <w:tcPr>
            <w:tcW w:w="1489" w:type="dxa"/>
            <w:gridSpan w:val="2"/>
          </w:tcPr>
          <w:p w14:paraId="35A2BE72" w14:textId="77777777" w:rsidR="00600059" w:rsidRPr="00150979" w:rsidRDefault="00600059" w:rsidP="008914A0"/>
        </w:tc>
        <w:tc>
          <w:tcPr>
            <w:tcW w:w="2686" w:type="dxa"/>
          </w:tcPr>
          <w:p w14:paraId="3F70EAB0" w14:textId="77777777" w:rsidR="00600059" w:rsidRPr="00150979" w:rsidRDefault="00600059" w:rsidP="00B6126B">
            <w:pPr>
              <w:pStyle w:val="Body"/>
              <w:rPr>
                <w:rFonts w:ascii="Calibri Light" w:hAnsi="Calibri Light" w:cs="Calibri Light"/>
              </w:rPr>
            </w:pPr>
          </w:p>
        </w:tc>
        <w:tc>
          <w:tcPr>
            <w:tcW w:w="5180" w:type="dxa"/>
            <w:gridSpan w:val="2"/>
            <w:vAlign w:val="center"/>
          </w:tcPr>
          <w:p w14:paraId="69E84285" w14:textId="77777777" w:rsidR="00600059" w:rsidRPr="00150979" w:rsidRDefault="00600059" w:rsidP="00B6126B">
            <w:pPr>
              <w:pStyle w:val="Body"/>
              <w:jc w:val="left"/>
              <w:rPr>
                <w:rFonts w:ascii="Calibri Light" w:hAnsi="Calibri Light" w:cs="Calibri Light"/>
              </w:rPr>
            </w:pPr>
          </w:p>
        </w:tc>
      </w:tr>
      <w:tr w:rsidR="00600059" w:rsidRPr="00150979" w14:paraId="1BC11C95" w14:textId="77777777" w:rsidTr="00600059">
        <w:trPr>
          <w:cantSplit/>
          <w:trHeight w:val="284"/>
        </w:trPr>
        <w:tc>
          <w:tcPr>
            <w:tcW w:w="851" w:type="dxa"/>
          </w:tcPr>
          <w:p w14:paraId="3287A148" w14:textId="77777777" w:rsidR="00600059" w:rsidRPr="00150979" w:rsidRDefault="00600059" w:rsidP="008914A0"/>
        </w:tc>
        <w:tc>
          <w:tcPr>
            <w:tcW w:w="1489" w:type="dxa"/>
            <w:gridSpan w:val="2"/>
          </w:tcPr>
          <w:p w14:paraId="184310BD" w14:textId="77777777" w:rsidR="00600059" w:rsidRPr="00150979" w:rsidRDefault="00600059" w:rsidP="008914A0"/>
        </w:tc>
        <w:tc>
          <w:tcPr>
            <w:tcW w:w="2686" w:type="dxa"/>
          </w:tcPr>
          <w:p w14:paraId="5FE5E45F" w14:textId="77777777" w:rsidR="00600059" w:rsidRPr="00150979" w:rsidRDefault="00600059" w:rsidP="00B6126B">
            <w:pPr>
              <w:pStyle w:val="Body"/>
              <w:rPr>
                <w:rFonts w:ascii="Calibri Light" w:hAnsi="Calibri Light" w:cs="Calibri Light"/>
              </w:rPr>
            </w:pPr>
          </w:p>
        </w:tc>
        <w:tc>
          <w:tcPr>
            <w:tcW w:w="5180" w:type="dxa"/>
            <w:gridSpan w:val="2"/>
          </w:tcPr>
          <w:p w14:paraId="1176F5D1" w14:textId="77777777" w:rsidR="00600059" w:rsidRPr="00150979" w:rsidRDefault="00600059" w:rsidP="00B6126B">
            <w:pPr>
              <w:pStyle w:val="Body"/>
              <w:rPr>
                <w:rFonts w:ascii="Calibri Light" w:hAnsi="Calibri Light" w:cs="Calibri Light"/>
              </w:rPr>
            </w:pPr>
          </w:p>
        </w:tc>
      </w:tr>
      <w:tr w:rsidR="00600059" w:rsidRPr="00150979" w14:paraId="0701E2AC" w14:textId="77777777" w:rsidTr="00600059">
        <w:trPr>
          <w:cantSplit/>
          <w:trHeight w:val="284"/>
        </w:trPr>
        <w:tc>
          <w:tcPr>
            <w:tcW w:w="851" w:type="dxa"/>
          </w:tcPr>
          <w:p w14:paraId="5A7248CF" w14:textId="77777777" w:rsidR="00600059" w:rsidRPr="00150979" w:rsidRDefault="00600059" w:rsidP="008914A0"/>
        </w:tc>
        <w:tc>
          <w:tcPr>
            <w:tcW w:w="1489" w:type="dxa"/>
            <w:gridSpan w:val="2"/>
          </w:tcPr>
          <w:p w14:paraId="6D600E61" w14:textId="77777777" w:rsidR="00600059" w:rsidRPr="00150979" w:rsidRDefault="00600059" w:rsidP="008914A0"/>
        </w:tc>
        <w:tc>
          <w:tcPr>
            <w:tcW w:w="2686" w:type="dxa"/>
          </w:tcPr>
          <w:p w14:paraId="19148FA2" w14:textId="77777777" w:rsidR="00600059" w:rsidRPr="00150979" w:rsidRDefault="00600059" w:rsidP="00B6126B">
            <w:pPr>
              <w:pStyle w:val="Body"/>
              <w:rPr>
                <w:rFonts w:ascii="Calibri Light" w:hAnsi="Calibri Light" w:cs="Calibri Light"/>
              </w:rPr>
            </w:pPr>
          </w:p>
        </w:tc>
        <w:tc>
          <w:tcPr>
            <w:tcW w:w="5180" w:type="dxa"/>
            <w:gridSpan w:val="2"/>
          </w:tcPr>
          <w:p w14:paraId="44D6FF03" w14:textId="77777777" w:rsidR="00600059" w:rsidRPr="00150979" w:rsidRDefault="00600059" w:rsidP="00B6126B">
            <w:pPr>
              <w:pStyle w:val="Body"/>
              <w:rPr>
                <w:rFonts w:ascii="Calibri Light" w:hAnsi="Calibri Light" w:cs="Calibri Light"/>
              </w:rPr>
            </w:pPr>
          </w:p>
        </w:tc>
      </w:tr>
      <w:tr w:rsidR="00600059" w:rsidRPr="00150979" w14:paraId="396999E7" w14:textId="77777777" w:rsidTr="00600059">
        <w:trPr>
          <w:cantSplit/>
          <w:trHeight w:val="284"/>
        </w:trPr>
        <w:tc>
          <w:tcPr>
            <w:tcW w:w="851" w:type="dxa"/>
          </w:tcPr>
          <w:p w14:paraId="6E618605" w14:textId="77777777" w:rsidR="00600059" w:rsidRPr="00150979" w:rsidRDefault="00600059" w:rsidP="008914A0"/>
        </w:tc>
        <w:tc>
          <w:tcPr>
            <w:tcW w:w="1489" w:type="dxa"/>
            <w:gridSpan w:val="2"/>
          </w:tcPr>
          <w:p w14:paraId="2E5F6E18" w14:textId="77777777" w:rsidR="00600059" w:rsidRPr="00150979" w:rsidRDefault="00600059" w:rsidP="008914A0"/>
        </w:tc>
        <w:tc>
          <w:tcPr>
            <w:tcW w:w="2686" w:type="dxa"/>
          </w:tcPr>
          <w:p w14:paraId="1E0F675C" w14:textId="77777777" w:rsidR="00600059" w:rsidRPr="00150979" w:rsidRDefault="00600059" w:rsidP="00B6126B">
            <w:pPr>
              <w:pStyle w:val="Body"/>
              <w:rPr>
                <w:rFonts w:ascii="Calibri Light" w:hAnsi="Calibri Light" w:cs="Calibri Light"/>
              </w:rPr>
            </w:pPr>
          </w:p>
        </w:tc>
        <w:tc>
          <w:tcPr>
            <w:tcW w:w="5180" w:type="dxa"/>
            <w:gridSpan w:val="2"/>
          </w:tcPr>
          <w:p w14:paraId="4FFD09B1" w14:textId="77777777" w:rsidR="00600059" w:rsidRPr="00150979" w:rsidRDefault="00600059" w:rsidP="00B6126B">
            <w:pPr>
              <w:pStyle w:val="Body"/>
              <w:rPr>
                <w:rFonts w:ascii="Calibri Light" w:hAnsi="Calibri Light" w:cs="Calibri Light"/>
              </w:rPr>
            </w:pPr>
          </w:p>
        </w:tc>
      </w:tr>
      <w:tr w:rsidR="00600059" w:rsidRPr="00150979" w14:paraId="5C3696E3" w14:textId="77777777" w:rsidTr="00600059">
        <w:trPr>
          <w:cantSplit/>
          <w:trHeight w:val="284"/>
        </w:trPr>
        <w:tc>
          <w:tcPr>
            <w:tcW w:w="2340" w:type="dxa"/>
            <w:gridSpan w:val="3"/>
            <w:shd w:val="clear" w:color="auto" w:fill="E6E6E6"/>
          </w:tcPr>
          <w:p w14:paraId="2341FB27" w14:textId="77777777" w:rsidR="00600059" w:rsidRPr="00150979" w:rsidRDefault="00600059" w:rsidP="008914A0">
            <w:r w:rsidRPr="00150979">
              <w:t>Review Date</w:t>
            </w:r>
          </w:p>
        </w:tc>
        <w:tc>
          <w:tcPr>
            <w:tcW w:w="7866" w:type="dxa"/>
            <w:gridSpan w:val="3"/>
          </w:tcPr>
          <w:p w14:paraId="354CBE8A" w14:textId="176215F0" w:rsidR="00600059" w:rsidRPr="00150979" w:rsidRDefault="0058282E" w:rsidP="00B6126B">
            <w:pPr>
              <w:pStyle w:val="Body"/>
              <w:rPr>
                <w:rFonts w:ascii="Calibri Light" w:hAnsi="Calibri Light" w:cs="Calibri Light"/>
              </w:rPr>
            </w:pPr>
            <w:r>
              <w:rPr>
                <w:rFonts w:ascii="Calibri Light" w:hAnsi="Calibri Light" w:cs="Calibri Light"/>
              </w:rPr>
              <w:t>23/05/2020</w:t>
            </w:r>
          </w:p>
        </w:tc>
      </w:tr>
    </w:tbl>
    <w:p w14:paraId="35476BBD" w14:textId="77777777" w:rsidR="009402B2" w:rsidRPr="00115BFD" w:rsidRDefault="009402B2" w:rsidP="00990EF4">
      <w:pPr>
        <w:rPr>
          <w:rFonts w:cs="Calibri Light"/>
        </w:rPr>
      </w:pPr>
    </w:p>
    <w:sectPr w:rsidR="009402B2" w:rsidRPr="00115BFD" w:rsidSect="00D35EFB">
      <w:headerReference w:type="default" r:id="rId72"/>
      <w:footerReference w:type="default" r:id="rId73"/>
      <w:footnotePr>
        <w:pos w:val="beneathText"/>
        <w:numFmt w:val="chicago"/>
        <w:numRestart w:val="eachPage"/>
      </w:footnotePr>
      <w:pgSz w:w="11900" w:h="16840"/>
      <w:pgMar w:top="1701" w:right="851" w:bottom="851" w:left="85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B3B9706" w14:textId="77777777" w:rsidR="00C02474" w:rsidRDefault="00C02474" w:rsidP="00990EF4">
      <w:r>
        <w:separator/>
      </w:r>
    </w:p>
  </w:endnote>
  <w:endnote w:type="continuationSeparator" w:id="0">
    <w:p w14:paraId="34800D17" w14:textId="77777777" w:rsidR="00C02474" w:rsidRDefault="00C02474" w:rsidP="00990EF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Roboto Light">
    <w:panose1 w:val="00000000000000000000"/>
    <w:charset w:val="00"/>
    <w:family w:val="auto"/>
    <w:pitch w:val="variable"/>
    <w:sig w:usb0="E00002FF" w:usb1="5000205B" w:usb2="00000020" w:usb3="00000000" w:csb0="0000019F" w:csb1="00000000"/>
  </w:font>
  <w:font w:name="Yu Mincho">
    <w:altName w:val="Yu Mincho"/>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Roboto Regular">
    <w:altName w:val="Roboto"/>
    <w:panose1 w:val="00000000000000000000"/>
    <w:charset w:val="00"/>
    <w:family w:val="auto"/>
    <w:pitch w:val="variable"/>
    <w:sig w:usb0="00000001" w:usb1="5000205B" w:usb2="00000020" w:usb3="00000000" w:csb0="0000019F" w:csb1="00000000"/>
  </w:font>
  <w:font w:name="Lucida Grande">
    <w:charset w:val="00"/>
    <w:family w:val="auto"/>
    <w:pitch w:val="variable"/>
    <w:sig w:usb0="E1000AEF" w:usb1="5000A1FF" w:usb2="00000000" w:usb3="00000000" w:csb0="000001BF" w:csb1="00000000"/>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CED5899" w14:textId="77777777" w:rsidR="00C02474" w:rsidRDefault="00C02474" w:rsidP="00D8741A">
    <w:pPr>
      <w:pStyle w:val="Footer"/>
      <w:tabs>
        <w:tab w:val="clear" w:pos="8640"/>
        <w:tab w:val="center" w:pos="5220"/>
        <w:tab w:val="right" w:pos="5670"/>
        <w:tab w:val="right" w:pos="8080"/>
        <w:tab w:val="right" w:pos="10260"/>
      </w:tabs>
      <w:ind w:firstLine="3"/>
      <w:rPr>
        <w:sz w:val="18"/>
      </w:rPr>
    </w:pPr>
    <w:r>
      <w:rPr>
        <w:sz w:val="18"/>
      </w:rPr>
      <w:t xml:space="preserve">© Wellbeing Software 2020                       </w:t>
    </w:r>
    <w:r>
      <w:rPr>
        <w:sz w:val="18"/>
      </w:rPr>
      <w:tab/>
    </w:r>
    <w:r>
      <w:rPr>
        <w:sz w:val="18"/>
      </w:rPr>
      <w:tab/>
      <w:t>All Rights Reserved</w:t>
    </w:r>
    <w:r>
      <w:rPr>
        <w:sz w:val="18"/>
      </w:rPr>
      <w:tab/>
    </w:r>
    <w:r>
      <w:rPr>
        <w:sz w:val="18"/>
      </w:rPr>
      <w:tab/>
      <w:t>Commercial in Confidence</w:t>
    </w:r>
  </w:p>
  <w:p w14:paraId="686CD2E6" w14:textId="3AE6A677" w:rsidR="00C02474" w:rsidRDefault="00C02474" w:rsidP="000355CC">
    <w:pPr>
      <w:pStyle w:val="Footer"/>
      <w:tabs>
        <w:tab w:val="right" w:pos="10260"/>
      </w:tabs>
      <w:ind w:right="-82" w:firstLine="3"/>
      <w:rPr>
        <w:sz w:val="18"/>
      </w:rPr>
    </w:pPr>
    <w:r>
      <w:rPr>
        <w:bCs/>
        <w:sz w:val="18"/>
      </w:rPr>
      <w:t>Effective Date – ESM 2</w:t>
    </w:r>
    <w:r w:rsidR="0058282E">
      <w:rPr>
        <w:bCs/>
        <w:sz w:val="18"/>
      </w:rPr>
      <w:t>3</w:t>
    </w:r>
    <w:r>
      <w:rPr>
        <w:bCs/>
        <w:sz w:val="18"/>
      </w:rPr>
      <w:t>/04/2020</w:t>
    </w:r>
    <w:r>
      <w:rPr>
        <w:bCs/>
        <w:sz w:val="18"/>
      </w:rPr>
      <w:tab/>
    </w:r>
    <w:r>
      <w:rPr>
        <w:bCs/>
        <w:sz w:val="18"/>
      </w:rPr>
      <w:tab/>
    </w:r>
  </w:p>
  <w:p w14:paraId="31E3C25C" w14:textId="3F0966D8" w:rsidR="00C02474" w:rsidRDefault="00C02474" w:rsidP="00A9452C">
    <w:pPr>
      <w:pStyle w:val="Footer"/>
      <w:tabs>
        <w:tab w:val="left" w:pos="8287"/>
        <w:tab w:val="right" w:pos="9498"/>
      </w:tabs>
      <w:ind w:firstLine="3"/>
    </w:pPr>
    <w:r>
      <w:rPr>
        <w:sz w:val="18"/>
      </w:rPr>
      <w:t xml:space="preserve">Wellbeing Doc ref:  </w:t>
    </w:r>
    <w:r>
      <w:rPr>
        <w:sz w:val="18"/>
      </w:rPr>
      <w:fldChar w:fldCharType="begin"/>
    </w:r>
    <w:r>
      <w:rPr>
        <w:sz w:val="18"/>
      </w:rPr>
      <w:instrText xml:space="preserve"> FILENAME   \* MERGEFORMAT </w:instrText>
    </w:r>
    <w:r>
      <w:rPr>
        <w:sz w:val="18"/>
      </w:rPr>
      <w:fldChar w:fldCharType="separate"/>
    </w:r>
    <w:r w:rsidR="0058282E">
      <w:rPr>
        <w:noProof/>
        <w:sz w:val="18"/>
      </w:rPr>
      <w:t>CRIS_COVID-19_Suggested_Workflow_WS_V1.0.docx</w:t>
    </w:r>
    <w:r>
      <w:rPr>
        <w:sz w:val="18"/>
      </w:rPr>
      <w:fldChar w:fldCharType="end"/>
    </w:r>
    <w:r>
      <w:rPr>
        <w:b/>
        <w:sz w:val="18"/>
      </w:rPr>
      <w:tab/>
    </w:r>
    <w:r>
      <w:rPr>
        <w:b/>
        <w:sz w:val="18"/>
      </w:rPr>
      <w:tab/>
    </w:r>
    <w:r>
      <w:rPr>
        <w:b/>
        <w:sz w:val="18"/>
      </w:rPr>
      <w:tab/>
    </w:r>
    <w:r>
      <w:rPr>
        <w:sz w:val="18"/>
      </w:rPr>
      <w:t xml:space="preserve">Page </w:t>
    </w:r>
    <w:r>
      <w:rPr>
        <w:rStyle w:val="PageNumber"/>
        <w:sz w:val="18"/>
      </w:rPr>
      <w:fldChar w:fldCharType="begin"/>
    </w:r>
    <w:r>
      <w:rPr>
        <w:rStyle w:val="PageNumber"/>
        <w:sz w:val="18"/>
      </w:rPr>
      <w:instrText xml:space="preserve"> PAGE </w:instrText>
    </w:r>
    <w:r>
      <w:rPr>
        <w:rStyle w:val="PageNumber"/>
        <w:sz w:val="18"/>
      </w:rPr>
      <w:fldChar w:fldCharType="separate"/>
    </w:r>
    <w:r>
      <w:rPr>
        <w:rStyle w:val="PageNumber"/>
        <w:sz w:val="18"/>
      </w:rPr>
      <w:t>13</w:t>
    </w:r>
    <w:r>
      <w:rPr>
        <w:rStyle w:val="PageNumber"/>
        <w:sz w:val="18"/>
      </w:rPr>
      <w:fldChar w:fldCharType="end"/>
    </w:r>
    <w:r>
      <w:rPr>
        <w:rStyle w:val="PageNumber"/>
        <w:sz w:val="18"/>
      </w:rPr>
      <w:t xml:space="preserve"> of </w:t>
    </w:r>
    <w:r>
      <w:rPr>
        <w:rStyle w:val="PageNumber"/>
        <w:sz w:val="18"/>
      </w:rPr>
      <w:fldChar w:fldCharType="begin"/>
    </w:r>
    <w:r>
      <w:rPr>
        <w:rStyle w:val="PageNumber"/>
        <w:sz w:val="18"/>
      </w:rPr>
      <w:instrText xml:space="preserve"> NUMPAGES </w:instrText>
    </w:r>
    <w:r>
      <w:rPr>
        <w:rStyle w:val="PageNumber"/>
        <w:sz w:val="18"/>
      </w:rPr>
      <w:fldChar w:fldCharType="separate"/>
    </w:r>
    <w:r>
      <w:rPr>
        <w:rStyle w:val="PageNumber"/>
        <w:sz w:val="18"/>
      </w:rPr>
      <w:t>16</w:t>
    </w:r>
    <w:r>
      <w:rPr>
        <w:rStyle w:val="PageNumber"/>
        <w:sz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C49C683" w14:textId="77777777" w:rsidR="00C02474" w:rsidRDefault="00C02474" w:rsidP="00990EF4">
      <w:r>
        <w:separator/>
      </w:r>
    </w:p>
  </w:footnote>
  <w:footnote w:type="continuationSeparator" w:id="0">
    <w:p w14:paraId="1B865DD5" w14:textId="77777777" w:rsidR="00C02474" w:rsidRDefault="00C02474" w:rsidP="00990EF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B3291D" w14:textId="77777777" w:rsidR="00C02474" w:rsidRDefault="00C02474" w:rsidP="00990EF4">
    <w:r>
      <w:rPr>
        <w:noProof/>
        <w:lang w:val="en-US"/>
      </w:rPr>
      <w:drawing>
        <wp:anchor distT="0" distB="0" distL="114300" distR="114300" simplePos="0" relativeHeight="251662336" behindDoc="0" locked="0" layoutInCell="1" allowOverlap="1" wp14:anchorId="24481603" wp14:editId="7C814707">
          <wp:simplePos x="0" y="0"/>
          <wp:positionH relativeFrom="column">
            <wp:posOffset>4225452</wp:posOffset>
          </wp:positionH>
          <wp:positionV relativeFrom="paragraph">
            <wp:posOffset>75565</wp:posOffset>
          </wp:positionV>
          <wp:extent cx="2391652" cy="443176"/>
          <wp:effectExtent l="0" t="0" r="0" b="0"/>
          <wp:wrapNone/>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ull colour landscape logo.jpg"/>
                  <pic:cNvPicPr/>
                </pic:nvPicPr>
                <pic:blipFill>
                  <a:blip r:embed="rId1" cstate="print">
                    <a:extLst>
                      <a:ext uri="{28A0092B-C50C-407E-A947-70E740481C1C}">
                        <a14:useLocalDpi xmlns:a14="http://schemas.microsoft.com/office/drawing/2010/main"/>
                      </a:ext>
                    </a:extLst>
                  </a:blip>
                  <a:stretch>
                    <a:fillRect/>
                  </a:stretch>
                </pic:blipFill>
                <pic:spPr>
                  <a:xfrm>
                    <a:off x="0" y="0"/>
                    <a:ext cx="2391652" cy="44317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1D"/>
    <w:multiLevelType w:val="multilevel"/>
    <w:tmpl w:val="9042A10A"/>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61404C14"/>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4E7EA654"/>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78DC17E6"/>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258A7AAC"/>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5886644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DA1A964C"/>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2200DA1A"/>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7B780CEC"/>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B44EAB0A"/>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3058055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10C6AA6"/>
    <w:multiLevelType w:val="multilevel"/>
    <w:tmpl w:val="49F224F2"/>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15:restartNumberingAfterBreak="0">
    <w:nsid w:val="04543B79"/>
    <w:multiLevelType w:val="multilevel"/>
    <w:tmpl w:val="F89E6080"/>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0F155086"/>
    <w:multiLevelType w:val="hybridMultilevel"/>
    <w:tmpl w:val="625245CE"/>
    <w:lvl w:ilvl="0" w:tplc="D44E6C86">
      <w:start w:val="1"/>
      <w:numFmt w:val="bullet"/>
      <w:lvlText w:val=""/>
      <w:lvlJc w:val="left"/>
      <w:pPr>
        <w:ind w:left="360" w:hanging="360"/>
      </w:pPr>
      <w:rPr>
        <w:rFonts w:ascii="Wingdings" w:hAnsi="Wingdings" w:hint="default"/>
        <w:sz w:val="22"/>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0FDE61EE"/>
    <w:multiLevelType w:val="multilevel"/>
    <w:tmpl w:val="0409001F"/>
    <w:numStyleLink w:val="111111"/>
  </w:abstractNum>
  <w:abstractNum w:abstractNumId="15" w15:restartNumberingAfterBreak="0">
    <w:nsid w:val="16EA5416"/>
    <w:multiLevelType w:val="hybridMultilevel"/>
    <w:tmpl w:val="62220B74"/>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6" w15:restartNumberingAfterBreak="0">
    <w:nsid w:val="173B6AB9"/>
    <w:multiLevelType w:val="hybridMultilevel"/>
    <w:tmpl w:val="10FCFBB8"/>
    <w:lvl w:ilvl="0" w:tplc="08090005">
      <w:start w:val="1"/>
      <w:numFmt w:val="bullet"/>
      <w:lvlText w:val=""/>
      <w:lvlJc w:val="left"/>
      <w:pPr>
        <w:ind w:left="1080" w:hanging="360"/>
      </w:pPr>
      <w:rPr>
        <w:rFonts w:ascii="Wingdings" w:hAnsi="Wingdings" w:hint="default"/>
      </w:rPr>
    </w:lvl>
    <w:lvl w:ilvl="1" w:tplc="08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190F1B94"/>
    <w:multiLevelType w:val="hybridMultilevel"/>
    <w:tmpl w:val="7956552A"/>
    <w:lvl w:ilvl="0" w:tplc="7C1A585A">
      <w:start w:val="1"/>
      <w:numFmt w:val="bullet"/>
      <w:pStyle w:val="UnorderedBullets"/>
      <w:lvlText w:val="-"/>
      <w:lvlJc w:val="left"/>
      <w:pPr>
        <w:ind w:left="360" w:hanging="360"/>
      </w:pPr>
      <w:rPr>
        <w:rFonts w:ascii="Arial" w:hAnsi="Arial" w:hint="default"/>
      </w:rPr>
    </w:lvl>
    <w:lvl w:ilvl="1" w:tplc="CC406476">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1921322E"/>
    <w:multiLevelType w:val="hybridMultilevel"/>
    <w:tmpl w:val="49F224F2"/>
    <w:lvl w:ilvl="0" w:tplc="AB5684C0">
      <w:start w:val="1"/>
      <w:numFmt w:val="decimal"/>
      <w:pStyle w:val="Heading3Numbered"/>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8D40092"/>
    <w:multiLevelType w:val="multilevel"/>
    <w:tmpl w:val="0409001F"/>
    <w:numStyleLink w:val="111111"/>
  </w:abstractNum>
  <w:abstractNum w:abstractNumId="20" w15:restartNumberingAfterBreak="0">
    <w:nsid w:val="2D1E0325"/>
    <w:multiLevelType w:val="multilevel"/>
    <w:tmpl w:val="0409001F"/>
    <w:styleLink w:val="111111"/>
    <w:lvl w:ilvl="0">
      <w:start w:val="1"/>
      <w:numFmt w:val="decimal"/>
      <w:pStyle w:val="WSHeading2Numbered"/>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1" w15:restartNumberingAfterBreak="0">
    <w:nsid w:val="2F225AB4"/>
    <w:multiLevelType w:val="hybridMultilevel"/>
    <w:tmpl w:val="F89E6080"/>
    <w:lvl w:ilvl="0" w:tplc="6786FB98">
      <w:start w:val="1"/>
      <w:numFmt w:val="decimal"/>
      <w:lvlText w:val="%1."/>
      <w:lvlJc w:val="left"/>
      <w:pPr>
        <w:ind w:left="720" w:hanging="360"/>
      </w:pPr>
      <w:rPr>
        <w:rFonts w:hint="default"/>
      </w:rPr>
    </w:lvl>
    <w:lvl w:ilvl="1" w:tplc="CC406476">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322A4314"/>
    <w:multiLevelType w:val="multilevel"/>
    <w:tmpl w:val="0ED8E32A"/>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3" w15:restartNumberingAfterBreak="0">
    <w:nsid w:val="34642403"/>
    <w:multiLevelType w:val="hybridMultilevel"/>
    <w:tmpl w:val="0ED8E32A"/>
    <w:lvl w:ilvl="0" w:tplc="69429C22">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3B183C12"/>
    <w:multiLevelType w:val="hybridMultilevel"/>
    <w:tmpl w:val="855EF3D8"/>
    <w:lvl w:ilvl="0" w:tplc="0809000F">
      <w:start w:val="1"/>
      <w:numFmt w:val="decimal"/>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5" w15:restartNumberingAfterBreak="0">
    <w:nsid w:val="44937AAD"/>
    <w:multiLevelType w:val="hybridMultilevel"/>
    <w:tmpl w:val="069CCC1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458F32DE"/>
    <w:multiLevelType w:val="multilevel"/>
    <w:tmpl w:val="AF6A06A0"/>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7" w15:restartNumberingAfterBreak="0">
    <w:nsid w:val="4A8179FF"/>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24B5B9B"/>
    <w:multiLevelType w:val="hybridMultilevel"/>
    <w:tmpl w:val="258242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594C0B07"/>
    <w:multiLevelType w:val="multilevel"/>
    <w:tmpl w:val="94C00AA0"/>
    <w:lvl w:ilvl="0">
      <w:start w:val="1"/>
      <w:numFmt w:val="decimal"/>
      <w:pStyle w:val="OrderedBullets"/>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0" w15:restartNumberingAfterBreak="0">
    <w:nsid w:val="5B2B594E"/>
    <w:multiLevelType w:val="hybridMultilevel"/>
    <w:tmpl w:val="DAA22838"/>
    <w:lvl w:ilvl="0" w:tplc="3B08144E">
      <w:numFmt w:val="bullet"/>
      <w:lvlText w:val="-"/>
      <w:lvlJc w:val="left"/>
      <w:pPr>
        <w:ind w:left="720" w:hanging="360"/>
      </w:pPr>
      <w:rPr>
        <w:rFonts w:ascii="Roboto Light" w:eastAsiaTheme="minorEastAsia" w:hAnsi="Roboto Light" w:cstheme="minorBidi" w:hint="default"/>
      </w:rPr>
    </w:lvl>
    <w:lvl w:ilvl="1" w:tplc="CC406476">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DA67919"/>
    <w:multiLevelType w:val="multilevel"/>
    <w:tmpl w:val="0409001F"/>
    <w:lvl w:ilvl="0">
      <w:start w:val="1"/>
      <w:numFmt w:val="decimal"/>
      <w:lvlText w:val="%1."/>
      <w:lvlJc w:val="left"/>
      <w:pPr>
        <w:ind w:left="720" w:hanging="360"/>
      </w:pPr>
    </w:lvl>
    <w:lvl w:ilvl="1">
      <w:start w:val="1"/>
      <w:numFmt w:val="decimal"/>
      <w:lvlText w:val="%1.%2."/>
      <w:lvlJc w:val="left"/>
      <w:pPr>
        <w:ind w:left="1152" w:hanging="432"/>
      </w:pPr>
    </w:lvl>
    <w:lvl w:ilvl="2">
      <w:start w:val="1"/>
      <w:numFmt w:val="decimal"/>
      <w:lvlText w:val="%1.%2.%3."/>
      <w:lvlJc w:val="left"/>
      <w:pPr>
        <w:ind w:left="1584" w:hanging="504"/>
      </w:pPr>
    </w:lvl>
    <w:lvl w:ilvl="3">
      <w:start w:val="1"/>
      <w:numFmt w:val="decimal"/>
      <w:lvlText w:val="%1.%2.%3.%4."/>
      <w:lvlJc w:val="left"/>
      <w:pPr>
        <w:ind w:left="2088" w:hanging="648"/>
      </w:pPr>
    </w:lvl>
    <w:lvl w:ilvl="4">
      <w:start w:val="1"/>
      <w:numFmt w:val="decimal"/>
      <w:lvlText w:val="%1.%2.%3.%4.%5."/>
      <w:lvlJc w:val="left"/>
      <w:pPr>
        <w:ind w:left="2592" w:hanging="792"/>
      </w:pPr>
    </w:lvl>
    <w:lvl w:ilvl="5">
      <w:start w:val="1"/>
      <w:numFmt w:val="decimal"/>
      <w:lvlText w:val="%1.%2.%3.%4.%5.%6."/>
      <w:lvlJc w:val="left"/>
      <w:pPr>
        <w:ind w:left="3096" w:hanging="936"/>
      </w:pPr>
    </w:lvl>
    <w:lvl w:ilvl="6">
      <w:start w:val="1"/>
      <w:numFmt w:val="decimal"/>
      <w:lvlText w:val="%1.%2.%3.%4.%5.%6.%7."/>
      <w:lvlJc w:val="left"/>
      <w:pPr>
        <w:ind w:left="3600" w:hanging="1080"/>
      </w:pPr>
    </w:lvl>
    <w:lvl w:ilvl="7">
      <w:start w:val="1"/>
      <w:numFmt w:val="decimal"/>
      <w:lvlText w:val="%1.%2.%3.%4.%5.%6.%7.%8."/>
      <w:lvlJc w:val="left"/>
      <w:pPr>
        <w:ind w:left="4104" w:hanging="1224"/>
      </w:pPr>
    </w:lvl>
    <w:lvl w:ilvl="8">
      <w:start w:val="1"/>
      <w:numFmt w:val="decimal"/>
      <w:lvlText w:val="%1.%2.%3.%4.%5.%6.%7.%8.%9."/>
      <w:lvlJc w:val="left"/>
      <w:pPr>
        <w:ind w:left="4680" w:hanging="1440"/>
      </w:pPr>
    </w:lvl>
  </w:abstractNum>
  <w:abstractNum w:abstractNumId="32" w15:restartNumberingAfterBreak="0">
    <w:nsid w:val="61C63B1E"/>
    <w:multiLevelType w:val="hybridMultilevel"/>
    <w:tmpl w:val="AA8C3C1E"/>
    <w:lvl w:ilvl="0" w:tplc="B02C243C">
      <w:start w:val="1"/>
      <w:numFmt w:val="bullet"/>
      <w:lvlText w:val=""/>
      <w:lvlJc w:val="left"/>
      <w:pPr>
        <w:ind w:left="720" w:hanging="360"/>
      </w:pPr>
      <w:rPr>
        <w:rFonts w:ascii="Symbol" w:hAnsi="Symbol" w:hint="default"/>
      </w:rPr>
    </w:lvl>
    <w:lvl w:ilvl="1" w:tplc="CC406476">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78A5B87"/>
    <w:multiLevelType w:val="hybridMultilevel"/>
    <w:tmpl w:val="2AE279B4"/>
    <w:lvl w:ilvl="0" w:tplc="B02C243C">
      <w:start w:val="1"/>
      <w:numFmt w:val="bullet"/>
      <w:lvlText w:val=""/>
      <w:lvlJc w:val="left"/>
      <w:pPr>
        <w:ind w:left="1080" w:hanging="360"/>
      </w:pPr>
      <w:rPr>
        <w:rFonts w:ascii="Symbol" w:hAnsi="Symbol" w:hint="default"/>
      </w:rPr>
    </w:lvl>
    <w:lvl w:ilvl="1" w:tplc="08090005">
      <w:start w:val="1"/>
      <w:numFmt w:val="bullet"/>
      <w:lvlText w:val=""/>
      <w:lvlJc w:val="left"/>
      <w:pPr>
        <w:ind w:left="1800" w:hanging="360"/>
      </w:pPr>
      <w:rPr>
        <w:rFonts w:ascii="Wingdings" w:hAnsi="Wingdings"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15:restartNumberingAfterBreak="0">
    <w:nsid w:val="6FE87605"/>
    <w:multiLevelType w:val="hybridMultilevel"/>
    <w:tmpl w:val="FF6C854C"/>
    <w:lvl w:ilvl="0" w:tplc="08090005">
      <w:start w:val="1"/>
      <w:numFmt w:val="bullet"/>
      <w:lvlText w:val=""/>
      <w:lvlJc w:val="left"/>
      <w:pPr>
        <w:ind w:left="720" w:hanging="360"/>
      </w:pPr>
      <w:rPr>
        <w:rFonts w:ascii="Wingdings" w:hAnsi="Wingdings" w:hint="default"/>
      </w:rPr>
    </w:lvl>
    <w:lvl w:ilvl="1" w:tplc="CC406476">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70302DDD"/>
    <w:multiLevelType w:val="multilevel"/>
    <w:tmpl w:val="0B8A0BB2"/>
    <w:lvl w:ilvl="0">
      <w:start w:val="1"/>
      <w:numFmt w:val="decimal"/>
      <w:lvlText w:val="%1."/>
      <w:lvlJc w:val="left"/>
      <w:pPr>
        <w:ind w:left="720" w:hanging="360"/>
      </w:pPr>
      <w:rPr>
        <w:rFont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38F0857"/>
    <w:multiLevelType w:val="multilevel"/>
    <w:tmpl w:val="0409001F"/>
    <w:numStyleLink w:val="111111"/>
  </w:abstractNum>
  <w:num w:numId="1">
    <w:abstractNumId w:val="25"/>
  </w:num>
  <w:num w:numId="2">
    <w:abstractNumId w:val="28"/>
  </w:num>
  <w:num w:numId="3">
    <w:abstractNumId w:val="30"/>
  </w:num>
  <w:num w:numId="4">
    <w:abstractNumId w:val="0"/>
  </w:num>
  <w:num w:numId="5">
    <w:abstractNumId w:val="21"/>
  </w:num>
  <w:num w:numId="6">
    <w:abstractNumId w:val="35"/>
  </w:num>
  <w:num w:numId="7">
    <w:abstractNumId w:val="31"/>
  </w:num>
  <w:num w:numId="8">
    <w:abstractNumId w:val="12"/>
  </w:num>
  <w:num w:numId="9">
    <w:abstractNumId w:val="29"/>
  </w:num>
  <w:num w:numId="10">
    <w:abstractNumId w:val="10"/>
  </w:num>
  <w:num w:numId="11">
    <w:abstractNumId w:val="8"/>
  </w:num>
  <w:num w:numId="12">
    <w:abstractNumId w:val="7"/>
  </w:num>
  <w:num w:numId="13">
    <w:abstractNumId w:val="6"/>
  </w:num>
  <w:num w:numId="14">
    <w:abstractNumId w:val="5"/>
  </w:num>
  <w:num w:numId="15">
    <w:abstractNumId w:val="9"/>
  </w:num>
  <w:num w:numId="16">
    <w:abstractNumId w:val="4"/>
  </w:num>
  <w:num w:numId="17">
    <w:abstractNumId w:val="3"/>
  </w:num>
  <w:num w:numId="18">
    <w:abstractNumId w:val="2"/>
  </w:num>
  <w:num w:numId="19">
    <w:abstractNumId w:val="1"/>
  </w:num>
  <w:num w:numId="20">
    <w:abstractNumId w:val="36"/>
  </w:num>
  <w:num w:numId="21">
    <w:abstractNumId w:val="23"/>
  </w:num>
  <w:num w:numId="22">
    <w:abstractNumId w:val="18"/>
  </w:num>
  <w:num w:numId="23">
    <w:abstractNumId w:val="32"/>
  </w:num>
  <w:num w:numId="24">
    <w:abstractNumId w:val="26"/>
  </w:num>
  <w:num w:numId="25">
    <w:abstractNumId w:val="20"/>
  </w:num>
  <w:num w:numId="26">
    <w:abstractNumId w:val="22"/>
  </w:num>
  <w:num w:numId="27">
    <w:abstractNumId w:val="14"/>
  </w:num>
  <w:num w:numId="28">
    <w:abstractNumId w:val="11"/>
  </w:num>
  <w:num w:numId="29">
    <w:abstractNumId w:val="19"/>
  </w:num>
  <w:num w:numId="30">
    <w:abstractNumId w:val="27"/>
  </w:num>
  <w:num w:numId="31">
    <w:abstractNumId w:val="34"/>
  </w:num>
  <w:num w:numId="32">
    <w:abstractNumId w:val="17"/>
  </w:num>
  <w:num w:numId="33">
    <w:abstractNumId w:val="33"/>
  </w:num>
  <w:num w:numId="34">
    <w:abstractNumId w:val="16"/>
  </w:num>
  <w:num w:numId="35">
    <w:abstractNumId w:val="13"/>
  </w:num>
  <w:num w:numId="36">
    <w:abstractNumId w:val="24"/>
  </w:num>
  <w:num w:numId="37">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75"/>
  <w:attachedTemplate r:id="rId1"/>
  <w:stylePaneFormatFilter w:val="3F21" w:allStyles="1" w:customStyles="0" w:latentStyles="0" w:stylesInUse="0" w:headingStyles="1"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savePreviewPicture/>
  <w:hdrShapeDefaults>
    <o:shapedefaults v:ext="edit" spidmax="6145"/>
  </w:hdrShapeDefaults>
  <w:footnotePr>
    <w:pos w:val="beneathText"/>
    <w:numFmt w:val="chicago"/>
    <w:numRestart w:val="eachPage"/>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0A48"/>
    <w:rsid w:val="0000133E"/>
    <w:rsid w:val="00007834"/>
    <w:rsid w:val="00010E1A"/>
    <w:rsid w:val="000120C8"/>
    <w:rsid w:val="00027BE9"/>
    <w:rsid w:val="00032E09"/>
    <w:rsid w:val="000355CC"/>
    <w:rsid w:val="00036E14"/>
    <w:rsid w:val="00053E8E"/>
    <w:rsid w:val="000713A3"/>
    <w:rsid w:val="000846CA"/>
    <w:rsid w:val="0008511E"/>
    <w:rsid w:val="000867B3"/>
    <w:rsid w:val="000A790E"/>
    <w:rsid w:val="000B2F9B"/>
    <w:rsid w:val="000C025A"/>
    <w:rsid w:val="000C1630"/>
    <w:rsid w:val="000C226A"/>
    <w:rsid w:val="000E4771"/>
    <w:rsid w:val="000E5C94"/>
    <w:rsid w:val="000F205B"/>
    <w:rsid w:val="000F42DD"/>
    <w:rsid w:val="000F4ABD"/>
    <w:rsid w:val="000F5F39"/>
    <w:rsid w:val="00115BFD"/>
    <w:rsid w:val="00116E21"/>
    <w:rsid w:val="00117F58"/>
    <w:rsid w:val="0012592A"/>
    <w:rsid w:val="001300A1"/>
    <w:rsid w:val="00132715"/>
    <w:rsid w:val="00133C41"/>
    <w:rsid w:val="00134CC2"/>
    <w:rsid w:val="00135F46"/>
    <w:rsid w:val="0013705F"/>
    <w:rsid w:val="00140889"/>
    <w:rsid w:val="00150979"/>
    <w:rsid w:val="00154E6D"/>
    <w:rsid w:val="00162D8D"/>
    <w:rsid w:val="001678A5"/>
    <w:rsid w:val="00173F0D"/>
    <w:rsid w:val="00193170"/>
    <w:rsid w:val="0019515C"/>
    <w:rsid w:val="001A281E"/>
    <w:rsid w:val="001C1055"/>
    <w:rsid w:val="001C27E1"/>
    <w:rsid w:val="001C4FE0"/>
    <w:rsid w:val="001E0668"/>
    <w:rsid w:val="001E4645"/>
    <w:rsid w:val="001F7012"/>
    <w:rsid w:val="002172C5"/>
    <w:rsid w:val="0023365B"/>
    <w:rsid w:val="00235185"/>
    <w:rsid w:val="002407AB"/>
    <w:rsid w:val="00242084"/>
    <w:rsid w:val="002523C8"/>
    <w:rsid w:val="002B0872"/>
    <w:rsid w:val="002B1D82"/>
    <w:rsid w:val="002E2457"/>
    <w:rsid w:val="002E3FC2"/>
    <w:rsid w:val="002F4A37"/>
    <w:rsid w:val="002F4D63"/>
    <w:rsid w:val="002F6D34"/>
    <w:rsid w:val="003054E4"/>
    <w:rsid w:val="00310B60"/>
    <w:rsid w:val="00317AF8"/>
    <w:rsid w:val="00337544"/>
    <w:rsid w:val="0035074D"/>
    <w:rsid w:val="0035087D"/>
    <w:rsid w:val="00352E25"/>
    <w:rsid w:val="00357B0E"/>
    <w:rsid w:val="0036416B"/>
    <w:rsid w:val="003C1098"/>
    <w:rsid w:val="003F1E54"/>
    <w:rsid w:val="003F63AF"/>
    <w:rsid w:val="004002BD"/>
    <w:rsid w:val="0040437C"/>
    <w:rsid w:val="00443FDC"/>
    <w:rsid w:val="004543C3"/>
    <w:rsid w:val="004627DD"/>
    <w:rsid w:val="00467A97"/>
    <w:rsid w:val="00482722"/>
    <w:rsid w:val="00482C7D"/>
    <w:rsid w:val="004A3D9E"/>
    <w:rsid w:val="004A43BF"/>
    <w:rsid w:val="004A6F26"/>
    <w:rsid w:val="004B58C6"/>
    <w:rsid w:val="004C2E70"/>
    <w:rsid w:val="004C4519"/>
    <w:rsid w:val="004C59CD"/>
    <w:rsid w:val="005023E3"/>
    <w:rsid w:val="00507337"/>
    <w:rsid w:val="005312B9"/>
    <w:rsid w:val="005315A4"/>
    <w:rsid w:val="00535BBA"/>
    <w:rsid w:val="00537095"/>
    <w:rsid w:val="00542C5A"/>
    <w:rsid w:val="0056162A"/>
    <w:rsid w:val="00575A3A"/>
    <w:rsid w:val="0058282E"/>
    <w:rsid w:val="005D19AE"/>
    <w:rsid w:val="005D781A"/>
    <w:rsid w:val="005E5256"/>
    <w:rsid w:val="005E5769"/>
    <w:rsid w:val="005E7195"/>
    <w:rsid w:val="005F6FDB"/>
    <w:rsid w:val="00600059"/>
    <w:rsid w:val="00600F81"/>
    <w:rsid w:val="00621E44"/>
    <w:rsid w:val="00632439"/>
    <w:rsid w:val="00640627"/>
    <w:rsid w:val="00640896"/>
    <w:rsid w:val="006479D3"/>
    <w:rsid w:val="0066322D"/>
    <w:rsid w:val="00674549"/>
    <w:rsid w:val="006B3762"/>
    <w:rsid w:val="006B4F72"/>
    <w:rsid w:val="006C26D7"/>
    <w:rsid w:val="006E4CE0"/>
    <w:rsid w:val="006F6AB0"/>
    <w:rsid w:val="00701B01"/>
    <w:rsid w:val="00713874"/>
    <w:rsid w:val="00715BDB"/>
    <w:rsid w:val="007227E4"/>
    <w:rsid w:val="00725049"/>
    <w:rsid w:val="00734D99"/>
    <w:rsid w:val="007460F1"/>
    <w:rsid w:val="00755B54"/>
    <w:rsid w:val="0076791D"/>
    <w:rsid w:val="007918D6"/>
    <w:rsid w:val="00793FD7"/>
    <w:rsid w:val="007A514D"/>
    <w:rsid w:val="007B3B5C"/>
    <w:rsid w:val="007D7D72"/>
    <w:rsid w:val="007F3530"/>
    <w:rsid w:val="0081786C"/>
    <w:rsid w:val="0082292F"/>
    <w:rsid w:val="00844B58"/>
    <w:rsid w:val="0086286B"/>
    <w:rsid w:val="00867435"/>
    <w:rsid w:val="00876ECD"/>
    <w:rsid w:val="00877AF6"/>
    <w:rsid w:val="00886820"/>
    <w:rsid w:val="008914A0"/>
    <w:rsid w:val="00891529"/>
    <w:rsid w:val="008B6F8C"/>
    <w:rsid w:val="008C44AF"/>
    <w:rsid w:val="008C7703"/>
    <w:rsid w:val="008D01D5"/>
    <w:rsid w:val="008E5919"/>
    <w:rsid w:val="008E63C0"/>
    <w:rsid w:val="008F1813"/>
    <w:rsid w:val="008F2836"/>
    <w:rsid w:val="009012AB"/>
    <w:rsid w:val="009108AB"/>
    <w:rsid w:val="00920CD0"/>
    <w:rsid w:val="00927CFD"/>
    <w:rsid w:val="00931AB1"/>
    <w:rsid w:val="009402B2"/>
    <w:rsid w:val="00952220"/>
    <w:rsid w:val="00960DB4"/>
    <w:rsid w:val="00961739"/>
    <w:rsid w:val="00962C96"/>
    <w:rsid w:val="00963A9D"/>
    <w:rsid w:val="009825C2"/>
    <w:rsid w:val="00983F1F"/>
    <w:rsid w:val="0098631A"/>
    <w:rsid w:val="00990EF4"/>
    <w:rsid w:val="009939A3"/>
    <w:rsid w:val="009B1C53"/>
    <w:rsid w:val="009B2E1F"/>
    <w:rsid w:val="009B4ADF"/>
    <w:rsid w:val="009B6864"/>
    <w:rsid w:val="009D34C1"/>
    <w:rsid w:val="009D59A2"/>
    <w:rsid w:val="009E6EA7"/>
    <w:rsid w:val="009F1740"/>
    <w:rsid w:val="00A00767"/>
    <w:rsid w:val="00A015E5"/>
    <w:rsid w:val="00A17FE8"/>
    <w:rsid w:val="00A30725"/>
    <w:rsid w:val="00A65FE3"/>
    <w:rsid w:val="00A7737C"/>
    <w:rsid w:val="00A779A1"/>
    <w:rsid w:val="00A90BBD"/>
    <w:rsid w:val="00A9452C"/>
    <w:rsid w:val="00AA0B1D"/>
    <w:rsid w:val="00AA14E5"/>
    <w:rsid w:val="00AB75A8"/>
    <w:rsid w:val="00AC134F"/>
    <w:rsid w:val="00AC7622"/>
    <w:rsid w:val="00AD209F"/>
    <w:rsid w:val="00AD7207"/>
    <w:rsid w:val="00AD76FB"/>
    <w:rsid w:val="00AE6828"/>
    <w:rsid w:val="00AF3D57"/>
    <w:rsid w:val="00B16345"/>
    <w:rsid w:val="00B20D3D"/>
    <w:rsid w:val="00B23A30"/>
    <w:rsid w:val="00B270B9"/>
    <w:rsid w:val="00B33FE6"/>
    <w:rsid w:val="00B44CE4"/>
    <w:rsid w:val="00B5219A"/>
    <w:rsid w:val="00B6126B"/>
    <w:rsid w:val="00B65F7E"/>
    <w:rsid w:val="00B67698"/>
    <w:rsid w:val="00B80A48"/>
    <w:rsid w:val="00B93E00"/>
    <w:rsid w:val="00B9584F"/>
    <w:rsid w:val="00B9684B"/>
    <w:rsid w:val="00B97E09"/>
    <w:rsid w:val="00BA506E"/>
    <w:rsid w:val="00BB3691"/>
    <w:rsid w:val="00BC66D1"/>
    <w:rsid w:val="00BD5013"/>
    <w:rsid w:val="00BD5923"/>
    <w:rsid w:val="00BD6B57"/>
    <w:rsid w:val="00C02474"/>
    <w:rsid w:val="00C055FE"/>
    <w:rsid w:val="00C060D1"/>
    <w:rsid w:val="00C074FE"/>
    <w:rsid w:val="00C306FC"/>
    <w:rsid w:val="00C340CA"/>
    <w:rsid w:val="00C36B68"/>
    <w:rsid w:val="00C473E2"/>
    <w:rsid w:val="00C50EF0"/>
    <w:rsid w:val="00C72BBC"/>
    <w:rsid w:val="00C81071"/>
    <w:rsid w:val="00C95A28"/>
    <w:rsid w:val="00CA0725"/>
    <w:rsid w:val="00CA3436"/>
    <w:rsid w:val="00CA458B"/>
    <w:rsid w:val="00CB4F9A"/>
    <w:rsid w:val="00CB6DF3"/>
    <w:rsid w:val="00CC3A0D"/>
    <w:rsid w:val="00CD41A6"/>
    <w:rsid w:val="00CE1CA8"/>
    <w:rsid w:val="00CF49C9"/>
    <w:rsid w:val="00D02863"/>
    <w:rsid w:val="00D03AD5"/>
    <w:rsid w:val="00D06E97"/>
    <w:rsid w:val="00D10DD6"/>
    <w:rsid w:val="00D17537"/>
    <w:rsid w:val="00D17C42"/>
    <w:rsid w:val="00D22CB0"/>
    <w:rsid w:val="00D35EFB"/>
    <w:rsid w:val="00D43265"/>
    <w:rsid w:val="00D45C17"/>
    <w:rsid w:val="00D51130"/>
    <w:rsid w:val="00D6757E"/>
    <w:rsid w:val="00D8741A"/>
    <w:rsid w:val="00DA34C8"/>
    <w:rsid w:val="00DB35A5"/>
    <w:rsid w:val="00DF50A3"/>
    <w:rsid w:val="00E16ACC"/>
    <w:rsid w:val="00E37EFE"/>
    <w:rsid w:val="00E612FC"/>
    <w:rsid w:val="00E65666"/>
    <w:rsid w:val="00E65D77"/>
    <w:rsid w:val="00E92B16"/>
    <w:rsid w:val="00EC5222"/>
    <w:rsid w:val="00EC5D16"/>
    <w:rsid w:val="00ED71B3"/>
    <w:rsid w:val="00EE03C8"/>
    <w:rsid w:val="00EE1221"/>
    <w:rsid w:val="00EE46B8"/>
    <w:rsid w:val="00EE5537"/>
    <w:rsid w:val="00F00439"/>
    <w:rsid w:val="00F03625"/>
    <w:rsid w:val="00F16E30"/>
    <w:rsid w:val="00F22D15"/>
    <w:rsid w:val="00F441AA"/>
    <w:rsid w:val="00F525F0"/>
    <w:rsid w:val="00F5465D"/>
    <w:rsid w:val="00F80079"/>
    <w:rsid w:val="00F81608"/>
    <w:rsid w:val="00F9304C"/>
    <w:rsid w:val="00FA3149"/>
    <w:rsid w:val="00FA55BF"/>
    <w:rsid w:val="00FB36D0"/>
    <w:rsid w:val="00FC3D8C"/>
    <w:rsid w:val="00FC46B1"/>
    <w:rsid w:val="00FD0392"/>
    <w:rsid w:val="00FF69CA"/>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58B137B"/>
  <w15:docId w15:val="{AD304091-EE42-4A4A-9056-AB39A389028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4"/>
        <w:szCs w:val="24"/>
        <w:lang w:val="en-GB"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Smart Link" w:semiHidden="1" w:unhideWhenUsed="1"/>
  </w:latentStyles>
  <w:style w:type="paragraph" w:default="1" w:styleId="Normal">
    <w:name w:val="Normal"/>
    <w:qFormat/>
    <w:rsid w:val="008914A0"/>
    <w:pPr>
      <w:jc w:val="both"/>
    </w:pPr>
    <w:rPr>
      <w:rFonts w:ascii="Calibri Light" w:eastAsiaTheme="minorEastAsia" w:hAnsi="Calibri Light"/>
      <w:sz w:val="22"/>
      <w:szCs w:val="18"/>
    </w:rPr>
  </w:style>
  <w:style w:type="paragraph" w:styleId="Heading1">
    <w:name w:val="heading 1"/>
    <w:aliases w:val="WS Heading 1"/>
    <w:basedOn w:val="Normal"/>
    <w:next w:val="Normal"/>
    <w:link w:val="Heading1Char"/>
    <w:uiPriority w:val="9"/>
    <w:qFormat/>
    <w:rsid w:val="005D781A"/>
    <w:pPr>
      <w:keepNext/>
      <w:keepLines/>
      <w:spacing w:before="40" w:after="40"/>
      <w:outlineLvl w:val="0"/>
    </w:pPr>
    <w:rPr>
      <w:rFonts w:eastAsiaTheme="majorEastAsia" w:cs="Calibri Light"/>
      <w:color w:val="2D257D"/>
      <w:sz w:val="44"/>
      <w:szCs w:val="44"/>
    </w:rPr>
  </w:style>
  <w:style w:type="paragraph" w:styleId="Heading2">
    <w:name w:val="heading 2"/>
    <w:basedOn w:val="Normal"/>
    <w:next w:val="Normal"/>
    <w:link w:val="Heading2Char"/>
    <w:uiPriority w:val="9"/>
    <w:rsid w:val="004A3D9E"/>
    <w:pPr>
      <w:spacing w:before="160" w:after="80"/>
      <w:outlineLvl w:val="1"/>
    </w:pPr>
    <w:rPr>
      <w:rFonts w:eastAsia="Times New Roman" w:cs="Times New Roman"/>
      <w:b/>
      <w:bCs/>
      <w:sz w:val="26"/>
      <w:szCs w:val="20"/>
    </w:rPr>
  </w:style>
  <w:style w:type="paragraph" w:styleId="Heading3">
    <w:name w:val="heading 3"/>
    <w:aliases w:val="WS Heading 3"/>
    <w:basedOn w:val="Normal"/>
    <w:next w:val="Normal"/>
    <w:link w:val="Heading3Char"/>
    <w:uiPriority w:val="9"/>
    <w:unhideWhenUsed/>
    <w:qFormat/>
    <w:rsid w:val="005D781A"/>
    <w:pPr>
      <w:keepNext/>
      <w:keepLines/>
      <w:spacing w:before="40" w:after="40"/>
      <w:outlineLvl w:val="2"/>
    </w:pPr>
    <w:rPr>
      <w:rFonts w:eastAsiaTheme="majorEastAsia" w:cs="Calibri Light"/>
      <w:b/>
      <w:color w:val="2D257D"/>
      <w:szCs w:val="24"/>
    </w:rPr>
  </w:style>
  <w:style w:type="paragraph" w:styleId="Heading4">
    <w:name w:val="heading 4"/>
    <w:aliases w:val="WS Heading 4"/>
    <w:basedOn w:val="Heading3"/>
    <w:next w:val="Normal"/>
    <w:link w:val="Heading4Char"/>
    <w:uiPriority w:val="9"/>
    <w:unhideWhenUsed/>
    <w:qFormat/>
    <w:rsid w:val="00990EF4"/>
    <w:pPr>
      <w:outlineLvl w:val="3"/>
    </w:pPr>
  </w:style>
  <w:style w:type="paragraph" w:styleId="Heading5">
    <w:name w:val="heading 5"/>
    <w:aliases w:val="WS Heading 5"/>
    <w:basedOn w:val="Heading4"/>
    <w:next w:val="Normal"/>
    <w:link w:val="Heading5Char"/>
    <w:uiPriority w:val="9"/>
    <w:unhideWhenUsed/>
    <w:qFormat/>
    <w:rsid w:val="00990EF4"/>
    <w:pPr>
      <w:outlineLvl w:val="4"/>
    </w:pPr>
  </w:style>
  <w:style w:type="paragraph" w:styleId="Heading6">
    <w:name w:val="heading 6"/>
    <w:aliases w:val="WS Heading 6"/>
    <w:basedOn w:val="Heading5"/>
    <w:next w:val="Normal"/>
    <w:link w:val="Heading6Char"/>
    <w:uiPriority w:val="9"/>
    <w:unhideWhenUsed/>
    <w:qFormat/>
    <w:rsid w:val="00990EF4"/>
    <w:pPr>
      <w:outlineLvl w:val="5"/>
    </w:pPr>
  </w:style>
  <w:style w:type="paragraph" w:styleId="Heading7">
    <w:name w:val="heading 7"/>
    <w:basedOn w:val="Heading6"/>
    <w:next w:val="Normal"/>
    <w:link w:val="Heading7Char"/>
    <w:uiPriority w:val="9"/>
    <w:unhideWhenUsed/>
    <w:rsid w:val="00990EF4"/>
    <w:pPr>
      <w:outlineLvl w:val="6"/>
    </w:pPr>
  </w:style>
  <w:style w:type="paragraph" w:styleId="Heading8">
    <w:name w:val="heading 8"/>
    <w:basedOn w:val="Heading7"/>
    <w:next w:val="Normal"/>
    <w:link w:val="Heading8Char"/>
    <w:uiPriority w:val="9"/>
    <w:unhideWhenUsed/>
    <w:rsid w:val="00990EF4"/>
    <w:pPr>
      <w:outlineLvl w:val="7"/>
    </w:pPr>
  </w:style>
  <w:style w:type="paragraph" w:styleId="Heading9">
    <w:name w:val="heading 9"/>
    <w:basedOn w:val="Heading8"/>
    <w:next w:val="Normal"/>
    <w:link w:val="Heading9Char"/>
    <w:uiPriority w:val="9"/>
    <w:unhideWhenUsed/>
    <w:rsid w:val="00990EF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4A3D9E"/>
    <w:rPr>
      <w:rFonts w:ascii="Arial" w:eastAsia="Times New Roman" w:hAnsi="Arial" w:cs="Times New Roman"/>
      <w:b/>
      <w:bCs/>
      <w:color w:val="313B43"/>
      <w:sz w:val="26"/>
      <w:szCs w:val="20"/>
    </w:rPr>
  </w:style>
  <w:style w:type="character" w:customStyle="1" w:styleId="Heading8Char">
    <w:name w:val="Heading 8 Char"/>
    <w:basedOn w:val="DefaultParagraphFont"/>
    <w:link w:val="Heading8"/>
    <w:uiPriority w:val="9"/>
    <w:rsid w:val="00990EF4"/>
    <w:rPr>
      <w:rFonts w:ascii="Roboto Regular" w:eastAsiaTheme="majorEastAsia" w:hAnsi="Roboto Regular" w:cstheme="majorBidi"/>
      <w:color w:val="313B43"/>
      <w:sz w:val="20"/>
    </w:rPr>
  </w:style>
  <w:style w:type="character" w:customStyle="1" w:styleId="Heading4Char">
    <w:name w:val="Heading 4 Char"/>
    <w:aliases w:val="WS Heading 4 Char"/>
    <w:basedOn w:val="DefaultParagraphFont"/>
    <w:link w:val="Heading4"/>
    <w:uiPriority w:val="9"/>
    <w:rsid w:val="00990EF4"/>
    <w:rPr>
      <w:rFonts w:ascii="Roboto Regular" w:eastAsiaTheme="majorEastAsia" w:hAnsi="Roboto Regular" w:cstheme="majorBidi"/>
      <w:color w:val="313B43"/>
      <w:sz w:val="20"/>
    </w:rPr>
  </w:style>
  <w:style w:type="character" w:customStyle="1" w:styleId="Heading5Char">
    <w:name w:val="Heading 5 Char"/>
    <w:aliases w:val="WS Heading 5 Char"/>
    <w:basedOn w:val="DefaultParagraphFont"/>
    <w:link w:val="Heading5"/>
    <w:uiPriority w:val="9"/>
    <w:rsid w:val="00990EF4"/>
    <w:rPr>
      <w:rFonts w:ascii="Roboto Regular" w:eastAsiaTheme="majorEastAsia" w:hAnsi="Roboto Regular" w:cstheme="majorBidi"/>
      <w:color w:val="313B43"/>
      <w:sz w:val="20"/>
    </w:rPr>
  </w:style>
  <w:style w:type="character" w:customStyle="1" w:styleId="Heading1Char">
    <w:name w:val="Heading 1 Char"/>
    <w:aliases w:val="WS Heading 1 Char"/>
    <w:basedOn w:val="DefaultParagraphFont"/>
    <w:link w:val="Heading1"/>
    <w:uiPriority w:val="9"/>
    <w:rsid w:val="005D781A"/>
    <w:rPr>
      <w:rFonts w:ascii="Calibri Light" w:eastAsiaTheme="majorEastAsia" w:hAnsi="Calibri Light" w:cs="Calibri Light"/>
      <w:color w:val="2D257D"/>
      <w:sz w:val="44"/>
      <w:szCs w:val="44"/>
    </w:rPr>
  </w:style>
  <w:style w:type="paragraph" w:customStyle="1" w:styleId="UnorderedBullets">
    <w:name w:val="Unordered Bullets"/>
    <w:basedOn w:val="Normal"/>
    <w:qFormat/>
    <w:rsid w:val="00E65D77"/>
    <w:pPr>
      <w:numPr>
        <w:numId w:val="32"/>
      </w:numPr>
      <w:contextualSpacing/>
    </w:pPr>
  </w:style>
  <w:style w:type="character" w:customStyle="1" w:styleId="Heading3Char">
    <w:name w:val="Heading 3 Char"/>
    <w:aliases w:val="WS Heading 3 Char"/>
    <w:basedOn w:val="DefaultParagraphFont"/>
    <w:link w:val="Heading3"/>
    <w:uiPriority w:val="9"/>
    <w:rsid w:val="005D781A"/>
    <w:rPr>
      <w:rFonts w:ascii="Calibri Light" w:eastAsiaTheme="majorEastAsia" w:hAnsi="Calibri Light" w:cs="Calibri Light"/>
      <w:b/>
      <w:color w:val="2D257D"/>
      <w:sz w:val="22"/>
    </w:rPr>
  </w:style>
  <w:style w:type="character" w:customStyle="1" w:styleId="Heading6Char">
    <w:name w:val="Heading 6 Char"/>
    <w:aliases w:val="WS Heading 6 Char"/>
    <w:basedOn w:val="DefaultParagraphFont"/>
    <w:link w:val="Heading6"/>
    <w:uiPriority w:val="9"/>
    <w:rsid w:val="00990EF4"/>
    <w:rPr>
      <w:rFonts w:ascii="Roboto Regular" w:eastAsiaTheme="majorEastAsia" w:hAnsi="Roboto Regular" w:cstheme="majorBidi"/>
      <w:color w:val="313B43"/>
      <w:sz w:val="20"/>
    </w:rPr>
  </w:style>
  <w:style w:type="character" w:customStyle="1" w:styleId="Heading7Char">
    <w:name w:val="Heading 7 Char"/>
    <w:basedOn w:val="DefaultParagraphFont"/>
    <w:link w:val="Heading7"/>
    <w:uiPriority w:val="9"/>
    <w:rsid w:val="00990EF4"/>
    <w:rPr>
      <w:rFonts w:ascii="Roboto Regular" w:eastAsiaTheme="majorEastAsia" w:hAnsi="Roboto Regular" w:cstheme="majorBidi"/>
      <w:color w:val="313B43"/>
      <w:sz w:val="20"/>
    </w:rPr>
  </w:style>
  <w:style w:type="paragraph" w:styleId="TOC1">
    <w:name w:val="toc 1"/>
    <w:basedOn w:val="Normal"/>
    <w:next w:val="Normal"/>
    <w:autoRedefine/>
    <w:uiPriority w:val="39"/>
    <w:unhideWhenUsed/>
    <w:rsid w:val="00D6757E"/>
    <w:pPr>
      <w:spacing w:before="120"/>
    </w:pPr>
    <w:rPr>
      <w:rFonts w:cstheme="minorHAnsi"/>
      <w:sz w:val="24"/>
      <w:szCs w:val="24"/>
    </w:rPr>
  </w:style>
  <w:style w:type="paragraph" w:customStyle="1" w:styleId="CoverHeading">
    <w:name w:val="Cover Heading"/>
    <w:basedOn w:val="Normal"/>
    <w:qFormat/>
    <w:rsid w:val="00B16345"/>
    <w:pPr>
      <w:spacing w:line="240" w:lineRule="auto"/>
      <w:jc w:val="center"/>
    </w:pPr>
    <w:rPr>
      <w:color w:val="2D257D" w:themeColor="accent2"/>
      <w:sz w:val="80"/>
      <w:szCs w:val="80"/>
    </w:rPr>
  </w:style>
  <w:style w:type="character" w:styleId="PageNumber">
    <w:name w:val="page number"/>
    <w:basedOn w:val="DefaultParagraphFont"/>
    <w:unhideWhenUsed/>
    <w:rsid w:val="00C473E2"/>
    <w:rPr>
      <w:color w:val="00AAA0" w:themeColor="accent1"/>
      <w:sz w:val="15"/>
    </w:rPr>
  </w:style>
  <w:style w:type="paragraph" w:styleId="FootnoteText">
    <w:name w:val="footnote text"/>
    <w:basedOn w:val="Normal"/>
    <w:link w:val="FootnoteTextChar"/>
    <w:uiPriority w:val="99"/>
    <w:unhideWhenUsed/>
    <w:rsid w:val="00C473E2"/>
    <w:pPr>
      <w:spacing w:line="240" w:lineRule="auto"/>
    </w:pPr>
    <w:rPr>
      <w:i/>
      <w:sz w:val="15"/>
      <w:szCs w:val="24"/>
      <w:lang w:val="en-US"/>
    </w:rPr>
  </w:style>
  <w:style w:type="character" w:customStyle="1" w:styleId="FootnoteTextChar">
    <w:name w:val="Footnote Text Char"/>
    <w:basedOn w:val="DefaultParagraphFont"/>
    <w:link w:val="FootnoteText"/>
    <w:uiPriority w:val="99"/>
    <w:rsid w:val="00C473E2"/>
    <w:rPr>
      <w:rFonts w:ascii="Arial" w:eastAsiaTheme="minorEastAsia" w:hAnsi="Arial"/>
      <w:i/>
      <w:color w:val="313B43"/>
      <w:sz w:val="15"/>
      <w:lang w:val="en-US"/>
    </w:rPr>
  </w:style>
  <w:style w:type="character" w:styleId="FootnoteReference">
    <w:name w:val="footnote reference"/>
    <w:basedOn w:val="DefaultParagraphFont"/>
    <w:uiPriority w:val="99"/>
    <w:unhideWhenUsed/>
    <w:rsid w:val="00C473E2"/>
    <w:rPr>
      <w:vertAlign w:val="superscript"/>
    </w:rPr>
  </w:style>
  <w:style w:type="paragraph" w:styleId="TOC2">
    <w:name w:val="toc 2"/>
    <w:basedOn w:val="Normal"/>
    <w:next w:val="Normal"/>
    <w:autoRedefine/>
    <w:uiPriority w:val="39"/>
    <w:unhideWhenUsed/>
    <w:rsid w:val="00D6757E"/>
    <w:pPr>
      <w:ind w:left="180"/>
    </w:pPr>
    <w:rPr>
      <w:rFonts w:cstheme="minorHAnsi"/>
      <w:szCs w:val="22"/>
    </w:rPr>
  </w:style>
  <w:style w:type="paragraph" w:styleId="TOC3">
    <w:name w:val="toc 3"/>
    <w:basedOn w:val="Normal"/>
    <w:next w:val="Normal"/>
    <w:autoRedefine/>
    <w:uiPriority w:val="39"/>
    <w:unhideWhenUsed/>
    <w:rsid w:val="00CC3A0D"/>
    <w:pPr>
      <w:ind w:left="360"/>
    </w:pPr>
    <w:rPr>
      <w:rFonts w:cstheme="minorHAnsi"/>
      <w:sz w:val="20"/>
      <w:szCs w:val="22"/>
    </w:rPr>
  </w:style>
  <w:style w:type="paragraph" w:styleId="TOC4">
    <w:name w:val="toc 4"/>
    <w:basedOn w:val="Normal"/>
    <w:next w:val="Normal"/>
    <w:autoRedefine/>
    <w:uiPriority w:val="39"/>
    <w:unhideWhenUsed/>
    <w:rsid w:val="00CC3A0D"/>
    <w:pPr>
      <w:ind w:left="540"/>
    </w:pPr>
    <w:rPr>
      <w:rFonts w:cstheme="minorHAnsi"/>
      <w:sz w:val="18"/>
      <w:szCs w:val="20"/>
    </w:rPr>
  </w:style>
  <w:style w:type="paragraph" w:styleId="TOC5">
    <w:name w:val="toc 5"/>
    <w:basedOn w:val="Normal"/>
    <w:next w:val="Normal"/>
    <w:autoRedefine/>
    <w:uiPriority w:val="39"/>
    <w:unhideWhenUsed/>
    <w:rsid w:val="00CC3A0D"/>
    <w:pPr>
      <w:ind w:left="720"/>
    </w:pPr>
    <w:rPr>
      <w:rFonts w:cstheme="minorHAnsi"/>
      <w:sz w:val="16"/>
      <w:szCs w:val="20"/>
    </w:rPr>
  </w:style>
  <w:style w:type="paragraph" w:styleId="TOC6">
    <w:name w:val="toc 6"/>
    <w:basedOn w:val="Normal"/>
    <w:next w:val="Normal"/>
    <w:autoRedefine/>
    <w:uiPriority w:val="39"/>
    <w:unhideWhenUsed/>
    <w:rsid w:val="003C1098"/>
    <w:pPr>
      <w:ind w:left="900"/>
    </w:pPr>
    <w:rPr>
      <w:rFonts w:asciiTheme="minorHAnsi" w:hAnsiTheme="minorHAnsi" w:cstheme="minorHAnsi"/>
      <w:sz w:val="20"/>
      <w:szCs w:val="20"/>
    </w:rPr>
  </w:style>
  <w:style w:type="paragraph" w:styleId="TOC7">
    <w:name w:val="toc 7"/>
    <w:basedOn w:val="Normal"/>
    <w:next w:val="Normal"/>
    <w:autoRedefine/>
    <w:uiPriority w:val="39"/>
    <w:unhideWhenUsed/>
    <w:rsid w:val="003C1098"/>
    <w:pPr>
      <w:ind w:left="1080"/>
    </w:pPr>
    <w:rPr>
      <w:rFonts w:asciiTheme="minorHAnsi" w:hAnsiTheme="minorHAnsi" w:cstheme="minorHAnsi"/>
      <w:sz w:val="20"/>
      <w:szCs w:val="20"/>
    </w:rPr>
  </w:style>
  <w:style w:type="paragraph" w:styleId="TOC8">
    <w:name w:val="toc 8"/>
    <w:basedOn w:val="Normal"/>
    <w:next w:val="Normal"/>
    <w:autoRedefine/>
    <w:uiPriority w:val="39"/>
    <w:unhideWhenUsed/>
    <w:rsid w:val="003C1098"/>
    <w:pPr>
      <w:ind w:left="1260"/>
    </w:pPr>
    <w:rPr>
      <w:rFonts w:asciiTheme="minorHAnsi" w:hAnsiTheme="minorHAnsi" w:cstheme="minorHAnsi"/>
      <w:sz w:val="20"/>
      <w:szCs w:val="20"/>
    </w:rPr>
  </w:style>
  <w:style w:type="paragraph" w:styleId="TOC9">
    <w:name w:val="toc 9"/>
    <w:basedOn w:val="Normal"/>
    <w:next w:val="Normal"/>
    <w:autoRedefine/>
    <w:uiPriority w:val="39"/>
    <w:unhideWhenUsed/>
    <w:rsid w:val="003C1098"/>
    <w:pPr>
      <w:ind w:left="1440"/>
    </w:pPr>
    <w:rPr>
      <w:rFonts w:asciiTheme="minorHAnsi" w:hAnsiTheme="minorHAnsi" w:cstheme="minorHAnsi"/>
      <w:sz w:val="20"/>
      <w:szCs w:val="20"/>
    </w:rPr>
  </w:style>
  <w:style w:type="table" w:styleId="TableGrid">
    <w:name w:val="Table Grid"/>
    <w:basedOn w:val="TableNormal"/>
    <w:uiPriority w:val="39"/>
    <w:rsid w:val="00CD41A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er">
    <w:name w:val="footer"/>
    <w:basedOn w:val="Normal"/>
    <w:link w:val="FooterChar"/>
    <w:uiPriority w:val="99"/>
    <w:unhideWhenUsed/>
    <w:rsid w:val="00AE6828"/>
    <w:pPr>
      <w:tabs>
        <w:tab w:val="center" w:pos="4320"/>
        <w:tab w:val="right" w:pos="8640"/>
      </w:tabs>
      <w:spacing w:line="240" w:lineRule="auto"/>
    </w:pPr>
  </w:style>
  <w:style w:type="character" w:customStyle="1" w:styleId="FooterChar">
    <w:name w:val="Footer Char"/>
    <w:basedOn w:val="DefaultParagraphFont"/>
    <w:link w:val="Footer"/>
    <w:uiPriority w:val="99"/>
    <w:rsid w:val="00AE6828"/>
    <w:rPr>
      <w:rFonts w:ascii="Roboto Light" w:eastAsiaTheme="minorEastAsia" w:hAnsi="Roboto Light"/>
      <w:sz w:val="18"/>
      <w:szCs w:val="18"/>
    </w:rPr>
  </w:style>
  <w:style w:type="paragraph" w:customStyle="1" w:styleId="OrderedBullets">
    <w:name w:val="Ordered Bullets"/>
    <w:basedOn w:val="UnorderedBullets"/>
    <w:qFormat/>
    <w:rsid w:val="0036416B"/>
    <w:pPr>
      <w:numPr>
        <w:numId w:val="9"/>
      </w:numPr>
    </w:pPr>
  </w:style>
  <w:style w:type="paragraph" w:customStyle="1" w:styleId="WSHeading1Highlighted">
    <w:name w:val="WS Heading 1 Highlighted"/>
    <w:basedOn w:val="Heading1"/>
    <w:next w:val="Normal"/>
    <w:rsid w:val="00990EF4"/>
    <w:pPr>
      <w:pBdr>
        <w:top w:val="single" w:sz="4" w:space="4" w:color="D3D8D7"/>
        <w:left w:val="single" w:sz="4" w:space="8" w:color="D3D8D7"/>
        <w:bottom w:val="single" w:sz="4" w:space="4" w:color="D3D8D7"/>
        <w:right w:val="single" w:sz="4" w:space="8" w:color="D3D8D7"/>
      </w:pBdr>
      <w:shd w:val="clear" w:color="auto" w:fill="D4D9D9"/>
    </w:pPr>
  </w:style>
  <w:style w:type="paragraph" w:customStyle="1" w:styleId="WSHeading2Highlighted">
    <w:name w:val="WS Heading 2 Highlighted"/>
    <w:basedOn w:val="Heading2"/>
    <w:next w:val="Normal"/>
    <w:qFormat/>
    <w:rsid w:val="00AD76FB"/>
    <w:pPr>
      <w:pBdr>
        <w:top w:val="single" w:sz="4" w:space="4" w:color="394753"/>
        <w:left w:val="single" w:sz="4" w:space="8" w:color="394753"/>
        <w:bottom w:val="single" w:sz="4" w:space="4" w:color="394753"/>
        <w:right w:val="single" w:sz="4" w:space="8" w:color="394753"/>
      </w:pBdr>
    </w:pPr>
    <w:rPr>
      <w:b w:val="0"/>
      <w:szCs w:val="26"/>
    </w:rPr>
  </w:style>
  <w:style w:type="paragraph" w:customStyle="1" w:styleId="Heading3Highlighted">
    <w:name w:val="Heading 3 Highlighted"/>
    <w:basedOn w:val="Heading3"/>
    <w:next w:val="Normal"/>
    <w:qFormat/>
    <w:rsid w:val="00AD76FB"/>
    <w:pPr>
      <w:pBdr>
        <w:top w:val="single" w:sz="4" w:space="4" w:color="313B43"/>
        <w:left w:val="single" w:sz="4" w:space="8" w:color="313B43"/>
        <w:bottom w:val="single" w:sz="4" w:space="4" w:color="313B43"/>
        <w:right w:val="single" w:sz="4" w:space="8" w:color="313B43"/>
      </w:pBdr>
    </w:pPr>
    <w:rPr>
      <w:b w:val="0"/>
    </w:rPr>
  </w:style>
  <w:style w:type="character" w:customStyle="1" w:styleId="WSBodyHighlight">
    <w:name w:val="WS Body Highlight"/>
    <w:basedOn w:val="DefaultParagraphFont"/>
    <w:uiPriority w:val="1"/>
    <w:qFormat/>
    <w:rsid w:val="00B16345"/>
    <w:rPr>
      <w:rFonts w:ascii="Calibri Light" w:hAnsi="Calibri Light"/>
      <w:b/>
      <w:color w:val="00AAA0" w:themeColor="accent1"/>
    </w:rPr>
  </w:style>
  <w:style w:type="table" w:styleId="LightShading-Accent1">
    <w:name w:val="Light Shading Accent 1"/>
    <w:basedOn w:val="TableNormal"/>
    <w:uiPriority w:val="60"/>
    <w:rsid w:val="00CD41A6"/>
    <w:rPr>
      <w:color w:val="007F77" w:themeColor="accent1" w:themeShade="BF"/>
    </w:rPr>
    <w:tblPr>
      <w:tblStyleRowBandSize w:val="1"/>
      <w:tblStyleColBandSize w:val="1"/>
      <w:tblBorders>
        <w:top w:val="single" w:sz="8" w:space="0" w:color="00AAA0" w:themeColor="accent1"/>
        <w:bottom w:val="single" w:sz="8" w:space="0" w:color="00AAA0" w:themeColor="accent1"/>
      </w:tblBorders>
    </w:tblPr>
    <w:tblStylePr w:type="firstRow">
      <w:pPr>
        <w:spacing w:before="0" w:after="0" w:line="240" w:lineRule="auto"/>
      </w:pPr>
      <w:rPr>
        <w:b/>
        <w:bCs/>
      </w:rPr>
      <w:tblPr/>
      <w:tcPr>
        <w:tcBorders>
          <w:top w:val="single" w:sz="8" w:space="0" w:color="00AAA0" w:themeColor="accent1"/>
          <w:left w:val="nil"/>
          <w:bottom w:val="single" w:sz="8" w:space="0" w:color="00AAA0" w:themeColor="accent1"/>
          <w:right w:val="nil"/>
          <w:insideH w:val="nil"/>
          <w:insideV w:val="nil"/>
        </w:tcBorders>
      </w:tcPr>
    </w:tblStylePr>
    <w:tblStylePr w:type="lastRow">
      <w:pPr>
        <w:spacing w:before="0" w:after="0" w:line="240" w:lineRule="auto"/>
      </w:pPr>
      <w:rPr>
        <w:b/>
        <w:bCs/>
      </w:rPr>
      <w:tblPr/>
      <w:tcPr>
        <w:tcBorders>
          <w:top w:val="single" w:sz="8" w:space="0" w:color="00AAA0" w:themeColor="accent1"/>
          <w:left w:val="nil"/>
          <w:bottom w:val="single" w:sz="8" w:space="0" w:color="00AAA0"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ABFFFA" w:themeFill="accent1" w:themeFillTint="3F"/>
      </w:tcPr>
    </w:tblStylePr>
    <w:tblStylePr w:type="band1Horz">
      <w:tblPr/>
      <w:tcPr>
        <w:tcBorders>
          <w:left w:val="nil"/>
          <w:right w:val="nil"/>
          <w:insideH w:val="nil"/>
          <w:insideV w:val="nil"/>
        </w:tcBorders>
        <w:shd w:val="clear" w:color="auto" w:fill="ABFFFA" w:themeFill="accent1" w:themeFillTint="3F"/>
      </w:tcPr>
    </w:tblStylePr>
  </w:style>
  <w:style w:type="table" w:styleId="LightList-Accent3">
    <w:name w:val="Light List Accent 3"/>
    <w:basedOn w:val="TableNormal"/>
    <w:uiPriority w:val="61"/>
    <w:rsid w:val="00CD41A6"/>
    <w:tblPr>
      <w:tblStyleRowBandSize w:val="1"/>
      <w:tblStyleColBandSize w:val="1"/>
      <w:tblBorders>
        <w:top w:val="single" w:sz="8" w:space="0" w:color="4D55A5" w:themeColor="accent3"/>
        <w:left w:val="single" w:sz="8" w:space="0" w:color="4D55A5" w:themeColor="accent3"/>
        <w:bottom w:val="single" w:sz="8" w:space="0" w:color="4D55A5" w:themeColor="accent3"/>
        <w:right w:val="single" w:sz="8" w:space="0" w:color="4D55A5" w:themeColor="accent3"/>
      </w:tblBorders>
    </w:tblPr>
    <w:tblStylePr w:type="firstRow">
      <w:pPr>
        <w:spacing w:before="0" w:after="0" w:line="240" w:lineRule="auto"/>
      </w:pPr>
      <w:rPr>
        <w:b/>
        <w:bCs/>
        <w:color w:val="FFFFFF" w:themeColor="background1"/>
      </w:rPr>
      <w:tblPr/>
      <w:tcPr>
        <w:shd w:val="clear" w:color="auto" w:fill="4D55A5" w:themeFill="accent3"/>
      </w:tcPr>
    </w:tblStylePr>
    <w:tblStylePr w:type="lastRow">
      <w:pPr>
        <w:spacing w:before="0" w:after="0" w:line="240" w:lineRule="auto"/>
      </w:pPr>
      <w:rPr>
        <w:b/>
        <w:bCs/>
      </w:rPr>
      <w:tblPr/>
      <w:tcPr>
        <w:tcBorders>
          <w:top w:val="double" w:sz="6" w:space="0" w:color="4D55A5" w:themeColor="accent3"/>
          <w:left w:val="single" w:sz="8" w:space="0" w:color="4D55A5" w:themeColor="accent3"/>
          <w:bottom w:val="single" w:sz="8" w:space="0" w:color="4D55A5" w:themeColor="accent3"/>
          <w:right w:val="single" w:sz="8" w:space="0" w:color="4D55A5" w:themeColor="accent3"/>
        </w:tcBorders>
      </w:tcPr>
    </w:tblStylePr>
    <w:tblStylePr w:type="firstCol">
      <w:rPr>
        <w:b/>
        <w:bCs/>
      </w:rPr>
    </w:tblStylePr>
    <w:tblStylePr w:type="lastCol">
      <w:rPr>
        <w:b/>
        <w:bCs/>
      </w:rPr>
    </w:tblStylePr>
    <w:tblStylePr w:type="band1Vert">
      <w:tblPr/>
      <w:tcPr>
        <w:tcBorders>
          <w:top w:val="single" w:sz="8" w:space="0" w:color="4D55A5" w:themeColor="accent3"/>
          <w:left w:val="single" w:sz="8" w:space="0" w:color="4D55A5" w:themeColor="accent3"/>
          <w:bottom w:val="single" w:sz="8" w:space="0" w:color="4D55A5" w:themeColor="accent3"/>
          <w:right w:val="single" w:sz="8" w:space="0" w:color="4D55A5" w:themeColor="accent3"/>
        </w:tcBorders>
      </w:tcPr>
    </w:tblStylePr>
    <w:tblStylePr w:type="band1Horz">
      <w:tblPr/>
      <w:tcPr>
        <w:tcBorders>
          <w:top w:val="single" w:sz="8" w:space="0" w:color="4D55A5" w:themeColor="accent3"/>
          <w:left w:val="single" w:sz="8" w:space="0" w:color="4D55A5" w:themeColor="accent3"/>
          <w:bottom w:val="single" w:sz="8" w:space="0" w:color="4D55A5" w:themeColor="accent3"/>
          <w:right w:val="single" w:sz="8" w:space="0" w:color="4D55A5" w:themeColor="accent3"/>
        </w:tcBorders>
      </w:tcPr>
    </w:tblStylePr>
  </w:style>
  <w:style w:type="table" w:styleId="LightGrid-Accent5">
    <w:name w:val="Light Grid Accent 5"/>
    <w:basedOn w:val="TableNormal"/>
    <w:uiPriority w:val="62"/>
    <w:rsid w:val="00CD41A6"/>
    <w:tblPr>
      <w:tblStyleRowBandSize w:val="1"/>
      <w:tblStyleColBandSize w:val="1"/>
      <w:tblBorders>
        <w:top w:val="single" w:sz="8" w:space="0" w:color="AC4C99" w:themeColor="accent5"/>
        <w:left w:val="single" w:sz="8" w:space="0" w:color="AC4C99" w:themeColor="accent5"/>
        <w:bottom w:val="single" w:sz="8" w:space="0" w:color="AC4C99" w:themeColor="accent5"/>
        <w:right w:val="single" w:sz="8" w:space="0" w:color="AC4C99" w:themeColor="accent5"/>
        <w:insideH w:val="single" w:sz="8" w:space="0" w:color="AC4C99" w:themeColor="accent5"/>
        <w:insideV w:val="single" w:sz="8" w:space="0" w:color="AC4C99"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C4C99" w:themeColor="accent5"/>
          <w:left w:val="single" w:sz="8" w:space="0" w:color="AC4C99" w:themeColor="accent5"/>
          <w:bottom w:val="single" w:sz="18" w:space="0" w:color="AC4C99" w:themeColor="accent5"/>
          <w:right w:val="single" w:sz="8" w:space="0" w:color="AC4C99" w:themeColor="accent5"/>
          <w:insideH w:val="nil"/>
          <w:insideV w:val="single" w:sz="8" w:space="0" w:color="AC4C99"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C4C99" w:themeColor="accent5"/>
          <w:left w:val="single" w:sz="8" w:space="0" w:color="AC4C99" w:themeColor="accent5"/>
          <w:bottom w:val="single" w:sz="8" w:space="0" w:color="AC4C99" w:themeColor="accent5"/>
          <w:right w:val="single" w:sz="8" w:space="0" w:color="AC4C99" w:themeColor="accent5"/>
          <w:insideH w:val="nil"/>
          <w:insideV w:val="single" w:sz="8" w:space="0" w:color="AC4C99"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C4C99" w:themeColor="accent5"/>
          <w:left w:val="single" w:sz="8" w:space="0" w:color="AC4C99" w:themeColor="accent5"/>
          <w:bottom w:val="single" w:sz="8" w:space="0" w:color="AC4C99" w:themeColor="accent5"/>
          <w:right w:val="single" w:sz="8" w:space="0" w:color="AC4C99" w:themeColor="accent5"/>
        </w:tcBorders>
      </w:tcPr>
    </w:tblStylePr>
    <w:tblStylePr w:type="band1Vert">
      <w:tblPr/>
      <w:tcPr>
        <w:tcBorders>
          <w:top w:val="single" w:sz="8" w:space="0" w:color="AC4C99" w:themeColor="accent5"/>
          <w:left w:val="single" w:sz="8" w:space="0" w:color="AC4C99" w:themeColor="accent5"/>
          <w:bottom w:val="single" w:sz="8" w:space="0" w:color="AC4C99" w:themeColor="accent5"/>
          <w:right w:val="single" w:sz="8" w:space="0" w:color="AC4C99" w:themeColor="accent5"/>
        </w:tcBorders>
        <w:shd w:val="clear" w:color="auto" w:fill="EBD1E6" w:themeFill="accent5" w:themeFillTint="3F"/>
      </w:tcPr>
    </w:tblStylePr>
    <w:tblStylePr w:type="band1Horz">
      <w:tblPr/>
      <w:tcPr>
        <w:tcBorders>
          <w:top w:val="single" w:sz="8" w:space="0" w:color="AC4C99" w:themeColor="accent5"/>
          <w:left w:val="single" w:sz="8" w:space="0" w:color="AC4C99" w:themeColor="accent5"/>
          <w:bottom w:val="single" w:sz="8" w:space="0" w:color="AC4C99" w:themeColor="accent5"/>
          <w:right w:val="single" w:sz="8" w:space="0" w:color="AC4C99" w:themeColor="accent5"/>
          <w:insideV w:val="single" w:sz="8" w:space="0" w:color="AC4C99" w:themeColor="accent5"/>
        </w:tcBorders>
        <w:shd w:val="clear" w:color="auto" w:fill="EBD1E6" w:themeFill="accent5" w:themeFillTint="3F"/>
      </w:tcPr>
    </w:tblStylePr>
    <w:tblStylePr w:type="band2Horz">
      <w:tblPr/>
      <w:tcPr>
        <w:tcBorders>
          <w:top w:val="single" w:sz="8" w:space="0" w:color="AC4C99" w:themeColor="accent5"/>
          <w:left w:val="single" w:sz="8" w:space="0" w:color="AC4C99" w:themeColor="accent5"/>
          <w:bottom w:val="single" w:sz="8" w:space="0" w:color="AC4C99" w:themeColor="accent5"/>
          <w:right w:val="single" w:sz="8" w:space="0" w:color="AC4C99" w:themeColor="accent5"/>
          <w:insideV w:val="single" w:sz="8" w:space="0" w:color="AC4C99" w:themeColor="accent5"/>
        </w:tcBorders>
      </w:tcPr>
    </w:tblStylePr>
  </w:style>
  <w:style w:type="table" w:styleId="MediumShading1-Accent1">
    <w:name w:val="Medium Shading 1 Accent 1"/>
    <w:basedOn w:val="TableNormal"/>
    <w:uiPriority w:val="63"/>
    <w:rsid w:val="00CD41A6"/>
    <w:tblPr>
      <w:tblStyleRowBandSize w:val="1"/>
      <w:tblStyleColBandSize w:val="1"/>
      <w:tblBorders>
        <w:top w:val="single" w:sz="8" w:space="0" w:color="00FFF0" w:themeColor="accent1" w:themeTint="BF"/>
        <w:left w:val="single" w:sz="8" w:space="0" w:color="00FFF0" w:themeColor="accent1" w:themeTint="BF"/>
        <w:bottom w:val="single" w:sz="8" w:space="0" w:color="00FFF0" w:themeColor="accent1" w:themeTint="BF"/>
        <w:right w:val="single" w:sz="8" w:space="0" w:color="00FFF0" w:themeColor="accent1" w:themeTint="BF"/>
        <w:insideH w:val="single" w:sz="8" w:space="0" w:color="00FFF0" w:themeColor="accent1" w:themeTint="BF"/>
      </w:tblBorders>
    </w:tblPr>
    <w:tblStylePr w:type="firstRow">
      <w:pPr>
        <w:spacing w:before="0" w:after="0" w:line="240" w:lineRule="auto"/>
      </w:pPr>
      <w:rPr>
        <w:b/>
        <w:bCs/>
        <w:color w:val="FFFFFF" w:themeColor="background1"/>
      </w:rPr>
      <w:tblPr/>
      <w:tcPr>
        <w:tcBorders>
          <w:top w:val="single" w:sz="8" w:space="0" w:color="00FFF0" w:themeColor="accent1" w:themeTint="BF"/>
          <w:left w:val="single" w:sz="8" w:space="0" w:color="00FFF0" w:themeColor="accent1" w:themeTint="BF"/>
          <w:bottom w:val="single" w:sz="8" w:space="0" w:color="00FFF0" w:themeColor="accent1" w:themeTint="BF"/>
          <w:right w:val="single" w:sz="8" w:space="0" w:color="00FFF0" w:themeColor="accent1" w:themeTint="BF"/>
          <w:insideH w:val="nil"/>
          <w:insideV w:val="nil"/>
        </w:tcBorders>
        <w:shd w:val="clear" w:color="auto" w:fill="00AAA0" w:themeFill="accent1"/>
      </w:tcPr>
    </w:tblStylePr>
    <w:tblStylePr w:type="lastRow">
      <w:pPr>
        <w:spacing w:before="0" w:after="0" w:line="240" w:lineRule="auto"/>
      </w:pPr>
      <w:rPr>
        <w:b/>
        <w:bCs/>
      </w:rPr>
      <w:tblPr/>
      <w:tcPr>
        <w:tcBorders>
          <w:top w:val="double" w:sz="6" w:space="0" w:color="00FFF0" w:themeColor="accent1" w:themeTint="BF"/>
          <w:left w:val="single" w:sz="8" w:space="0" w:color="00FFF0" w:themeColor="accent1" w:themeTint="BF"/>
          <w:bottom w:val="single" w:sz="8" w:space="0" w:color="00FFF0" w:themeColor="accent1" w:themeTint="BF"/>
          <w:right w:val="single" w:sz="8" w:space="0" w:color="00FFF0" w:themeColor="accent1" w:themeTint="BF"/>
          <w:insideH w:val="nil"/>
          <w:insideV w:val="nil"/>
        </w:tcBorders>
      </w:tcPr>
    </w:tblStylePr>
    <w:tblStylePr w:type="firstCol">
      <w:rPr>
        <w:b/>
        <w:bCs/>
      </w:rPr>
    </w:tblStylePr>
    <w:tblStylePr w:type="lastCol">
      <w:rPr>
        <w:b/>
        <w:bCs/>
      </w:rPr>
    </w:tblStylePr>
    <w:tblStylePr w:type="band1Vert">
      <w:tblPr/>
      <w:tcPr>
        <w:shd w:val="clear" w:color="auto" w:fill="ABFFFA" w:themeFill="accent1" w:themeFillTint="3F"/>
      </w:tcPr>
    </w:tblStylePr>
    <w:tblStylePr w:type="band1Horz">
      <w:tblPr/>
      <w:tcPr>
        <w:tcBorders>
          <w:insideH w:val="nil"/>
          <w:insideV w:val="nil"/>
        </w:tcBorders>
        <w:shd w:val="clear" w:color="auto" w:fill="ABFFFA" w:themeFill="accent1" w:themeFillTint="3F"/>
      </w:tcPr>
    </w:tblStylePr>
    <w:tblStylePr w:type="band2Horz">
      <w:tblPr/>
      <w:tcPr>
        <w:tcBorders>
          <w:insideH w:val="nil"/>
          <w:insideV w:val="nil"/>
        </w:tcBorders>
      </w:tcPr>
    </w:tblStylePr>
  </w:style>
  <w:style w:type="paragraph" w:styleId="Header">
    <w:name w:val="header"/>
    <w:basedOn w:val="Normal"/>
    <w:link w:val="HeaderChar"/>
    <w:uiPriority w:val="99"/>
    <w:unhideWhenUsed/>
    <w:rsid w:val="00F9304C"/>
    <w:pPr>
      <w:tabs>
        <w:tab w:val="center" w:pos="4320"/>
        <w:tab w:val="right" w:pos="8640"/>
      </w:tabs>
      <w:spacing w:line="240" w:lineRule="auto"/>
    </w:pPr>
  </w:style>
  <w:style w:type="character" w:customStyle="1" w:styleId="HeaderChar">
    <w:name w:val="Header Char"/>
    <w:basedOn w:val="DefaultParagraphFont"/>
    <w:link w:val="Header"/>
    <w:uiPriority w:val="99"/>
    <w:rsid w:val="00F9304C"/>
    <w:rPr>
      <w:rFonts w:ascii="Roboto Light" w:eastAsiaTheme="minorEastAsia" w:hAnsi="Roboto Light"/>
      <w:color w:val="838F96"/>
      <w:sz w:val="18"/>
      <w:szCs w:val="18"/>
    </w:rPr>
  </w:style>
  <w:style w:type="table" w:styleId="LightGrid-Accent3">
    <w:name w:val="Light Grid Accent 3"/>
    <w:basedOn w:val="TableNormal"/>
    <w:uiPriority w:val="62"/>
    <w:rsid w:val="00F9304C"/>
    <w:tblPr>
      <w:tblStyleRowBandSize w:val="1"/>
      <w:tblStyleColBandSize w:val="1"/>
      <w:tblBorders>
        <w:top w:val="single" w:sz="8" w:space="0" w:color="4D55A5" w:themeColor="accent3"/>
        <w:left w:val="single" w:sz="8" w:space="0" w:color="4D55A5" w:themeColor="accent3"/>
        <w:bottom w:val="single" w:sz="8" w:space="0" w:color="4D55A5" w:themeColor="accent3"/>
        <w:right w:val="single" w:sz="8" w:space="0" w:color="4D55A5" w:themeColor="accent3"/>
        <w:insideH w:val="single" w:sz="8" w:space="0" w:color="4D55A5" w:themeColor="accent3"/>
        <w:insideV w:val="single" w:sz="8" w:space="0" w:color="4D5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55A5" w:themeColor="accent3"/>
          <w:left w:val="single" w:sz="8" w:space="0" w:color="4D55A5" w:themeColor="accent3"/>
          <w:bottom w:val="single" w:sz="18" w:space="0" w:color="4D55A5" w:themeColor="accent3"/>
          <w:right w:val="single" w:sz="8" w:space="0" w:color="4D55A5" w:themeColor="accent3"/>
          <w:insideH w:val="nil"/>
          <w:insideV w:val="single" w:sz="8" w:space="0" w:color="4D5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55A5" w:themeColor="accent3"/>
          <w:left w:val="single" w:sz="8" w:space="0" w:color="4D55A5" w:themeColor="accent3"/>
          <w:bottom w:val="single" w:sz="8" w:space="0" w:color="4D55A5" w:themeColor="accent3"/>
          <w:right w:val="single" w:sz="8" w:space="0" w:color="4D55A5" w:themeColor="accent3"/>
          <w:insideH w:val="nil"/>
          <w:insideV w:val="single" w:sz="8" w:space="0" w:color="4D5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55A5" w:themeColor="accent3"/>
          <w:left w:val="single" w:sz="8" w:space="0" w:color="4D55A5" w:themeColor="accent3"/>
          <w:bottom w:val="single" w:sz="8" w:space="0" w:color="4D55A5" w:themeColor="accent3"/>
          <w:right w:val="single" w:sz="8" w:space="0" w:color="4D55A5" w:themeColor="accent3"/>
        </w:tcBorders>
      </w:tcPr>
    </w:tblStylePr>
    <w:tblStylePr w:type="band1Vert">
      <w:tblPr/>
      <w:tcPr>
        <w:tcBorders>
          <w:top w:val="single" w:sz="8" w:space="0" w:color="4D55A5" w:themeColor="accent3"/>
          <w:left w:val="single" w:sz="8" w:space="0" w:color="4D55A5" w:themeColor="accent3"/>
          <w:bottom w:val="single" w:sz="8" w:space="0" w:color="4D55A5" w:themeColor="accent3"/>
          <w:right w:val="single" w:sz="8" w:space="0" w:color="4D55A5" w:themeColor="accent3"/>
        </w:tcBorders>
        <w:shd w:val="clear" w:color="auto" w:fill="D1D3EA" w:themeFill="accent3" w:themeFillTint="3F"/>
      </w:tcPr>
    </w:tblStylePr>
    <w:tblStylePr w:type="band1Horz">
      <w:tblPr/>
      <w:tcPr>
        <w:tcBorders>
          <w:top w:val="single" w:sz="8" w:space="0" w:color="4D55A5" w:themeColor="accent3"/>
          <w:left w:val="single" w:sz="8" w:space="0" w:color="4D55A5" w:themeColor="accent3"/>
          <w:bottom w:val="single" w:sz="8" w:space="0" w:color="4D55A5" w:themeColor="accent3"/>
          <w:right w:val="single" w:sz="8" w:space="0" w:color="4D55A5" w:themeColor="accent3"/>
          <w:insideV w:val="single" w:sz="8" w:space="0" w:color="4D55A5" w:themeColor="accent3"/>
        </w:tcBorders>
        <w:shd w:val="clear" w:color="auto" w:fill="D1D3EA" w:themeFill="accent3" w:themeFillTint="3F"/>
      </w:tcPr>
    </w:tblStylePr>
    <w:tblStylePr w:type="band2Horz">
      <w:tblPr/>
      <w:tcPr>
        <w:tcBorders>
          <w:top w:val="single" w:sz="8" w:space="0" w:color="4D55A5" w:themeColor="accent3"/>
          <w:left w:val="single" w:sz="8" w:space="0" w:color="4D55A5" w:themeColor="accent3"/>
          <w:bottom w:val="single" w:sz="8" w:space="0" w:color="4D55A5" w:themeColor="accent3"/>
          <w:right w:val="single" w:sz="8" w:space="0" w:color="4D55A5" w:themeColor="accent3"/>
          <w:insideV w:val="single" w:sz="8" w:space="0" w:color="4D55A5" w:themeColor="accent3"/>
        </w:tcBorders>
      </w:tcPr>
    </w:tblStylePr>
  </w:style>
  <w:style w:type="table" w:styleId="LightList-Accent6">
    <w:name w:val="Light List Accent 6"/>
    <w:basedOn w:val="TableNormal"/>
    <w:uiPriority w:val="61"/>
    <w:rsid w:val="00F9304C"/>
    <w:tblPr>
      <w:tblStyleRowBandSize w:val="1"/>
      <w:tblStyleColBandSize w:val="1"/>
      <w:tblBorders>
        <w:top w:val="single" w:sz="8" w:space="0" w:color="A1ABB2" w:themeColor="accent6"/>
        <w:left w:val="single" w:sz="8" w:space="0" w:color="A1ABB2" w:themeColor="accent6"/>
        <w:bottom w:val="single" w:sz="8" w:space="0" w:color="A1ABB2" w:themeColor="accent6"/>
        <w:right w:val="single" w:sz="8" w:space="0" w:color="A1ABB2" w:themeColor="accent6"/>
      </w:tblBorders>
    </w:tblPr>
    <w:tblStylePr w:type="firstRow">
      <w:pPr>
        <w:spacing w:before="0" w:after="0" w:line="240" w:lineRule="auto"/>
      </w:pPr>
      <w:rPr>
        <w:b/>
        <w:bCs/>
        <w:color w:val="FFFFFF" w:themeColor="background1"/>
      </w:rPr>
      <w:tblPr/>
      <w:tcPr>
        <w:shd w:val="clear" w:color="auto" w:fill="A1ABB2" w:themeFill="accent6"/>
      </w:tcPr>
    </w:tblStylePr>
    <w:tblStylePr w:type="lastRow">
      <w:pPr>
        <w:spacing w:before="0" w:after="0" w:line="240" w:lineRule="auto"/>
      </w:pPr>
      <w:rPr>
        <w:b/>
        <w:bCs/>
      </w:rPr>
      <w:tblPr/>
      <w:tcPr>
        <w:tcBorders>
          <w:top w:val="double" w:sz="6" w:space="0" w:color="A1ABB2" w:themeColor="accent6"/>
          <w:left w:val="single" w:sz="8" w:space="0" w:color="A1ABB2" w:themeColor="accent6"/>
          <w:bottom w:val="single" w:sz="8" w:space="0" w:color="A1ABB2" w:themeColor="accent6"/>
          <w:right w:val="single" w:sz="8" w:space="0" w:color="A1ABB2" w:themeColor="accent6"/>
        </w:tcBorders>
      </w:tcPr>
    </w:tblStylePr>
    <w:tblStylePr w:type="firstCol">
      <w:rPr>
        <w:b/>
        <w:bCs/>
      </w:rPr>
    </w:tblStylePr>
    <w:tblStylePr w:type="lastCol">
      <w:rPr>
        <w:b/>
        <w:bCs/>
      </w:rPr>
    </w:tblStylePr>
    <w:tblStylePr w:type="band1Vert">
      <w:tblPr/>
      <w:tcPr>
        <w:tcBorders>
          <w:top w:val="single" w:sz="8" w:space="0" w:color="A1ABB2" w:themeColor="accent6"/>
          <w:left w:val="single" w:sz="8" w:space="0" w:color="A1ABB2" w:themeColor="accent6"/>
          <w:bottom w:val="single" w:sz="8" w:space="0" w:color="A1ABB2" w:themeColor="accent6"/>
          <w:right w:val="single" w:sz="8" w:space="0" w:color="A1ABB2" w:themeColor="accent6"/>
        </w:tcBorders>
      </w:tcPr>
    </w:tblStylePr>
    <w:tblStylePr w:type="band1Horz">
      <w:tblPr/>
      <w:tcPr>
        <w:tcBorders>
          <w:top w:val="single" w:sz="8" w:space="0" w:color="A1ABB2" w:themeColor="accent6"/>
          <w:left w:val="single" w:sz="8" w:space="0" w:color="A1ABB2" w:themeColor="accent6"/>
          <w:bottom w:val="single" w:sz="8" w:space="0" w:color="A1ABB2" w:themeColor="accent6"/>
          <w:right w:val="single" w:sz="8" w:space="0" w:color="A1ABB2" w:themeColor="accent6"/>
        </w:tcBorders>
      </w:tcPr>
    </w:tblStylePr>
  </w:style>
  <w:style w:type="table" w:styleId="MediumGrid3-Accent5">
    <w:name w:val="Medium Grid 3 Accent 5"/>
    <w:basedOn w:val="TableNormal"/>
    <w:uiPriority w:val="69"/>
    <w:rsid w:val="00F9304C"/>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D1E6"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AC4C99"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AC4C99"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AC4C99"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AC4C99"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7A4CC"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7A4CC" w:themeFill="accent5" w:themeFillTint="7F"/>
      </w:tcPr>
    </w:tblStylePr>
  </w:style>
  <w:style w:type="table" w:styleId="LightShading-Accent5">
    <w:name w:val="Light Shading Accent 5"/>
    <w:basedOn w:val="TableNormal"/>
    <w:uiPriority w:val="60"/>
    <w:rsid w:val="00F9304C"/>
    <w:rPr>
      <w:color w:val="803972" w:themeColor="accent5" w:themeShade="BF"/>
    </w:rPr>
    <w:tblPr>
      <w:tblStyleRowBandSize w:val="1"/>
      <w:tblStyleColBandSize w:val="1"/>
      <w:tblBorders>
        <w:top w:val="single" w:sz="8" w:space="0" w:color="AC4C99" w:themeColor="accent5"/>
        <w:bottom w:val="single" w:sz="8" w:space="0" w:color="AC4C99" w:themeColor="accent5"/>
      </w:tblBorders>
    </w:tblPr>
    <w:tblStylePr w:type="firstRow">
      <w:pPr>
        <w:spacing w:before="0" w:after="0" w:line="240" w:lineRule="auto"/>
      </w:pPr>
      <w:rPr>
        <w:b/>
        <w:bCs/>
      </w:rPr>
      <w:tblPr/>
      <w:tcPr>
        <w:tcBorders>
          <w:top w:val="single" w:sz="8" w:space="0" w:color="AC4C99" w:themeColor="accent5"/>
          <w:left w:val="nil"/>
          <w:bottom w:val="single" w:sz="8" w:space="0" w:color="AC4C99" w:themeColor="accent5"/>
          <w:right w:val="nil"/>
          <w:insideH w:val="nil"/>
          <w:insideV w:val="nil"/>
        </w:tcBorders>
      </w:tcPr>
    </w:tblStylePr>
    <w:tblStylePr w:type="lastRow">
      <w:pPr>
        <w:spacing w:before="0" w:after="0" w:line="240" w:lineRule="auto"/>
      </w:pPr>
      <w:rPr>
        <w:b/>
        <w:bCs/>
      </w:rPr>
      <w:tblPr/>
      <w:tcPr>
        <w:tcBorders>
          <w:top w:val="single" w:sz="8" w:space="0" w:color="AC4C99" w:themeColor="accent5"/>
          <w:left w:val="nil"/>
          <w:bottom w:val="single" w:sz="8" w:space="0" w:color="AC4C99"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D1E6" w:themeFill="accent5" w:themeFillTint="3F"/>
      </w:tcPr>
    </w:tblStylePr>
    <w:tblStylePr w:type="band1Horz">
      <w:tblPr/>
      <w:tcPr>
        <w:tcBorders>
          <w:left w:val="nil"/>
          <w:right w:val="nil"/>
          <w:insideH w:val="nil"/>
          <w:insideV w:val="nil"/>
        </w:tcBorders>
        <w:shd w:val="clear" w:color="auto" w:fill="EBD1E6" w:themeFill="accent5" w:themeFillTint="3F"/>
      </w:tcPr>
    </w:tblStylePr>
  </w:style>
  <w:style w:type="table" w:customStyle="1" w:styleId="WellbeingTable">
    <w:name w:val="Wellbeing Table"/>
    <w:basedOn w:val="TableNormal"/>
    <w:uiPriority w:val="99"/>
    <w:rsid w:val="0086286B"/>
    <w:pPr>
      <w:contextualSpacing/>
    </w:pPr>
    <w:rPr>
      <w:rFonts w:ascii="Calibri" w:hAnsi="Calibri"/>
      <w:sz w:val="16"/>
      <w:szCs w:val="16"/>
    </w:rPr>
    <w:tblPr>
      <w:tblStyleRowBandSize w:val="1"/>
      <w:tblBorders>
        <w:top w:val="single" w:sz="4" w:space="0" w:color="A1ABB2" w:themeColor="accent6"/>
        <w:left w:val="single" w:sz="4" w:space="0" w:color="A1ABB2" w:themeColor="accent6"/>
        <w:bottom w:val="single" w:sz="4" w:space="0" w:color="A1ABB2" w:themeColor="accent6"/>
        <w:right w:val="single" w:sz="4" w:space="0" w:color="A1ABB2" w:themeColor="accent6"/>
        <w:insideV w:val="single" w:sz="4" w:space="0" w:color="A1ABB2" w:themeColor="accent6"/>
      </w:tblBorders>
    </w:tblPr>
    <w:tcPr>
      <w:shd w:val="clear" w:color="auto" w:fill="FFFFFF"/>
      <w:vAlign w:val="center"/>
    </w:tcPr>
    <w:tblStylePr w:type="firstRow">
      <w:pPr>
        <w:wordWrap/>
        <w:spacing w:beforeLines="120" w:before="120" w:beforeAutospacing="0" w:afterLines="120" w:after="120" w:afterAutospacing="0"/>
        <w:contextualSpacing w:val="0"/>
      </w:pPr>
      <w:rPr>
        <w:rFonts w:ascii="Calibri" w:hAnsi="Calibri"/>
        <w:b/>
        <w:bCs w:val="0"/>
        <w:i w:val="0"/>
        <w:iCs w:val="0"/>
        <w:color w:val="FFFFFF" w:themeColor="background1"/>
      </w:rPr>
      <w:tblPr/>
      <w:tcPr>
        <w:shd w:val="clear" w:color="auto" w:fill="00AAA0"/>
      </w:tcPr>
    </w:tblStylePr>
    <w:tblStylePr w:type="lastRow">
      <w:rPr>
        <w:rFonts w:ascii="Roboto Regular" w:hAnsi="Roboto Regular"/>
        <w:b w:val="0"/>
        <w:i w:val="0"/>
        <w:color w:val="A1ABB2"/>
      </w:rPr>
    </w:tblStylePr>
    <w:tblStylePr w:type="lastCol">
      <w:pPr>
        <w:jc w:val="left"/>
      </w:pPr>
    </w:tblStylePr>
    <w:tblStylePr w:type="band1Horz">
      <w:pPr>
        <w:wordWrap/>
        <w:spacing w:beforeLines="120" w:before="120" w:beforeAutospacing="0" w:afterLines="120" w:after="120" w:afterAutospacing="0"/>
        <w:contextualSpacing w:val="0"/>
      </w:pPr>
    </w:tblStylePr>
    <w:tblStylePr w:type="band2Horz">
      <w:pPr>
        <w:wordWrap/>
        <w:spacing w:beforeLines="120" w:before="120" w:beforeAutospacing="0" w:afterLines="120" w:after="120" w:afterAutospacing="0"/>
        <w:contextualSpacing w:val="0"/>
      </w:pPr>
      <w:tblPr/>
      <w:tcPr>
        <w:shd w:val="clear" w:color="auto" w:fill="D8DCDB"/>
      </w:tcPr>
    </w:tblStylePr>
  </w:style>
  <w:style w:type="table" w:styleId="LightList-Accent1">
    <w:name w:val="Light List Accent 1"/>
    <w:basedOn w:val="TableNormal"/>
    <w:uiPriority w:val="61"/>
    <w:rsid w:val="00B67698"/>
    <w:tblPr>
      <w:tblStyleRowBandSize w:val="1"/>
      <w:tblStyleColBandSize w:val="1"/>
      <w:tblBorders>
        <w:top w:val="single" w:sz="8" w:space="0" w:color="00AAA0" w:themeColor="accent1"/>
        <w:left w:val="single" w:sz="8" w:space="0" w:color="00AAA0" w:themeColor="accent1"/>
        <w:bottom w:val="single" w:sz="8" w:space="0" w:color="00AAA0" w:themeColor="accent1"/>
        <w:right w:val="single" w:sz="8" w:space="0" w:color="00AAA0" w:themeColor="accent1"/>
      </w:tblBorders>
    </w:tblPr>
    <w:tblStylePr w:type="firstRow">
      <w:pPr>
        <w:spacing w:before="0" w:after="0" w:line="240" w:lineRule="auto"/>
      </w:pPr>
      <w:rPr>
        <w:b/>
        <w:bCs/>
        <w:color w:val="FFFFFF" w:themeColor="background1"/>
      </w:rPr>
      <w:tblPr/>
      <w:tcPr>
        <w:shd w:val="clear" w:color="auto" w:fill="00AAA0" w:themeFill="accent1"/>
      </w:tcPr>
    </w:tblStylePr>
    <w:tblStylePr w:type="lastRow">
      <w:pPr>
        <w:spacing w:before="0" w:after="0" w:line="240" w:lineRule="auto"/>
      </w:pPr>
      <w:rPr>
        <w:b/>
        <w:bCs/>
      </w:rPr>
      <w:tblPr/>
      <w:tcPr>
        <w:tcBorders>
          <w:top w:val="double" w:sz="6" w:space="0" w:color="00AAA0" w:themeColor="accent1"/>
          <w:left w:val="single" w:sz="8" w:space="0" w:color="00AAA0" w:themeColor="accent1"/>
          <w:bottom w:val="single" w:sz="8" w:space="0" w:color="00AAA0" w:themeColor="accent1"/>
          <w:right w:val="single" w:sz="8" w:space="0" w:color="00AAA0" w:themeColor="accent1"/>
        </w:tcBorders>
      </w:tcPr>
    </w:tblStylePr>
    <w:tblStylePr w:type="firstCol">
      <w:rPr>
        <w:b/>
        <w:bCs/>
      </w:rPr>
    </w:tblStylePr>
    <w:tblStylePr w:type="lastCol">
      <w:rPr>
        <w:b/>
        <w:bCs/>
      </w:rPr>
    </w:tblStylePr>
    <w:tblStylePr w:type="band1Vert">
      <w:tblPr/>
      <w:tcPr>
        <w:tcBorders>
          <w:top w:val="single" w:sz="8" w:space="0" w:color="00AAA0" w:themeColor="accent1"/>
          <w:left w:val="single" w:sz="8" w:space="0" w:color="00AAA0" w:themeColor="accent1"/>
          <w:bottom w:val="single" w:sz="8" w:space="0" w:color="00AAA0" w:themeColor="accent1"/>
          <w:right w:val="single" w:sz="8" w:space="0" w:color="00AAA0" w:themeColor="accent1"/>
        </w:tcBorders>
      </w:tcPr>
    </w:tblStylePr>
    <w:tblStylePr w:type="band1Horz">
      <w:tblPr/>
      <w:tcPr>
        <w:tcBorders>
          <w:top w:val="single" w:sz="8" w:space="0" w:color="00AAA0" w:themeColor="accent1"/>
          <w:left w:val="single" w:sz="8" w:space="0" w:color="00AAA0" w:themeColor="accent1"/>
          <w:bottom w:val="single" w:sz="8" w:space="0" w:color="00AAA0" w:themeColor="accent1"/>
          <w:right w:val="single" w:sz="8" w:space="0" w:color="00AAA0" w:themeColor="accent1"/>
        </w:tcBorders>
      </w:tcPr>
    </w:tblStylePr>
  </w:style>
  <w:style w:type="paragraph" w:styleId="NoSpacing">
    <w:name w:val="No Spacing"/>
    <w:uiPriority w:val="1"/>
    <w:rsid w:val="00F80079"/>
    <w:rPr>
      <w:rFonts w:ascii="Arial" w:eastAsiaTheme="minorEastAsia" w:hAnsi="Arial"/>
      <w:color w:val="838F96"/>
      <w:sz w:val="18"/>
      <w:szCs w:val="18"/>
    </w:rPr>
  </w:style>
  <w:style w:type="table" w:styleId="LightList">
    <w:name w:val="Light List"/>
    <w:basedOn w:val="TableNormal"/>
    <w:uiPriority w:val="61"/>
    <w:rsid w:val="0023365B"/>
    <w:tblPr>
      <w:tblStyleRowBandSize w:val="1"/>
      <w:tblStyleColBandSize w:val="1"/>
      <w:tblBorders>
        <w:top w:val="single" w:sz="8" w:space="0" w:color="313B43" w:themeColor="text1"/>
        <w:left w:val="single" w:sz="8" w:space="0" w:color="313B43" w:themeColor="text1"/>
        <w:bottom w:val="single" w:sz="8" w:space="0" w:color="313B43" w:themeColor="text1"/>
        <w:right w:val="single" w:sz="8" w:space="0" w:color="313B43" w:themeColor="text1"/>
      </w:tblBorders>
    </w:tblPr>
    <w:tblStylePr w:type="firstRow">
      <w:pPr>
        <w:spacing w:before="0" w:after="0" w:line="240" w:lineRule="auto"/>
      </w:pPr>
      <w:rPr>
        <w:b/>
        <w:bCs/>
        <w:color w:val="FFFFFF" w:themeColor="background1"/>
      </w:rPr>
      <w:tblPr/>
      <w:tcPr>
        <w:shd w:val="clear" w:color="auto" w:fill="313B43" w:themeFill="text1"/>
      </w:tcPr>
    </w:tblStylePr>
    <w:tblStylePr w:type="lastRow">
      <w:pPr>
        <w:spacing w:before="0" w:after="0" w:line="240" w:lineRule="auto"/>
      </w:pPr>
      <w:rPr>
        <w:b/>
        <w:bCs/>
      </w:rPr>
      <w:tblPr/>
      <w:tcPr>
        <w:tcBorders>
          <w:top w:val="double" w:sz="6" w:space="0" w:color="313B43" w:themeColor="text1"/>
          <w:left w:val="single" w:sz="8" w:space="0" w:color="313B43" w:themeColor="text1"/>
          <w:bottom w:val="single" w:sz="8" w:space="0" w:color="313B43" w:themeColor="text1"/>
          <w:right w:val="single" w:sz="8" w:space="0" w:color="313B43" w:themeColor="text1"/>
        </w:tcBorders>
      </w:tcPr>
    </w:tblStylePr>
    <w:tblStylePr w:type="firstCol">
      <w:rPr>
        <w:b/>
        <w:bCs/>
      </w:rPr>
    </w:tblStylePr>
    <w:tblStylePr w:type="lastCol">
      <w:rPr>
        <w:b/>
        <w:bCs/>
      </w:rPr>
    </w:tblStylePr>
    <w:tblStylePr w:type="band1Vert">
      <w:tblPr/>
      <w:tcPr>
        <w:tcBorders>
          <w:top w:val="single" w:sz="8" w:space="0" w:color="313B43" w:themeColor="text1"/>
          <w:left w:val="single" w:sz="8" w:space="0" w:color="313B43" w:themeColor="text1"/>
          <w:bottom w:val="single" w:sz="8" w:space="0" w:color="313B43" w:themeColor="text1"/>
          <w:right w:val="single" w:sz="8" w:space="0" w:color="313B43" w:themeColor="text1"/>
        </w:tcBorders>
      </w:tcPr>
    </w:tblStylePr>
    <w:tblStylePr w:type="band1Horz">
      <w:tblPr/>
      <w:tcPr>
        <w:tcBorders>
          <w:top w:val="single" w:sz="8" w:space="0" w:color="313B43" w:themeColor="text1"/>
          <w:left w:val="single" w:sz="8" w:space="0" w:color="313B43" w:themeColor="text1"/>
          <w:bottom w:val="single" w:sz="8" w:space="0" w:color="313B43" w:themeColor="text1"/>
          <w:right w:val="single" w:sz="8" w:space="0" w:color="313B43" w:themeColor="text1"/>
        </w:tcBorders>
      </w:tcPr>
    </w:tblStylePr>
  </w:style>
  <w:style w:type="table" w:styleId="LightShading">
    <w:name w:val="Light Shading"/>
    <w:basedOn w:val="TableNormal"/>
    <w:uiPriority w:val="60"/>
    <w:rsid w:val="0023365B"/>
    <w:rPr>
      <w:color w:val="242C32" w:themeColor="text1" w:themeShade="BF"/>
    </w:rPr>
    <w:tblPr>
      <w:tblStyleRowBandSize w:val="1"/>
      <w:tblStyleColBandSize w:val="1"/>
      <w:tblBorders>
        <w:top w:val="single" w:sz="8" w:space="0" w:color="313B43" w:themeColor="text1"/>
        <w:bottom w:val="single" w:sz="8" w:space="0" w:color="313B43" w:themeColor="text1"/>
      </w:tblBorders>
    </w:tblPr>
    <w:tblStylePr w:type="firstRow">
      <w:pPr>
        <w:spacing w:before="0" w:after="0" w:line="240" w:lineRule="auto"/>
      </w:pPr>
      <w:rPr>
        <w:b/>
        <w:bCs/>
      </w:rPr>
      <w:tblPr/>
      <w:tcPr>
        <w:tcBorders>
          <w:top w:val="single" w:sz="8" w:space="0" w:color="313B43" w:themeColor="text1"/>
          <w:left w:val="nil"/>
          <w:bottom w:val="single" w:sz="8" w:space="0" w:color="313B43" w:themeColor="text1"/>
          <w:right w:val="nil"/>
          <w:insideH w:val="nil"/>
          <w:insideV w:val="nil"/>
        </w:tcBorders>
      </w:tcPr>
    </w:tblStylePr>
    <w:tblStylePr w:type="lastRow">
      <w:pPr>
        <w:spacing w:before="0" w:after="0" w:line="240" w:lineRule="auto"/>
      </w:pPr>
      <w:rPr>
        <w:b/>
        <w:bCs/>
      </w:rPr>
      <w:tblPr/>
      <w:tcPr>
        <w:tcBorders>
          <w:top w:val="single" w:sz="8" w:space="0" w:color="313B43" w:themeColor="text1"/>
          <w:left w:val="nil"/>
          <w:bottom w:val="single" w:sz="8" w:space="0" w:color="313B43"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6CED5" w:themeFill="text1" w:themeFillTint="3F"/>
      </w:tcPr>
    </w:tblStylePr>
    <w:tblStylePr w:type="band1Horz">
      <w:tblPr/>
      <w:tcPr>
        <w:tcBorders>
          <w:left w:val="nil"/>
          <w:right w:val="nil"/>
          <w:insideH w:val="nil"/>
          <w:insideV w:val="nil"/>
        </w:tcBorders>
        <w:shd w:val="clear" w:color="auto" w:fill="C6CED5" w:themeFill="text1" w:themeFillTint="3F"/>
      </w:tcPr>
    </w:tblStylePr>
  </w:style>
  <w:style w:type="character" w:customStyle="1" w:styleId="Heading9Char">
    <w:name w:val="Heading 9 Char"/>
    <w:basedOn w:val="DefaultParagraphFont"/>
    <w:link w:val="Heading9"/>
    <w:uiPriority w:val="9"/>
    <w:rsid w:val="00990EF4"/>
    <w:rPr>
      <w:rFonts w:ascii="Roboto Regular" w:eastAsiaTheme="majorEastAsia" w:hAnsi="Roboto Regular" w:cstheme="majorBidi"/>
      <w:color w:val="313B43"/>
      <w:sz w:val="20"/>
    </w:rPr>
  </w:style>
  <w:style w:type="paragraph" w:styleId="BalloonText">
    <w:name w:val="Balloon Text"/>
    <w:basedOn w:val="Normal"/>
    <w:link w:val="BalloonTextChar"/>
    <w:uiPriority w:val="99"/>
    <w:semiHidden/>
    <w:unhideWhenUsed/>
    <w:rsid w:val="0082292F"/>
    <w:pPr>
      <w:spacing w:line="240" w:lineRule="auto"/>
    </w:pPr>
    <w:rPr>
      <w:rFonts w:ascii="Lucida Grande" w:hAnsi="Lucida Grande"/>
    </w:rPr>
  </w:style>
  <w:style w:type="character" w:customStyle="1" w:styleId="BalloonTextChar">
    <w:name w:val="Balloon Text Char"/>
    <w:basedOn w:val="DefaultParagraphFont"/>
    <w:link w:val="BalloonText"/>
    <w:uiPriority w:val="99"/>
    <w:semiHidden/>
    <w:rsid w:val="0082292F"/>
    <w:rPr>
      <w:rFonts w:ascii="Lucida Grande" w:eastAsiaTheme="minorEastAsia" w:hAnsi="Lucida Grande"/>
      <w:color w:val="313B43"/>
      <w:sz w:val="18"/>
      <w:szCs w:val="18"/>
    </w:rPr>
  </w:style>
  <w:style w:type="paragraph" w:customStyle="1" w:styleId="WSHeading1Numbered">
    <w:name w:val="WS Heading 1 Numbered"/>
    <w:basedOn w:val="Heading1"/>
    <w:qFormat/>
    <w:rsid w:val="0013705F"/>
    <w:pPr>
      <w:numPr>
        <w:numId w:val="20"/>
      </w:numPr>
    </w:pPr>
  </w:style>
  <w:style w:type="paragraph" w:customStyle="1" w:styleId="WSHeading2Numbered">
    <w:name w:val="WS Heading 2 Numbered"/>
    <w:basedOn w:val="Heading2"/>
    <w:qFormat/>
    <w:rsid w:val="00C074FE"/>
    <w:pPr>
      <w:numPr>
        <w:numId w:val="27"/>
      </w:numPr>
    </w:pPr>
    <w:rPr>
      <w:b w:val="0"/>
      <w:bCs w:val="0"/>
      <w:szCs w:val="26"/>
    </w:rPr>
  </w:style>
  <w:style w:type="paragraph" w:customStyle="1" w:styleId="Heading3Numbered">
    <w:name w:val="Heading 3 Numbered"/>
    <w:basedOn w:val="Heading3"/>
    <w:qFormat/>
    <w:rsid w:val="00E612FC"/>
    <w:pPr>
      <w:numPr>
        <w:numId w:val="22"/>
      </w:numPr>
      <w:ind w:left="641" w:hanging="641"/>
    </w:pPr>
    <w:rPr>
      <w:b w:val="0"/>
      <w:szCs w:val="20"/>
    </w:rPr>
  </w:style>
  <w:style w:type="paragraph" w:styleId="BodyText">
    <w:name w:val="Body Text"/>
    <w:basedOn w:val="Normal"/>
    <w:link w:val="BodyTextChar"/>
    <w:uiPriority w:val="99"/>
    <w:unhideWhenUsed/>
    <w:rsid w:val="000E4771"/>
  </w:style>
  <w:style w:type="character" w:customStyle="1" w:styleId="BodyTextChar">
    <w:name w:val="Body Text Char"/>
    <w:basedOn w:val="DefaultParagraphFont"/>
    <w:link w:val="BodyText"/>
    <w:uiPriority w:val="99"/>
    <w:rsid w:val="000E4771"/>
    <w:rPr>
      <w:rFonts w:ascii="Calibri" w:eastAsiaTheme="minorEastAsia" w:hAnsi="Calibri"/>
      <w:color w:val="313B43"/>
      <w:sz w:val="18"/>
      <w:szCs w:val="18"/>
    </w:rPr>
  </w:style>
  <w:style w:type="paragraph" w:styleId="BodyText2">
    <w:name w:val="Body Text 2"/>
    <w:basedOn w:val="BodyText"/>
    <w:link w:val="BodyText2Char"/>
    <w:uiPriority w:val="99"/>
    <w:unhideWhenUsed/>
    <w:rsid w:val="009825C2"/>
    <w:rPr>
      <w:b/>
      <w:bCs/>
    </w:rPr>
  </w:style>
  <w:style w:type="character" w:customStyle="1" w:styleId="BodyText2Char">
    <w:name w:val="Body Text 2 Char"/>
    <w:basedOn w:val="DefaultParagraphFont"/>
    <w:link w:val="BodyText2"/>
    <w:uiPriority w:val="99"/>
    <w:rsid w:val="009825C2"/>
    <w:rPr>
      <w:rFonts w:ascii="Calibri" w:eastAsiaTheme="minorEastAsia" w:hAnsi="Calibri"/>
      <w:b/>
      <w:bCs/>
      <w:color w:val="313B43"/>
      <w:sz w:val="18"/>
      <w:szCs w:val="18"/>
    </w:rPr>
  </w:style>
  <w:style w:type="paragraph" w:styleId="BodyText3">
    <w:name w:val="Body Text 3"/>
    <w:basedOn w:val="BodyText"/>
    <w:link w:val="BodyText3Char"/>
    <w:uiPriority w:val="99"/>
    <w:unhideWhenUsed/>
    <w:rsid w:val="009825C2"/>
    <w:rPr>
      <w:bCs/>
      <w:i/>
    </w:rPr>
  </w:style>
  <w:style w:type="character" w:customStyle="1" w:styleId="BodyText3Char">
    <w:name w:val="Body Text 3 Char"/>
    <w:basedOn w:val="DefaultParagraphFont"/>
    <w:link w:val="BodyText3"/>
    <w:uiPriority w:val="99"/>
    <w:rsid w:val="009825C2"/>
    <w:rPr>
      <w:rFonts w:ascii="Calibri" w:eastAsiaTheme="minorEastAsia" w:hAnsi="Calibri"/>
      <w:bCs/>
      <w:i/>
      <w:color w:val="313B43"/>
      <w:sz w:val="18"/>
      <w:szCs w:val="18"/>
    </w:rPr>
  </w:style>
  <w:style w:type="paragraph" w:customStyle="1" w:styleId="BodyText4">
    <w:name w:val="Body Text 4"/>
    <w:basedOn w:val="BodyText"/>
    <w:next w:val="Normal"/>
    <w:qFormat/>
    <w:rsid w:val="00B16345"/>
    <w:rPr>
      <w:bCs/>
      <w:iCs/>
    </w:rPr>
  </w:style>
  <w:style w:type="paragraph" w:customStyle="1" w:styleId="WSBodyHighlighted">
    <w:name w:val="WS Body Highlighted"/>
    <w:basedOn w:val="Normal"/>
    <w:qFormat/>
    <w:rsid w:val="00963A9D"/>
    <w:pPr>
      <w:pBdr>
        <w:top w:val="single" w:sz="4" w:space="4" w:color="313B43"/>
        <w:left w:val="single" w:sz="4" w:space="8" w:color="313B43"/>
        <w:bottom w:val="single" w:sz="4" w:space="4" w:color="313B43"/>
        <w:right w:val="single" w:sz="4" w:space="8" w:color="313B43"/>
      </w:pBdr>
    </w:pPr>
  </w:style>
  <w:style w:type="paragraph" w:customStyle="1" w:styleId="CoverHeading2">
    <w:name w:val="Cover Heading 2"/>
    <w:basedOn w:val="Normal"/>
    <w:next w:val="Normal"/>
    <w:qFormat/>
    <w:rsid w:val="00B16345"/>
    <w:pPr>
      <w:jc w:val="center"/>
    </w:pPr>
    <w:rPr>
      <w:rFonts w:eastAsiaTheme="majorEastAsia" w:cs="Arial"/>
      <w:b/>
      <w:color w:val="2D257D" w:themeColor="accent2"/>
      <w:sz w:val="20"/>
    </w:rPr>
  </w:style>
  <w:style w:type="paragraph" w:customStyle="1" w:styleId="Body">
    <w:name w:val="Body"/>
    <w:basedOn w:val="Normal"/>
    <w:link w:val="BodyChar"/>
    <w:rsid w:val="003F1E54"/>
    <w:pPr>
      <w:tabs>
        <w:tab w:val="left" w:pos="720"/>
      </w:tabs>
      <w:spacing w:line="240" w:lineRule="auto"/>
    </w:pPr>
    <w:rPr>
      <w:rFonts w:ascii="Arial" w:eastAsia="Times New Roman" w:hAnsi="Arial" w:cs="Times New Roman"/>
      <w:sz w:val="20"/>
      <w:szCs w:val="20"/>
    </w:rPr>
  </w:style>
  <w:style w:type="numbering" w:styleId="111111">
    <w:name w:val="Outline List 2"/>
    <w:basedOn w:val="NoList"/>
    <w:uiPriority w:val="99"/>
    <w:semiHidden/>
    <w:unhideWhenUsed/>
    <w:rsid w:val="00C074FE"/>
    <w:pPr>
      <w:numPr>
        <w:numId w:val="25"/>
      </w:numPr>
    </w:pPr>
  </w:style>
  <w:style w:type="character" w:customStyle="1" w:styleId="BodyChar">
    <w:name w:val="Body Char"/>
    <w:link w:val="Body"/>
    <w:rsid w:val="003F1E54"/>
    <w:rPr>
      <w:rFonts w:ascii="Arial" w:eastAsia="Times New Roman" w:hAnsi="Arial" w:cs="Times New Roman"/>
      <w:sz w:val="20"/>
      <w:szCs w:val="20"/>
    </w:rPr>
  </w:style>
  <w:style w:type="paragraph" w:customStyle="1" w:styleId="BodyBold">
    <w:name w:val="Body Bold"/>
    <w:next w:val="Body"/>
    <w:link w:val="BodyBoldChar"/>
    <w:rsid w:val="003F1E54"/>
    <w:pPr>
      <w:jc w:val="both"/>
    </w:pPr>
    <w:rPr>
      <w:rFonts w:ascii="Arial" w:eastAsia="Times New Roman" w:hAnsi="Arial" w:cs="Times New Roman"/>
      <w:b/>
      <w:sz w:val="20"/>
      <w:szCs w:val="22"/>
    </w:rPr>
  </w:style>
  <w:style w:type="character" w:customStyle="1" w:styleId="BodyBoldChar">
    <w:name w:val="Body Bold Char"/>
    <w:link w:val="BodyBold"/>
    <w:rsid w:val="003F1E54"/>
    <w:rPr>
      <w:rFonts w:ascii="Arial" w:eastAsia="Times New Roman" w:hAnsi="Arial" w:cs="Times New Roman"/>
      <w:b/>
      <w:sz w:val="20"/>
      <w:szCs w:val="22"/>
    </w:rPr>
  </w:style>
  <w:style w:type="paragraph" w:styleId="TOCHeading">
    <w:name w:val="TOC Heading"/>
    <w:aliases w:val="WS TOC Heading"/>
    <w:basedOn w:val="Heading1"/>
    <w:next w:val="Normal"/>
    <w:uiPriority w:val="39"/>
    <w:unhideWhenUsed/>
    <w:qFormat/>
    <w:rsid w:val="00162D8D"/>
    <w:pPr>
      <w:spacing w:before="480" w:after="0"/>
      <w:outlineLvl w:val="9"/>
    </w:pPr>
    <w:rPr>
      <w:bCs/>
      <w:szCs w:val="28"/>
      <w:lang w:val="en-US"/>
    </w:rPr>
  </w:style>
  <w:style w:type="character" w:styleId="Hyperlink">
    <w:name w:val="Hyperlink"/>
    <w:basedOn w:val="DefaultParagraphFont"/>
    <w:uiPriority w:val="99"/>
    <w:unhideWhenUsed/>
    <w:rsid w:val="00162D8D"/>
    <w:rPr>
      <w:color w:val="139B8F" w:themeColor="hyperlink"/>
      <w:u w:val="single"/>
    </w:rPr>
  </w:style>
  <w:style w:type="paragraph" w:styleId="EndnoteText">
    <w:name w:val="endnote text"/>
    <w:basedOn w:val="Normal"/>
    <w:link w:val="EndnoteTextChar"/>
    <w:uiPriority w:val="99"/>
    <w:semiHidden/>
    <w:unhideWhenUsed/>
    <w:rsid w:val="00F22D15"/>
    <w:pPr>
      <w:spacing w:line="240" w:lineRule="auto"/>
    </w:pPr>
    <w:rPr>
      <w:sz w:val="20"/>
      <w:szCs w:val="20"/>
    </w:rPr>
  </w:style>
  <w:style w:type="character" w:customStyle="1" w:styleId="EndnoteTextChar">
    <w:name w:val="Endnote Text Char"/>
    <w:basedOn w:val="DefaultParagraphFont"/>
    <w:link w:val="EndnoteText"/>
    <w:uiPriority w:val="99"/>
    <w:semiHidden/>
    <w:rsid w:val="00F22D15"/>
    <w:rPr>
      <w:rFonts w:ascii="Calibri" w:eastAsiaTheme="minorEastAsia" w:hAnsi="Calibri"/>
      <w:color w:val="313B43"/>
      <w:sz w:val="20"/>
      <w:szCs w:val="20"/>
    </w:rPr>
  </w:style>
  <w:style w:type="character" w:styleId="EndnoteReference">
    <w:name w:val="endnote reference"/>
    <w:basedOn w:val="DefaultParagraphFont"/>
    <w:uiPriority w:val="99"/>
    <w:semiHidden/>
    <w:unhideWhenUsed/>
    <w:rsid w:val="00F22D15"/>
    <w:rPr>
      <w:vertAlign w:val="superscript"/>
    </w:rPr>
  </w:style>
  <w:style w:type="paragraph" w:customStyle="1" w:styleId="WSHeading2">
    <w:name w:val="WS Heading 2"/>
    <w:basedOn w:val="Heading2"/>
    <w:link w:val="WSHeading2Char"/>
    <w:qFormat/>
    <w:rsid w:val="005D781A"/>
    <w:pPr>
      <w:spacing w:before="40" w:after="40"/>
    </w:pPr>
    <w:rPr>
      <w:rFonts w:cs="Calibri Light"/>
      <w:color w:val="2D257D"/>
      <w:sz w:val="28"/>
    </w:rPr>
  </w:style>
  <w:style w:type="paragraph" w:customStyle="1" w:styleId="HSSBodyText">
    <w:name w:val="HSS Body Text"/>
    <w:basedOn w:val="Normal"/>
    <w:link w:val="HSSBodyTextChar"/>
    <w:qFormat/>
    <w:rsid w:val="00A90BBD"/>
    <w:pPr>
      <w:spacing w:line="240" w:lineRule="auto"/>
    </w:pPr>
    <w:rPr>
      <w:rFonts w:asciiTheme="majorHAnsi" w:eastAsia="Times New Roman" w:hAnsiTheme="majorHAnsi" w:cs="Times New Roman"/>
      <w:szCs w:val="24"/>
      <w:lang w:val="en-US"/>
    </w:rPr>
  </w:style>
  <w:style w:type="character" w:customStyle="1" w:styleId="WSHeading2Char">
    <w:name w:val="WS Heading 2 Char"/>
    <w:basedOn w:val="Heading2Char"/>
    <w:link w:val="WSHeading2"/>
    <w:rsid w:val="005D781A"/>
    <w:rPr>
      <w:rFonts w:ascii="Calibri Light" w:eastAsia="Times New Roman" w:hAnsi="Calibri Light" w:cs="Calibri Light"/>
      <w:b/>
      <w:bCs/>
      <w:color w:val="2D257D"/>
      <w:sz w:val="28"/>
      <w:szCs w:val="20"/>
    </w:rPr>
  </w:style>
  <w:style w:type="character" w:customStyle="1" w:styleId="HSSBodyTextChar">
    <w:name w:val="HSS Body Text Char"/>
    <w:link w:val="HSSBodyText"/>
    <w:qFormat/>
    <w:rsid w:val="00A90BBD"/>
    <w:rPr>
      <w:rFonts w:asciiTheme="majorHAnsi" w:eastAsia="Times New Roman" w:hAnsiTheme="majorHAnsi" w:cs="Times New Roman"/>
      <w:sz w:val="22"/>
      <w:lang w:val="en-US"/>
    </w:rPr>
  </w:style>
  <w:style w:type="paragraph" w:customStyle="1" w:styleId="WS-Level2-1stBoxedHighlight">
    <w:name w:val="WS - Level 2 - 1st Boxed Highlight"/>
    <w:basedOn w:val="Normal"/>
    <w:link w:val="WS-Level2-1stBoxedHighlightChar"/>
    <w:qFormat/>
    <w:rsid w:val="00D10DD6"/>
    <w:pPr>
      <w:pBdr>
        <w:top w:val="single" w:sz="4" w:space="1" w:color="auto"/>
        <w:left w:val="single" w:sz="4" w:space="4" w:color="auto"/>
        <w:bottom w:val="single" w:sz="4" w:space="1" w:color="auto"/>
        <w:right w:val="single" w:sz="4" w:space="4" w:color="auto"/>
      </w:pBdr>
      <w:shd w:val="clear" w:color="auto" w:fill="2D257D"/>
      <w:spacing w:after="120"/>
      <w:outlineLvl w:val="1"/>
    </w:pPr>
    <w:rPr>
      <w:rFonts w:asciiTheme="majorHAnsi" w:eastAsia="Calibri" w:hAnsiTheme="majorHAnsi" w:cs="Arial"/>
      <w:color w:val="FFFFFF"/>
      <w:sz w:val="28"/>
      <w:szCs w:val="28"/>
    </w:rPr>
  </w:style>
  <w:style w:type="character" w:customStyle="1" w:styleId="WS-Level2-1stBoxedHighlightChar">
    <w:name w:val="WS - Level 2 - 1st Boxed Highlight Char"/>
    <w:link w:val="WS-Level2-1stBoxedHighlight"/>
    <w:rsid w:val="00D10DD6"/>
    <w:rPr>
      <w:rFonts w:asciiTheme="majorHAnsi" w:eastAsia="Calibri" w:hAnsiTheme="majorHAnsi" w:cs="Arial"/>
      <w:color w:val="FFFFFF"/>
      <w:sz w:val="28"/>
      <w:szCs w:val="28"/>
      <w:shd w:val="clear" w:color="auto" w:fill="2D257D"/>
    </w:rPr>
  </w:style>
  <w:style w:type="paragraph" w:customStyle="1" w:styleId="WS-Level3-3rdBoxedHeader">
    <w:name w:val="WS - Level 3 - 3rd Boxed Header"/>
    <w:basedOn w:val="Normal"/>
    <w:link w:val="WS-Level3-3rdBoxedHeaderChar"/>
    <w:qFormat/>
    <w:rsid w:val="009B2E1F"/>
    <w:pPr>
      <w:pBdr>
        <w:top w:val="single" w:sz="4" w:space="1" w:color="auto"/>
        <w:left w:val="single" w:sz="4" w:space="4" w:color="auto"/>
        <w:bottom w:val="single" w:sz="4" w:space="1" w:color="auto"/>
        <w:right w:val="single" w:sz="4" w:space="4" w:color="auto"/>
      </w:pBdr>
      <w:shd w:val="clear" w:color="auto" w:fill="00B3DF"/>
      <w:spacing w:after="120"/>
      <w:outlineLvl w:val="2"/>
    </w:pPr>
    <w:rPr>
      <w:rFonts w:eastAsia="Times New Roman" w:cs="Calibri Light"/>
      <w:color w:val="FFFFFF"/>
      <w:szCs w:val="24"/>
      <w:lang w:val="en-US"/>
    </w:rPr>
  </w:style>
  <w:style w:type="character" w:customStyle="1" w:styleId="WS-Level3-3rdBoxedHeaderChar">
    <w:name w:val="WS - Level 3 - 3rd Boxed Header Char"/>
    <w:link w:val="WS-Level3-3rdBoxedHeader"/>
    <w:rsid w:val="009B2E1F"/>
    <w:rPr>
      <w:rFonts w:ascii="Calibri Light" w:eastAsia="Times New Roman" w:hAnsi="Calibri Light" w:cs="Calibri Light"/>
      <w:color w:val="FFFFFF"/>
      <w:sz w:val="22"/>
      <w:shd w:val="clear" w:color="auto" w:fill="00B3DF"/>
      <w:lang w:val="en-US"/>
    </w:rPr>
  </w:style>
  <w:style w:type="paragraph" w:customStyle="1" w:styleId="WS-Pleasenotestyle">
    <w:name w:val="WS - Please note style"/>
    <w:basedOn w:val="Normal"/>
    <w:link w:val="WS-PleasenotestyleChar"/>
    <w:qFormat/>
    <w:rsid w:val="00A90BBD"/>
    <w:pPr>
      <w:pBdr>
        <w:top w:val="single" w:sz="4" w:space="1" w:color="auto"/>
        <w:left w:val="single" w:sz="4" w:space="4" w:color="auto"/>
        <w:bottom w:val="single" w:sz="4" w:space="1" w:color="auto"/>
        <w:right w:val="single" w:sz="4" w:space="4" w:color="auto"/>
      </w:pBdr>
      <w:shd w:val="clear" w:color="auto" w:fill="A1ABB2"/>
      <w:spacing w:line="240" w:lineRule="auto"/>
    </w:pPr>
    <w:rPr>
      <w:rFonts w:asciiTheme="majorHAnsi" w:eastAsia="Times New Roman" w:hAnsiTheme="majorHAnsi" w:cs="Times New Roman"/>
      <w:sz w:val="18"/>
      <w:lang w:val="en-US"/>
    </w:rPr>
  </w:style>
  <w:style w:type="character" w:customStyle="1" w:styleId="WS-PleasenotestyleChar">
    <w:name w:val="WS - Please note style Char"/>
    <w:link w:val="WS-Pleasenotestyle"/>
    <w:rsid w:val="00A90BBD"/>
    <w:rPr>
      <w:rFonts w:asciiTheme="majorHAnsi" w:eastAsia="Times New Roman" w:hAnsiTheme="majorHAnsi" w:cs="Times New Roman"/>
      <w:sz w:val="18"/>
      <w:szCs w:val="18"/>
      <w:shd w:val="clear" w:color="auto" w:fill="A1ABB2"/>
      <w:lang w:val="en-US"/>
    </w:rPr>
  </w:style>
  <w:style w:type="character" w:customStyle="1" w:styleId="WSTrainerNoteChar">
    <w:name w:val="WS Trainer Note Char"/>
    <w:link w:val="WSTrainerNote"/>
    <w:locked/>
    <w:rsid w:val="00B16345"/>
    <w:rPr>
      <w:rFonts w:ascii="Calibri Light" w:eastAsia="Times New Roman" w:hAnsi="Calibri Light" w:cs="Arial"/>
      <w:color w:val="FFFFFF" w:themeColor="background1"/>
      <w:sz w:val="22"/>
      <w:szCs w:val="22"/>
      <w:shd w:val="clear" w:color="auto" w:fill="AC4399"/>
      <w:lang w:val="en-US"/>
    </w:rPr>
  </w:style>
  <w:style w:type="paragraph" w:customStyle="1" w:styleId="WSTrainerNote">
    <w:name w:val="WS Trainer Note"/>
    <w:basedOn w:val="WS-Pleasenotestyle"/>
    <w:link w:val="WSTrainerNoteChar"/>
    <w:autoRedefine/>
    <w:qFormat/>
    <w:rsid w:val="00B16345"/>
    <w:pPr>
      <w:shd w:val="clear" w:color="auto" w:fill="AC4399"/>
    </w:pPr>
    <w:rPr>
      <w:rFonts w:ascii="Calibri Light" w:hAnsi="Calibri Light" w:cs="Arial"/>
      <w:color w:val="FFFFFF" w:themeColor="background1"/>
      <w:sz w:val="22"/>
      <w:szCs w:val="22"/>
    </w:rPr>
  </w:style>
  <w:style w:type="paragraph" w:customStyle="1" w:styleId="WS-Boxed-Level2-2ndHighlight">
    <w:name w:val="WS - Boxed - Level 2 - 2nd Highlight"/>
    <w:basedOn w:val="Normal"/>
    <w:link w:val="WS-Boxed-Level2-2ndHighlightChar"/>
    <w:qFormat/>
    <w:rsid w:val="005E5769"/>
    <w:pPr>
      <w:pBdr>
        <w:top w:val="single" w:sz="4" w:space="1" w:color="auto"/>
        <w:left w:val="single" w:sz="4" w:space="4" w:color="auto"/>
        <w:bottom w:val="single" w:sz="4" w:space="1" w:color="auto"/>
        <w:right w:val="single" w:sz="4" w:space="4" w:color="auto"/>
      </w:pBdr>
      <w:shd w:val="clear" w:color="auto" w:fill="00AAA0"/>
      <w:spacing w:before="120" w:after="120"/>
      <w:outlineLvl w:val="1"/>
    </w:pPr>
    <w:rPr>
      <w:rFonts w:eastAsia="Calibri" w:cs="Calibri Light"/>
      <w:color w:val="FFFFFF"/>
      <w:sz w:val="24"/>
      <w:szCs w:val="24"/>
      <w:lang w:val="en-US"/>
    </w:rPr>
  </w:style>
  <w:style w:type="character" w:customStyle="1" w:styleId="WS-Boxed-Level2-2ndHighlightChar">
    <w:name w:val="WS - Boxed - Level 2 - 2nd Highlight Char"/>
    <w:basedOn w:val="DefaultParagraphFont"/>
    <w:link w:val="WS-Boxed-Level2-2ndHighlight"/>
    <w:rsid w:val="005E5769"/>
    <w:rPr>
      <w:rFonts w:ascii="Calibri Light" w:eastAsia="Calibri" w:hAnsi="Calibri Light" w:cs="Calibri Light"/>
      <w:color w:val="FFFFFF"/>
      <w:shd w:val="clear" w:color="auto" w:fill="00AAA0"/>
      <w:lang w:val="en-US"/>
    </w:rPr>
  </w:style>
  <w:style w:type="paragraph" w:customStyle="1" w:styleId="HSS-Level1Header">
    <w:name w:val="HSS - Level 1 Header"/>
    <w:basedOn w:val="Heading1"/>
    <w:link w:val="HSS-Level1HeaderChar"/>
    <w:rsid w:val="00F441AA"/>
    <w:pPr>
      <w:spacing w:before="60" w:after="60"/>
    </w:pPr>
    <w:rPr>
      <w:rFonts w:ascii="Calibri" w:eastAsia="Times New Roman" w:hAnsi="Calibri" w:cs="Times New Roman"/>
      <w:b/>
      <w:bCs/>
      <w:color w:val="002060"/>
      <w:sz w:val="36"/>
      <w:szCs w:val="24"/>
      <w:lang w:val="en-US"/>
      <w14:shadow w14:blurRad="50800" w14:dist="38100" w14:dir="2700000" w14:sx="100000" w14:sy="100000" w14:kx="0" w14:ky="0" w14:algn="tl">
        <w14:srgbClr w14:val="000000">
          <w14:alpha w14:val="60000"/>
        </w14:srgbClr>
      </w14:shadow>
    </w:rPr>
  </w:style>
  <w:style w:type="character" w:customStyle="1" w:styleId="HSS-Level1HeaderChar">
    <w:name w:val="HSS - Level 1 Header Char"/>
    <w:link w:val="HSS-Level1Header"/>
    <w:rsid w:val="00F441AA"/>
    <w:rPr>
      <w:rFonts w:ascii="Calibri" w:eastAsia="Times New Roman" w:hAnsi="Calibri" w:cs="Times New Roman"/>
      <w:b/>
      <w:bCs/>
      <w:color w:val="002060"/>
      <w:sz w:val="36"/>
      <w:lang w:val="en-US"/>
      <w14:shadow w14:blurRad="50800" w14:dist="38100" w14:dir="2700000" w14:sx="100000" w14:sy="100000" w14:kx="0" w14:ky="0" w14:algn="tl">
        <w14:srgbClr w14:val="000000">
          <w14:alpha w14:val="60000"/>
        </w14:srgbClr>
      </w14:shadow>
    </w:rPr>
  </w:style>
  <w:style w:type="paragraph" w:customStyle="1" w:styleId="HSS-Level2Header">
    <w:name w:val="HSS - Level 2 Header"/>
    <w:basedOn w:val="Heading2"/>
    <w:link w:val="HSS-Level2HeaderChar"/>
    <w:rsid w:val="00CA3436"/>
    <w:pPr>
      <w:keepNext/>
      <w:keepLines/>
      <w:spacing w:before="60" w:after="60"/>
    </w:pPr>
    <w:rPr>
      <w:color w:val="002060"/>
      <w:sz w:val="28"/>
      <w:szCs w:val="24"/>
      <w:lang w:val="en-US"/>
      <w14:shadow w14:blurRad="50800" w14:dist="38100" w14:dir="2700000" w14:sx="100000" w14:sy="100000" w14:kx="0" w14:ky="0" w14:algn="tl">
        <w14:srgbClr w14:val="000000">
          <w14:alpha w14:val="60000"/>
        </w14:srgbClr>
      </w14:shadow>
    </w:rPr>
  </w:style>
  <w:style w:type="character" w:customStyle="1" w:styleId="HSS-Level2HeaderChar">
    <w:name w:val="HSS - Level 2 Header Char"/>
    <w:link w:val="HSS-Level2Header"/>
    <w:qFormat/>
    <w:rsid w:val="00CA3436"/>
    <w:rPr>
      <w:rFonts w:ascii="Calibri" w:eastAsia="Times New Roman" w:hAnsi="Calibri" w:cs="Times New Roman"/>
      <w:b/>
      <w:bCs/>
      <w:color w:val="002060"/>
      <w:sz w:val="28"/>
      <w:lang w:val="en-US"/>
      <w14:shadow w14:blurRad="50800" w14:dist="38100" w14:dir="2700000" w14:sx="100000" w14:sy="100000" w14:kx="0" w14:ky="0" w14:algn="tl">
        <w14:srgbClr w14:val="000000">
          <w14:alpha w14:val="60000"/>
        </w14:srgbClr>
      </w14:shadow>
    </w:rPr>
  </w:style>
  <w:style w:type="paragraph" w:customStyle="1" w:styleId="HSSNoHeading1-BodyText">
    <w:name w:val="HSS No. Heading 1 - Body Text"/>
    <w:basedOn w:val="Normal"/>
    <w:link w:val="HSSNoHeading1-BodyTextChar"/>
    <w:rsid w:val="00CA3436"/>
    <w:pPr>
      <w:ind w:left="709"/>
    </w:pPr>
    <w:rPr>
      <w:rFonts w:eastAsia="Times New Roman" w:cs="Calibri"/>
      <w:szCs w:val="24"/>
    </w:rPr>
  </w:style>
  <w:style w:type="character" w:customStyle="1" w:styleId="HSSNoHeading1-BodyTextChar">
    <w:name w:val="HSS No. Heading 1 - Body Text Char"/>
    <w:basedOn w:val="DefaultParagraphFont"/>
    <w:link w:val="HSSNoHeading1-BodyText"/>
    <w:rsid w:val="00CA3436"/>
    <w:rPr>
      <w:rFonts w:ascii="Calibri" w:eastAsia="Times New Roman" w:hAnsi="Calibri" w:cs="Calibri"/>
      <w:sz w:val="22"/>
    </w:rPr>
  </w:style>
  <w:style w:type="paragraph" w:styleId="ListParagraph">
    <w:name w:val="List Paragraph"/>
    <w:basedOn w:val="Normal"/>
    <w:uiPriority w:val="34"/>
    <w:qFormat/>
    <w:rsid w:val="00A00767"/>
    <w:pPr>
      <w:spacing w:line="240" w:lineRule="auto"/>
      <w:ind w:left="720" w:hanging="357"/>
      <w:jc w:val="left"/>
    </w:pPr>
    <w:rPr>
      <w:rFonts w:ascii="Calibri" w:eastAsia="Times New Roman" w:hAnsi="Calibri" w:cs="Times New Roman"/>
      <w:sz w:val="24"/>
      <w:szCs w:val="24"/>
      <w:lang w:val="en-US"/>
    </w:rPr>
  </w:style>
  <w:style w:type="paragraph" w:customStyle="1" w:styleId="HSS-Level3-BoxedHighlight">
    <w:name w:val="HSS - Level 3 - Boxed Highlight"/>
    <w:basedOn w:val="HSSBodyText"/>
    <w:link w:val="HSS-Level3-BoxedHighlightChar"/>
    <w:qFormat/>
    <w:rsid w:val="00A00767"/>
    <w:pPr>
      <w:pBdr>
        <w:top w:val="single" w:sz="4" w:space="1" w:color="auto"/>
        <w:left w:val="single" w:sz="4" w:space="4" w:color="auto"/>
        <w:bottom w:val="single" w:sz="4" w:space="1" w:color="auto"/>
        <w:right w:val="single" w:sz="4" w:space="14" w:color="auto"/>
      </w:pBdr>
      <w:shd w:val="clear" w:color="auto" w:fill="B6DDE8"/>
      <w:outlineLvl w:val="1"/>
    </w:pPr>
    <w:rPr>
      <w:rFonts w:ascii="Calibri" w:hAnsi="Calibri"/>
      <w:b/>
      <w:color w:val="002060"/>
      <w:sz w:val="24"/>
    </w:rPr>
  </w:style>
  <w:style w:type="character" w:customStyle="1" w:styleId="HSS-Level3-BoxedHighlightChar">
    <w:name w:val="HSS - Level 3 - Boxed Highlight Char"/>
    <w:link w:val="HSS-Level3-BoxedHighlight"/>
    <w:rsid w:val="00A00767"/>
    <w:rPr>
      <w:rFonts w:ascii="Calibri" w:eastAsia="Times New Roman" w:hAnsi="Calibri" w:cs="Times New Roman"/>
      <w:b/>
      <w:color w:val="002060"/>
      <w:shd w:val="clear" w:color="auto" w:fill="B6DDE8"/>
      <w:lang w:val="en-US"/>
    </w:rPr>
  </w:style>
  <w:style w:type="paragraph" w:customStyle="1" w:styleId="HSSBody">
    <w:name w:val="HSS Body"/>
    <w:basedOn w:val="Normal"/>
    <w:rsid w:val="00621E44"/>
    <w:pPr>
      <w:spacing w:line="240" w:lineRule="auto"/>
    </w:pPr>
    <w:rPr>
      <w:rFonts w:ascii="Verdana" w:eastAsia="Times New Roman" w:hAnsi="Verdana" w:cs="Arial"/>
      <w:sz w:val="20"/>
      <w:szCs w:val="20"/>
    </w:rPr>
  </w:style>
  <w:style w:type="paragraph" w:customStyle="1" w:styleId="WS-BoxedHighlightLevel2">
    <w:name w:val="WS - Boxed Highlight Level 2"/>
    <w:basedOn w:val="Normal"/>
    <w:link w:val="WS-BoxedHighlightLevel2Char"/>
    <w:qFormat/>
    <w:rsid w:val="00CF49C9"/>
    <w:pPr>
      <w:pBdr>
        <w:top w:val="single" w:sz="4" w:space="1" w:color="auto"/>
        <w:left w:val="single" w:sz="4" w:space="4" w:color="auto"/>
        <w:bottom w:val="single" w:sz="4" w:space="1" w:color="auto"/>
        <w:right w:val="single" w:sz="4" w:space="4" w:color="auto"/>
      </w:pBdr>
      <w:shd w:val="clear" w:color="auto" w:fill="00AAA0"/>
      <w:outlineLvl w:val="1"/>
    </w:pPr>
    <w:rPr>
      <w:rFonts w:eastAsia="Calibri" w:cs="Calibri Light"/>
      <w:color w:val="FFFFFF"/>
      <w:sz w:val="24"/>
      <w:szCs w:val="24"/>
      <w:lang w:val="en-US"/>
    </w:rPr>
  </w:style>
  <w:style w:type="character" w:customStyle="1" w:styleId="WS-BoxedHighlightLevel2Char">
    <w:name w:val="WS - Boxed Highlight Level 2 Char"/>
    <w:basedOn w:val="DefaultParagraphFont"/>
    <w:link w:val="WS-BoxedHighlightLevel2"/>
    <w:rsid w:val="00CF49C9"/>
    <w:rPr>
      <w:rFonts w:ascii="Calibri Light" w:eastAsia="Calibri" w:hAnsi="Calibri Light" w:cs="Calibri Light"/>
      <w:color w:val="FFFFFF"/>
      <w:shd w:val="clear" w:color="auto" w:fill="00AAA0"/>
      <w:lang w:val="en-US"/>
    </w:rPr>
  </w:style>
  <w:style w:type="character" w:customStyle="1" w:styleId="HSSHeaderChar">
    <w:name w:val="HSS Header Char"/>
    <w:basedOn w:val="DefaultParagraphFont"/>
    <w:link w:val="HSSHeader"/>
    <w:locked/>
    <w:rsid w:val="008B6F8C"/>
    <w:rPr>
      <w:rFonts w:asciiTheme="majorHAnsi" w:eastAsiaTheme="majorEastAsia" w:hAnsiTheme="majorHAnsi" w:cs="Times New Roman"/>
      <w:b/>
      <w:shadow/>
      <w:color w:val="002060"/>
      <w:sz w:val="32"/>
      <w:szCs w:val="32"/>
    </w:rPr>
  </w:style>
  <w:style w:type="paragraph" w:customStyle="1" w:styleId="HSSHeader">
    <w:name w:val="HSS Header"/>
    <w:basedOn w:val="Heading1"/>
    <w:link w:val="HSSHeaderChar"/>
    <w:qFormat/>
    <w:rsid w:val="008B6F8C"/>
    <w:pPr>
      <w:spacing w:before="240" w:after="0" w:line="240" w:lineRule="auto"/>
      <w:jc w:val="left"/>
    </w:pPr>
    <w:rPr>
      <w:rFonts w:asciiTheme="majorHAnsi" w:hAnsiTheme="majorHAnsi" w:cs="Times New Roman"/>
      <w:b/>
      <w:shadow/>
      <w:color w:val="002060"/>
      <w:sz w:val="32"/>
      <w:szCs w:val="32"/>
    </w:rPr>
  </w:style>
  <w:style w:type="character" w:styleId="UnresolvedMention">
    <w:name w:val="Unresolved Mention"/>
    <w:basedOn w:val="DefaultParagraphFont"/>
    <w:uiPriority w:val="99"/>
    <w:rsid w:val="008B6F8C"/>
    <w:rPr>
      <w:color w:val="605E5C"/>
      <w:shd w:val="clear" w:color="auto" w:fill="E1DFDD"/>
    </w:rPr>
  </w:style>
  <w:style w:type="paragraph" w:styleId="NormalWeb">
    <w:name w:val="Normal (Web)"/>
    <w:basedOn w:val="Normal"/>
    <w:uiPriority w:val="99"/>
    <w:semiHidden/>
    <w:unhideWhenUsed/>
    <w:rsid w:val="00C02474"/>
    <w:pPr>
      <w:spacing w:before="100" w:beforeAutospacing="1" w:after="100" w:afterAutospacing="1" w:line="240" w:lineRule="auto"/>
      <w:jc w:val="left"/>
    </w:pPr>
    <w:rPr>
      <w:rFonts w:ascii="Calibri" w:eastAsiaTheme="minorHAnsi" w:hAnsi="Calibri" w:cs="Calibri"/>
      <w:szCs w:val="22"/>
      <w:lang w:eastAsia="en-GB"/>
    </w:rPr>
  </w:style>
  <w:style w:type="paragraph" w:customStyle="1" w:styleId="xmsonormal">
    <w:name w:val="x_msonormal"/>
    <w:basedOn w:val="Normal"/>
    <w:uiPriority w:val="99"/>
    <w:semiHidden/>
    <w:rsid w:val="00C02474"/>
    <w:pPr>
      <w:spacing w:line="240" w:lineRule="auto"/>
      <w:jc w:val="left"/>
    </w:pPr>
    <w:rPr>
      <w:rFonts w:ascii="Times New Roman" w:eastAsiaTheme="minorHAnsi" w:hAnsi="Times New Roman" w:cs="Times New Roman"/>
      <w:sz w:val="24"/>
      <w:szCs w:val="24"/>
      <w:lang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6391927">
      <w:bodyDiv w:val="1"/>
      <w:marLeft w:val="0"/>
      <w:marRight w:val="0"/>
      <w:marTop w:val="0"/>
      <w:marBottom w:val="0"/>
      <w:divBdr>
        <w:top w:val="none" w:sz="0" w:space="0" w:color="auto"/>
        <w:left w:val="none" w:sz="0" w:space="0" w:color="auto"/>
        <w:bottom w:val="none" w:sz="0" w:space="0" w:color="auto"/>
        <w:right w:val="none" w:sz="0" w:space="0" w:color="auto"/>
      </w:divBdr>
    </w:div>
    <w:div w:id="428081511">
      <w:bodyDiv w:val="1"/>
      <w:marLeft w:val="0"/>
      <w:marRight w:val="0"/>
      <w:marTop w:val="0"/>
      <w:marBottom w:val="0"/>
      <w:divBdr>
        <w:top w:val="none" w:sz="0" w:space="0" w:color="auto"/>
        <w:left w:val="none" w:sz="0" w:space="0" w:color="auto"/>
        <w:bottom w:val="none" w:sz="0" w:space="0" w:color="auto"/>
        <w:right w:val="none" w:sz="0" w:space="0" w:color="auto"/>
      </w:divBdr>
    </w:div>
    <w:div w:id="1566842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21" Type="http://schemas.openxmlformats.org/officeDocument/2006/relationships/image" Target="media/image14.png"/><Relationship Id="rId34" Type="http://schemas.openxmlformats.org/officeDocument/2006/relationships/image" Target="media/image27.png"/><Relationship Id="rId42" Type="http://schemas.openxmlformats.org/officeDocument/2006/relationships/image" Target="media/image35.png"/><Relationship Id="rId47" Type="http://schemas.openxmlformats.org/officeDocument/2006/relationships/oleObject" Target="embeddings/oleObject1.bin"/><Relationship Id="rId50" Type="http://schemas.openxmlformats.org/officeDocument/2006/relationships/image" Target="media/image41.png"/><Relationship Id="rId55" Type="http://schemas.openxmlformats.org/officeDocument/2006/relationships/image" Target="media/image46.png"/><Relationship Id="rId63" Type="http://schemas.openxmlformats.org/officeDocument/2006/relationships/image" Target="media/image54.png"/><Relationship Id="rId68" Type="http://schemas.openxmlformats.org/officeDocument/2006/relationships/image" Target="media/image59.png"/><Relationship Id="rId7" Type="http://schemas.openxmlformats.org/officeDocument/2006/relationships/endnotes" Target="endnotes.xml"/><Relationship Id="rId71" Type="http://schemas.openxmlformats.org/officeDocument/2006/relationships/hyperlink" Target="https://bookwhen.com/wellbeingtraining" TargetMode="Externa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png"/><Relationship Id="rId37" Type="http://schemas.openxmlformats.org/officeDocument/2006/relationships/image" Target="media/image30.png"/><Relationship Id="rId40" Type="http://schemas.openxmlformats.org/officeDocument/2006/relationships/image" Target="media/image33.png"/><Relationship Id="rId45" Type="http://schemas.openxmlformats.org/officeDocument/2006/relationships/hyperlink" Target="http://cloud.hssnet.com/training/%23COVID-19%20Resources/" TargetMode="External"/><Relationship Id="rId53" Type="http://schemas.openxmlformats.org/officeDocument/2006/relationships/image" Target="media/image44.png"/><Relationship Id="rId58" Type="http://schemas.openxmlformats.org/officeDocument/2006/relationships/image" Target="media/image49.png"/><Relationship Id="rId66" Type="http://schemas.openxmlformats.org/officeDocument/2006/relationships/image" Target="media/image57.png"/><Relationship Id="rId7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png"/><Relationship Id="rId49" Type="http://schemas.openxmlformats.org/officeDocument/2006/relationships/image" Target="media/image40.png"/><Relationship Id="rId57" Type="http://schemas.openxmlformats.org/officeDocument/2006/relationships/image" Target="media/image48.png"/><Relationship Id="rId61" Type="http://schemas.openxmlformats.org/officeDocument/2006/relationships/image" Target="media/image52.png"/><Relationship Id="rId10" Type="http://schemas.openxmlformats.org/officeDocument/2006/relationships/image" Target="media/image3.png"/><Relationship Id="rId19" Type="http://schemas.openxmlformats.org/officeDocument/2006/relationships/image" Target="media/image12.png"/><Relationship Id="rId31" Type="http://schemas.openxmlformats.org/officeDocument/2006/relationships/image" Target="media/image24.png"/><Relationship Id="rId44" Type="http://schemas.openxmlformats.org/officeDocument/2006/relationships/image" Target="media/image37.png"/><Relationship Id="rId52" Type="http://schemas.openxmlformats.org/officeDocument/2006/relationships/image" Target="media/image43.png"/><Relationship Id="rId60" Type="http://schemas.openxmlformats.org/officeDocument/2006/relationships/image" Target="media/image51.png"/><Relationship Id="rId65" Type="http://schemas.openxmlformats.org/officeDocument/2006/relationships/image" Target="media/image56.png"/><Relationship Id="rId73"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png"/><Relationship Id="rId43" Type="http://schemas.openxmlformats.org/officeDocument/2006/relationships/image" Target="media/image36.png"/><Relationship Id="rId48" Type="http://schemas.openxmlformats.org/officeDocument/2006/relationships/image" Target="media/image39.png"/><Relationship Id="rId56" Type="http://schemas.openxmlformats.org/officeDocument/2006/relationships/image" Target="media/image47.png"/><Relationship Id="rId64" Type="http://schemas.openxmlformats.org/officeDocument/2006/relationships/image" Target="media/image55.png"/><Relationship Id="rId69" Type="http://schemas.openxmlformats.org/officeDocument/2006/relationships/hyperlink" Target="http://cloud.hssnet.com/training/%23COVID-19%20Resources/RemoteWorking_Support_Documents/" TargetMode="External"/><Relationship Id="rId8" Type="http://schemas.openxmlformats.org/officeDocument/2006/relationships/image" Target="media/image1.jpeg"/><Relationship Id="rId51" Type="http://schemas.openxmlformats.org/officeDocument/2006/relationships/image" Target="media/image42.png"/><Relationship Id="rId72" Type="http://schemas.openxmlformats.org/officeDocument/2006/relationships/header" Target="header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33" Type="http://schemas.openxmlformats.org/officeDocument/2006/relationships/image" Target="media/image26.png"/><Relationship Id="rId38" Type="http://schemas.openxmlformats.org/officeDocument/2006/relationships/image" Target="media/image31.png"/><Relationship Id="rId46" Type="http://schemas.openxmlformats.org/officeDocument/2006/relationships/image" Target="media/image38.emf"/><Relationship Id="rId59" Type="http://schemas.openxmlformats.org/officeDocument/2006/relationships/image" Target="media/image50.png"/><Relationship Id="rId67" Type="http://schemas.openxmlformats.org/officeDocument/2006/relationships/image" Target="media/image58.png"/><Relationship Id="rId20" Type="http://schemas.openxmlformats.org/officeDocument/2006/relationships/image" Target="media/image13.png"/><Relationship Id="rId41" Type="http://schemas.openxmlformats.org/officeDocument/2006/relationships/image" Target="media/image34.png"/><Relationship Id="rId54" Type="http://schemas.openxmlformats.org/officeDocument/2006/relationships/image" Target="media/image45.png"/><Relationship Id="rId62" Type="http://schemas.openxmlformats.org/officeDocument/2006/relationships/image" Target="media/image53.png"/><Relationship Id="rId70" Type="http://schemas.openxmlformats.org/officeDocument/2006/relationships/hyperlink" Target="http://cloud.hssnet.com/training/" TargetMode="External"/><Relationship Id="rId7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60.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mma.savage-mady\AppData\Roaming\Microsoft\Templates\TT_Wellbeing_Portrait_Template_Calibri_V2.5.dotx" TargetMode="External"/></Relationships>
</file>

<file path=word/theme/theme1.xml><?xml version="1.0" encoding="utf-8"?>
<a:theme xmlns:a="http://schemas.openxmlformats.org/drawingml/2006/main" name="Wellbeing2018Theme">
  <a:themeElements>
    <a:clrScheme name="Wellbeing Branding">
      <a:dk1>
        <a:srgbClr val="313B43"/>
      </a:dk1>
      <a:lt1>
        <a:sysClr val="window" lastClr="FFFFFF"/>
      </a:lt1>
      <a:dk2>
        <a:srgbClr val="495965"/>
      </a:dk2>
      <a:lt2>
        <a:srgbClr val="D8DCDB"/>
      </a:lt2>
      <a:accent1>
        <a:srgbClr val="00AAA0"/>
      </a:accent1>
      <a:accent2>
        <a:srgbClr val="2D257D"/>
      </a:accent2>
      <a:accent3>
        <a:srgbClr val="4D55A5"/>
      </a:accent3>
      <a:accent4>
        <a:srgbClr val="00B3DF"/>
      </a:accent4>
      <a:accent5>
        <a:srgbClr val="AC4C99"/>
      </a:accent5>
      <a:accent6>
        <a:srgbClr val="A1ABB2"/>
      </a:accent6>
      <a:hlink>
        <a:srgbClr val="139B8F"/>
      </a:hlink>
      <a:folHlink>
        <a:srgbClr val="A1ABB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DFD7032-F3E5-44B8-A291-B718DC5A5C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TT_Wellbeing_Portrait_Template_Calibri_V2.5.dotx</Template>
  <TotalTime>11</TotalTime>
  <Pages>21</Pages>
  <Words>3810</Words>
  <Characters>21719</Characters>
  <Application>Microsoft Office Word</Application>
  <DocSecurity>0</DocSecurity>
  <Lines>180</Lines>
  <Paragraphs>50</Paragraphs>
  <ScaleCrop>false</ScaleCrop>
  <HeadingPairs>
    <vt:vector size="4" baseType="variant">
      <vt:variant>
        <vt:lpstr>Title</vt:lpstr>
      </vt:variant>
      <vt:variant>
        <vt:i4>1</vt:i4>
      </vt:variant>
      <vt:variant>
        <vt:lpstr>Headings</vt:lpstr>
      </vt:variant>
      <vt:variant>
        <vt:i4>32</vt:i4>
      </vt:variant>
    </vt:vector>
  </HeadingPairs>
  <TitlesOfParts>
    <vt:vector size="33" baseType="lpstr">
      <vt:lpstr/>
      <vt:lpstr>Copyright</vt:lpstr>
      <vt:lpstr>Confidentiality</vt:lpstr>
      <vt:lpstr>Introduction</vt:lpstr>
      <vt:lpstr>    Purpose</vt:lpstr>
      <vt:lpstr>    </vt:lpstr>
      <vt:lpstr>    Audience</vt:lpstr>
      <vt:lpstr>Using Patient Alarms to identify COVID-19 cases</vt:lpstr>
      <vt:lpstr>Creating COVID-19 Status Codes</vt:lpstr>
      <vt:lpstr>        Planned Waiting List Status</vt:lpstr>
      <vt:lpstr>        Normal Waiting List Status</vt:lpstr>
      <vt:lpstr>Using COVID-19 Status Cancellations / Waiting Lists</vt:lpstr>
      <vt:lpstr>        Standard Waiting List Request</vt:lpstr>
      <vt:lpstr>        Planned Waiting List Event with estimated </vt:lpstr>
      <vt:lpstr>Using Resource Groups to identify COVID-19 requests</vt:lpstr>
      <vt:lpstr>    Event Details Group Field</vt:lpstr>
      <vt:lpstr>    Post Processing Group Field</vt:lpstr>
      <vt:lpstr>    Allocating Events to a Group via the [Vetting List]</vt:lpstr>
      <vt:lpstr>    Allocating Events to a Group via the [Report Info List]</vt:lpstr>
      <vt:lpstr>    Creating a Resource Group</vt:lpstr>
      <vt:lpstr>    Creating a Resource</vt:lpstr>
      <vt:lpstr>Creating COVID-19 Report Templates</vt:lpstr>
      <vt:lpstr>    Using Coded Phrases for Reporting</vt:lpstr>
      <vt:lpstr>    Dragon Data Distribution Tool - Importing Commands to All Users</vt:lpstr>
      <vt:lpstr>        Important Notes regarding the Data Distribution Tool</vt:lpstr>
      <vt:lpstr>        Training the ICU COVID19 Dragon Voice Recognition Template </vt:lpstr>
      <vt:lpstr>        Using the ICU COVID19 Dragon Voice Recognition Template </vt:lpstr>
      <vt:lpstr>Frequently Asked Questions</vt:lpstr>
      <vt:lpstr>    Remote Working Options</vt:lpstr>
      <vt:lpstr>    Changes to Appointment Letters and Output Formats</vt:lpstr>
      <vt:lpstr>    Radiology Training Portal Access</vt:lpstr>
      <vt:lpstr>    Free CRIS Training WebEx Booking Portal</vt:lpstr>
      <vt:lpstr>Document Control</vt:lpstr>
    </vt:vector>
  </TitlesOfParts>
  <Manager/>
  <Company/>
  <LinksUpToDate>false</LinksUpToDate>
  <CharactersWithSpaces>25479</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Emma Savage-Mady</dc:creator>
  <cp:keywords/>
  <dc:description/>
  <cp:lastModifiedBy>Emma Savage-Mady</cp:lastModifiedBy>
  <cp:revision>8</cp:revision>
  <cp:lastPrinted>2018-07-30T08:37:00Z</cp:lastPrinted>
  <dcterms:created xsi:type="dcterms:W3CDTF">2020-04-23T11:03:00Z</dcterms:created>
  <dcterms:modified xsi:type="dcterms:W3CDTF">2020-04-23T11:13:00Z</dcterms:modified>
  <cp:category/>
</cp:coreProperties>
</file>