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BF0CB" w14:textId="5BF67149" w:rsidR="00140BB1" w:rsidRPr="0051414C" w:rsidRDefault="00272964" w:rsidP="00B81476">
      <w:pPr>
        <w:pStyle w:val="HSSTitle2"/>
        <w:numPr>
          <w:ilvl w:val="0"/>
          <w:numId w:val="0"/>
        </w:numPr>
        <w:ind w:left="720"/>
        <w:rPr>
          <w:rFonts w:asciiTheme="majorHAnsi" w:hAnsiTheme="majorHAnsi" w:cstheme="majorHAnsi"/>
        </w:rPr>
      </w:pPr>
      <w:r>
        <w:rPr>
          <w:noProof/>
        </w:rPr>
        <w:drawing>
          <wp:anchor distT="0" distB="0" distL="114300" distR="114300" simplePos="0" relativeHeight="251663360" behindDoc="1" locked="0" layoutInCell="1" allowOverlap="1" wp14:anchorId="7FB5A300" wp14:editId="14B0C15B">
            <wp:simplePos x="0" y="0"/>
            <wp:positionH relativeFrom="margin">
              <wp:posOffset>-540385</wp:posOffset>
            </wp:positionH>
            <wp:positionV relativeFrom="paragraph">
              <wp:posOffset>-727075</wp:posOffset>
            </wp:positionV>
            <wp:extent cx="7559675" cy="10751820"/>
            <wp:effectExtent l="0" t="0" r="0" b="0"/>
            <wp:wrapNone/>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751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4CB7EB5" wp14:editId="697B3565">
                <wp:simplePos x="0" y="0"/>
                <wp:positionH relativeFrom="margin">
                  <wp:posOffset>0</wp:posOffset>
                </wp:positionH>
                <wp:positionV relativeFrom="paragraph">
                  <wp:posOffset>6111240</wp:posOffset>
                </wp:positionV>
                <wp:extent cx="7559675" cy="351155"/>
                <wp:effectExtent l="0" t="0" r="0" b="0"/>
                <wp:wrapSquare wrapText="bothSides"/>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351155"/>
                        </a:xfrm>
                        <a:prstGeom prst="rect">
                          <a:avLst/>
                        </a:prstGeom>
                        <a:noFill/>
                        <a:ln w="6350">
                          <a:noFill/>
                        </a:ln>
                      </wps:spPr>
                      <wps:txbx>
                        <w:txbxContent>
                          <w:p w14:paraId="14D7BDB8" w14:textId="5598303D" w:rsidR="0051414C" w:rsidRPr="00115BFD" w:rsidRDefault="0051414C" w:rsidP="0051414C">
                            <w:pPr>
                              <w:jc w:val="center"/>
                              <w:rPr>
                                <w:rFonts w:cs="Calibri Light"/>
                                <w:bCs/>
                                <w:szCs w:val="22"/>
                              </w:rPr>
                            </w:pPr>
                            <w:r>
                              <w:rPr>
                                <w:rFonts w:cs="Calibri Light"/>
                                <w:bCs/>
                                <w:szCs w:val="22"/>
                              </w:rPr>
                              <w:t>Training Department</w:t>
                            </w:r>
                          </w:p>
                          <w:p w14:paraId="3395E967" w14:textId="77777777" w:rsidR="0051414C" w:rsidRPr="000E4771" w:rsidRDefault="0051414C" w:rsidP="0051414C">
                            <w:pPr>
                              <w:pStyle w:val="Heading3"/>
                            </w:pPr>
                            <w:bookmarkStart w:id="0" w:name="_Toc22228865"/>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B7EB5" id="_x0000_t202" coordsize="21600,21600" o:spt="202" path="m,l,21600r21600,l21600,xe">
                <v:stroke joinstyle="miter"/>
                <v:path gradientshapeok="t" o:connecttype="rect"/>
              </v:shapetype>
              <v:shape id="Text Box 6" o:spid="_x0000_s1026" type="#_x0000_t202" style="position:absolute;left:0;text-align:left;margin-left:0;margin-top:481.2pt;width:595.25pt;height:27.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" filled="f" stroked="f" strokeweight=".5pt">
                <v:textbox>
                  <w:txbxContent>
                    <w:p w14:paraId="14D7BDB8" w14:textId="5598303D" w:rsidR="0051414C" w:rsidRPr="00115BFD" w:rsidRDefault="0051414C" w:rsidP="0051414C">
                      <w:pPr>
                        <w:jc w:val="center"/>
                        <w:rPr>
                          <w:rFonts w:cs="Calibri Light"/>
                          <w:bCs/>
                          <w:szCs w:val="22"/>
                        </w:rPr>
                      </w:pPr>
                      <w:r>
                        <w:rPr>
                          <w:rFonts w:cs="Calibri Light"/>
                          <w:bCs/>
                          <w:szCs w:val="22"/>
                        </w:rPr>
                        <w:t>Training Department</w:t>
                      </w:r>
                    </w:p>
                    <w:p w14:paraId="3395E967" w14:textId="77777777" w:rsidR="0051414C" w:rsidRPr="000E4771" w:rsidRDefault="0051414C" w:rsidP="0051414C">
                      <w:pPr>
                        <w:pStyle w:val="Heading3"/>
                      </w:pPr>
                      <w:bookmarkStart w:id="1" w:name="_Toc22228865"/>
                      <w:bookmarkEnd w:id="1"/>
                    </w:p>
                  </w:txbxContent>
                </v:textbox>
                <w10:wrap type="square" anchorx="margin"/>
              </v:shape>
            </w:pict>
          </mc:Fallback>
        </mc:AlternateContent>
      </w:r>
    </w:p>
    <w:p w14:paraId="5B81718A" w14:textId="77777777" w:rsidR="00140BB1" w:rsidRPr="0051414C" w:rsidRDefault="00140BB1" w:rsidP="00B81476">
      <w:pPr>
        <w:pStyle w:val="HSSTitle2"/>
        <w:numPr>
          <w:ilvl w:val="0"/>
          <w:numId w:val="0"/>
        </w:numPr>
        <w:ind w:left="720"/>
        <w:rPr>
          <w:rFonts w:asciiTheme="majorHAnsi" w:hAnsiTheme="majorHAnsi" w:cstheme="majorHAnsi"/>
        </w:rPr>
      </w:pPr>
    </w:p>
    <w:p w14:paraId="0FED9427" w14:textId="77777777" w:rsidR="00140BB1" w:rsidRPr="0051414C" w:rsidRDefault="00140BB1" w:rsidP="00B81476">
      <w:pPr>
        <w:pStyle w:val="HSSTitle2"/>
        <w:numPr>
          <w:ilvl w:val="0"/>
          <w:numId w:val="0"/>
        </w:numPr>
        <w:ind w:left="720"/>
        <w:rPr>
          <w:rFonts w:asciiTheme="majorHAnsi" w:hAnsiTheme="majorHAnsi" w:cstheme="majorHAnsi"/>
        </w:rPr>
      </w:pPr>
    </w:p>
    <w:p w14:paraId="2859478E" w14:textId="77777777" w:rsidR="00140BB1" w:rsidRPr="0051414C" w:rsidRDefault="00140BB1" w:rsidP="00140BB1">
      <w:pPr>
        <w:jc w:val="center"/>
        <w:rPr>
          <w:rFonts w:asciiTheme="majorHAnsi" w:hAnsiTheme="majorHAnsi" w:cstheme="majorHAnsi"/>
          <w:sz w:val="40"/>
          <w:szCs w:val="40"/>
        </w:rPr>
      </w:pPr>
    </w:p>
    <w:p w14:paraId="041ACC96" w14:textId="77777777" w:rsidR="00140BB1" w:rsidRPr="0051414C" w:rsidRDefault="00140BB1" w:rsidP="00140BB1">
      <w:pPr>
        <w:jc w:val="center"/>
        <w:rPr>
          <w:rFonts w:asciiTheme="majorHAnsi" w:hAnsiTheme="majorHAnsi" w:cstheme="majorHAnsi"/>
          <w:sz w:val="40"/>
          <w:szCs w:val="40"/>
        </w:rPr>
      </w:pPr>
    </w:p>
    <w:p w14:paraId="13273A3C" w14:textId="77777777" w:rsidR="00140BB1" w:rsidRPr="0051414C" w:rsidRDefault="00140BB1" w:rsidP="00140BB1">
      <w:pPr>
        <w:jc w:val="center"/>
        <w:rPr>
          <w:rFonts w:asciiTheme="majorHAnsi" w:hAnsiTheme="majorHAnsi" w:cstheme="majorHAnsi"/>
          <w:sz w:val="40"/>
          <w:szCs w:val="40"/>
        </w:rPr>
      </w:pPr>
    </w:p>
    <w:p w14:paraId="62F1DBEC" w14:textId="77777777" w:rsidR="00140BB1" w:rsidRPr="0051414C" w:rsidRDefault="00140BB1" w:rsidP="00140BB1">
      <w:pPr>
        <w:jc w:val="center"/>
        <w:rPr>
          <w:rFonts w:asciiTheme="majorHAnsi" w:hAnsiTheme="majorHAnsi" w:cstheme="majorHAnsi"/>
          <w:sz w:val="40"/>
          <w:szCs w:val="40"/>
        </w:rPr>
      </w:pPr>
    </w:p>
    <w:p w14:paraId="738EDB8D" w14:textId="2C15B684" w:rsidR="00140BB1" w:rsidRPr="0051414C" w:rsidRDefault="00140BB1" w:rsidP="00140BB1">
      <w:pPr>
        <w:jc w:val="center"/>
        <w:rPr>
          <w:rFonts w:asciiTheme="majorHAnsi" w:hAnsiTheme="majorHAnsi" w:cstheme="majorHAnsi"/>
          <w:sz w:val="40"/>
          <w:szCs w:val="40"/>
        </w:rPr>
      </w:pPr>
    </w:p>
    <w:p w14:paraId="4A89A2DD" w14:textId="77777777" w:rsidR="00140BB1" w:rsidRPr="0051414C" w:rsidRDefault="00140BB1" w:rsidP="00140BB1">
      <w:pPr>
        <w:jc w:val="center"/>
        <w:rPr>
          <w:rFonts w:asciiTheme="majorHAnsi" w:hAnsiTheme="majorHAnsi" w:cstheme="majorHAnsi"/>
          <w:sz w:val="40"/>
          <w:szCs w:val="40"/>
        </w:rPr>
      </w:pPr>
    </w:p>
    <w:p w14:paraId="1D39CED4" w14:textId="77777777" w:rsidR="00140BB1" w:rsidRPr="0051414C" w:rsidRDefault="00140BB1" w:rsidP="00140BB1">
      <w:pPr>
        <w:jc w:val="center"/>
        <w:rPr>
          <w:rFonts w:asciiTheme="majorHAnsi" w:hAnsiTheme="majorHAnsi" w:cstheme="majorHAnsi"/>
          <w:sz w:val="40"/>
          <w:szCs w:val="40"/>
        </w:rPr>
      </w:pPr>
    </w:p>
    <w:p w14:paraId="4DC06CFD" w14:textId="6638C1E3" w:rsidR="00140BB1" w:rsidRPr="0051414C" w:rsidRDefault="00272964" w:rsidP="00140BB1">
      <w:pPr>
        <w:jc w:val="center"/>
        <w:rPr>
          <w:rFonts w:asciiTheme="majorHAnsi" w:hAnsiTheme="majorHAnsi" w:cstheme="majorHAnsi"/>
          <w:sz w:val="40"/>
          <w:szCs w:val="40"/>
        </w:rPr>
      </w:pPr>
      <w:r>
        <w:rPr>
          <w:noProof/>
        </w:rPr>
        <mc:AlternateContent>
          <mc:Choice Requires="wps">
            <w:drawing>
              <wp:anchor distT="0" distB="0" distL="114300" distR="114300" simplePos="0" relativeHeight="251661312" behindDoc="0" locked="0" layoutInCell="1" allowOverlap="1" wp14:anchorId="30A7953B" wp14:editId="088EB815">
                <wp:simplePos x="0" y="0"/>
                <wp:positionH relativeFrom="margin">
                  <wp:posOffset>-532765</wp:posOffset>
                </wp:positionH>
                <wp:positionV relativeFrom="paragraph">
                  <wp:posOffset>400685</wp:posOffset>
                </wp:positionV>
                <wp:extent cx="7552055" cy="105156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2055" cy="1051560"/>
                        </a:xfrm>
                        <a:prstGeom prst="rect">
                          <a:avLst/>
                        </a:prstGeom>
                        <a:noFill/>
                        <a:ln w="6350">
                          <a:noFill/>
                        </a:ln>
                      </wps:spPr>
                      <wps:txbx>
                        <w:txbxContent>
                          <w:p w14:paraId="3CAEB161" w14:textId="447F5630" w:rsidR="0051414C" w:rsidRPr="00115BFD" w:rsidRDefault="0051414C" w:rsidP="0051414C">
                            <w:pPr>
                              <w:pStyle w:val="TOC1"/>
                              <w:jc w:val="center"/>
                              <w:rPr>
                                <w:rFonts w:cs="Calibri Light"/>
                                <w:sz w:val="60"/>
                                <w:szCs w:val="60"/>
                              </w:rPr>
                            </w:pPr>
                            <w:r w:rsidRPr="0051414C">
                              <w:rPr>
                                <w:rFonts w:cs="Calibri Light"/>
                                <w:bCs/>
                                <w:color w:val="000080"/>
                                <w:kern w:val="32"/>
                                <w:sz w:val="48"/>
                                <w:szCs w:val="48"/>
                              </w:rPr>
                              <w:t>CRIS Letter Formats</w:t>
                            </w:r>
                            <w:r w:rsidR="008A1DFB">
                              <w:rPr>
                                <w:rFonts w:cs="Calibri Light"/>
                                <w:bCs/>
                                <w:color w:val="000080"/>
                                <w:kern w:val="32"/>
                                <w:sz w:val="48"/>
                                <w:szCs w:val="48"/>
                              </w:rPr>
                              <w:t xml:space="preserve">: </w:t>
                            </w:r>
                            <w:r w:rsidR="006277D5">
                              <w:rPr>
                                <w:rFonts w:cs="Calibri Light"/>
                                <w:bCs/>
                                <w:color w:val="000080"/>
                                <w:kern w:val="32"/>
                                <w:sz w:val="48"/>
                                <w:szCs w:val="48"/>
                              </w:rPr>
                              <w:t>Exercises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7953B" id="Text Box 2" o:spid="_x0000_s1027" type="#_x0000_t202" style="position:absolute;left:0;text-align:left;margin-left:-41.95pt;margin-top:31.55pt;width:594.65pt;height:8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" filled="f" stroked="f" strokeweight=".5pt">
                <v:textbox>
                  <w:txbxContent>
                    <w:p w14:paraId="3CAEB161" w14:textId="447F5630" w:rsidR="0051414C" w:rsidRPr="00115BFD" w:rsidRDefault="0051414C" w:rsidP="0051414C">
                      <w:pPr>
                        <w:pStyle w:val="TOC1"/>
                        <w:jc w:val="center"/>
                        <w:rPr>
                          <w:rFonts w:cs="Calibri Light"/>
                          <w:sz w:val="60"/>
                          <w:szCs w:val="60"/>
                        </w:rPr>
                      </w:pPr>
                      <w:r w:rsidRPr="0051414C">
                        <w:rPr>
                          <w:rFonts w:cs="Calibri Light"/>
                          <w:bCs/>
                          <w:color w:val="000080"/>
                          <w:kern w:val="32"/>
                          <w:sz w:val="48"/>
                          <w:szCs w:val="48"/>
                        </w:rPr>
                        <w:t>CRIS Letter Formats</w:t>
                      </w:r>
                      <w:r w:rsidR="008A1DFB">
                        <w:rPr>
                          <w:rFonts w:cs="Calibri Light"/>
                          <w:bCs/>
                          <w:color w:val="000080"/>
                          <w:kern w:val="32"/>
                          <w:sz w:val="48"/>
                          <w:szCs w:val="48"/>
                        </w:rPr>
                        <w:t xml:space="preserve">: </w:t>
                      </w:r>
                      <w:r w:rsidR="006277D5">
                        <w:rPr>
                          <w:rFonts w:cs="Calibri Light"/>
                          <w:bCs/>
                          <w:color w:val="000080"/>
                          <w:kern w:val="32"/>
                          <w:sz w:val="48"/>
                          <w:szCs w:val="48"/>
                        </w:rPr>
                        <w:t>Exercises</w:t>
                      </w:r>
                    </w:p>
                  </w:txbxContent>
                </v:textbox>
                <w10:wrap anchorx="margin"/>
              </v:shape>
            </w:pict>
          </mc:Fallback>
        </mc:AlternateContent>
      </w:r>
    </w:p>
    <w:p w14:paraId="6A21F4CF" w14:textId="77777777" w:rsidR="00140BB1" w:rsidRPr="0051414C" w:rsidRDefault="00140BB1" w:rsidP="00140BB1">
      <w:pPr>
        <w:jc w:val="center"/>
        <w:rPr>
          <w:rFonts w:asciiTheme="majorHAnsi" w:hAnsiTheme="majorHAnsi" w:cstheme="majorHAnsi"/>
          <w:sz w:val="40"/>
          <w:szCs w:val="40"/>
        </w:rPr>
      </w:pPr>
    </w:p>
    <w:p w14:paraId="33B98D4E" w14:textId="77777777" w:rsidR="00140BB1" w:rsidRPr="0051414C" w:rsidRDefault="00140BB1" w:rsidP="00140BB1">
      <w:pPr>
        <w:jc w:val="center"/>
        <w:rPr>
          <w:rFonts w:asciiTheme="majorHAnsi" w:hAnsiTheme="majorHAnsi" w:cstheme="majorHAnsi"/>
          <w:sz w:val="40"/>
          <w:szCs w:val="40"/>
        </w:rPr>
      </w:pPr>
    </w:p>
    <w:p w14:paraId="706EB696" w14:textId="77777777" w:rsidR="00140BB1" w:rsidRPr="0051414C" w:rsidRDefault="00140BB1" w:rsidP="00140BB1">
      <w:pPr>
        <w:jc w:val="center"/>
        <w:rPr>
          <w:rFonts w:asciiTheme="majorHAnsi" w:hAnsiTheme="majorHAnsi" w:cstheme="majorHAnsi"/>
          <w:sz w:val="40"/>
          <w:szCs w:val="40"/>
        </w:rPr>
      </w:pPr>
    </w:p>
    <w:p w14:paraId="625F7CBF" w14:textId="77777777" w:rsidR="00140BB1" w:rsidRPr="0051414C" w:rsidRDefault="00140BB1" w:rsidP="00140BB1">
      <w:pPr>
        <w:jc w:val="center"/>
        <w:rPr>
          <w:rFonts w:asciiTheme="majorHAnsi" w:hAnsiTheme="majorHAnsi" w:cstheme="majorHAnsi"/>
          <w:sz w:val="40"/>
          <w:szCs w:val="40"/>
        </w:rPr>
      </w:pPr>
    </w:p>
    <w:p w14:paraId="044186BA" w14:textId="77777777" w:rsidR="00140BB1" w:rsidRPr="0051414C" w:rsidRDefault="00140BB1" w:rsidP="00140BB1">
      <w:pPr>
        <w:jc w:val="center"/>
        <w:rPr>
          <w:rFonts w:asciiTheme="majorHAnsi" w:hAnsiTheme="majorHAnsi" w:cstheme="majorHAnsi"/>
          <w:sz w:val="40"/>
          <w:szCs w:val="40"/>
        </w:rPr>
      </w:pPr>
    </w:p>
    <w:p w14:paraId="60DA5127" w14:textId="6E03A7BC" w:rsidR="002E11EF" w:rsidRPr="0051414C" w:rsidRDefault="009106C0" w:rsidP="002E11EF">
      <w:pPr>
        <w:rPr>
          <w:rFonts w:asciiTheme="majorHAnsi" w:hAnsiTheme="majorHAnsi" w:cstheme="majorHAnsi"/>
          <w:sz w:val="40"/>
          <w:szCs w:val="40"/>
        </w:rPr>
      </w:pPr>
      <w:r>
        <w:rPr>
          <w:noProof/>
        </w:rPr>
        <mc:AlternateContent>
          <mc:Choice Requires="wps">
            <w:drawing>
              <wp:anchor distT="0" distB="0" distL="114300" distR="114300" simplePos="0" relativeHeight="251664384" behindDoc="0" locked="0" layoutInCell="1" allowOverlap="1" wp14:anchorId="685836F0" wp14:editId="67356472">
                <wp:simplePos x="0" y="0"/>
                <wp:positionH relativeFrom="margin">
                  <wp:posOffset>-498862</wp:posOffset>
                </wp:positionH>
                <wp:positionV relativeFrom="paragraph">
                  <wp:posOffset>906890</wp:posOffset>
                </wp:positionV>
                <wp:extent cx="7521575" cy="351155"/>
                <wp:effectExtent l="0" t="0" r="0" b="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1575" cy="351155"/>
                        </a:xfrm>
                        <a:prstGeom prst="rect">
                          <a:avLst/>
                        </a:prstGeom>
                        <a:noFill/>
                        <a:ln w="6350">
                          <a:noFill/>
                        </a:ln>
                      </wps:spPr>
                      <wps:txbx>
                        <w:txbxContent>
                          <w:p w14:paraId="1927D8AE" w14:textId="5994A497" w:rsidR="0051414C" w:rsidRPr="00115BFD" w:rsidRDefault="00A02D67" w:rsidP="0051414C">
                            <w:pPr>
                              <w:jc w:val="center"/>
                              <w:rPr>
                                <w:rFonts w:cs="Calibri Light"/>
                              </w:rPr>
                            </w:pPr>
                            <w:r>
                              <w:rPr>
                                <w:rFonts w:cs="Calibri Light"/>
                              </w:rPr>
                              <w:t>September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836F0" id="Text Box 7" o:spid="_x0000_s1028" type="#_x0000_t202" style="position:absolute;left:0;text-align:left;margin-left:-39.3pt;margin-top:71.4pt;width:592.25pt;height:2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" filled="f" stroked="f" strokeweight=".5pt">
                <v:textbox>
                  <w:txbxContent>
                    <w:p w14:paraId="1927D8AE" w14:textId="5994A497" w:rsidR="0051414C" w:rsidRPr="00115BFD" w:rsidRDefault="00A02D67" w:rsidP="0051414C">
                      <w:pPr>
                        <w:jc w:val="center"/>
                        <w:rPr>
                          <w:rFonts w:cs="Calibri Light"/>
                        </w:rPr>
                      </w:pPr>
                      <w:r>
                        <w:rPr>
                          <w:rFonts w:cs="Calibri Light"/>
                        </w:rPr>
                        <w:t>September 2022</w:t>
                      </w:r>
                    </w:p>
                  </w:txbxContent>
                </v:textbox>
                <w10:wrap anchorx="margin"/>
              </v:shape>
            </w:pict>
          </mc:Fallback>
        </mc:AlternateContent>
      </w:r>
    </w:p>
    <w:p w14:paraId="32683F3A" w14:textId="0ECEC3FD" w:rsidR="002E11EF" w:rsidRPr="0051414C" w:rsidRDefault="002E11EF" w:rsidP="002E11EF">
      <w:pPr>
        <w:rPr>
          <w:rFonts w:asciiTheme="majorHAnsi" w:hAnsiTheme="majorHAnsi" w:cstheme="majorHAnsi"/>
          <w:sz w:val="40"/>
          <w:szCs w:val="40"/>
        </w:rPr>
      </w:pPr>
    </w:p>
    <w:p w14:paraId="644E69C9" w14:textId="48EBB7D9" w:rsidR="00140BB1" w:rsidRPr="0051414C" w:rsidRDefault="00313DAA" w:rsidP="002E11EF">
      <w:pPr>
        <w:jc w:val="center"/>
        <w:rPr>
          <w:rFonts w:asciiTheme="majorHAnsi" w:hAnsiTheme="majorHAnsi" w:cstheme="majorHAnsi"/>
          <w:bCs/>
          <w:color w:val="000080"/>
          <w:kern w:val="32"/>
          <w:sz w:val="48"/>
          <w:szCs w:val="48"/>
        </w:rPr>
      </w:pPr>
      <w:r w:rsidRPr="0051414C">
        <w:rPr>
          <w:rFonts w:asciiTheme="majorHAnsi" w:hAnsiTheme="majorHAnsi" w:cstheme="majorHAnsi"/>
          <w:bCs/>
          <w:color w:val="000080"/>
          <w:kern w:val="32"/>
          <w:sz w:val="48"/>
          <w:szCs w:val="48"/>
        </w:rPr>
        <w:t xml:space="preserve">      </w:t>
      </w:r>
    </w:p>
    <w:p w14:paraId="2F3D3C6E" w14:textId="444760A4" w:rsidR="00140BB1" w:rsidRPr="0051414C" w:rsidRDefault="00140BB1" w:rsidP="00140BB1">
      <w:pPr>
        <w:jc w:val="center"/>
        <w:rPr>
          <w:rFonts w:asciiTheme="majorHAnsi" w:hAnsiTheme="majorHAnsi" w:cstheme="majorHAnsi"/>
          <w:bCs/>
          <w:color w:val="000080"/>
          <w:kern w:val="32"/>
          <w:sz w:val="40"/>
          <w:szCs w:val="40"/>
        </w:rPr>
      </w:pPr>
    </w:p>
    <w:p w14:paraId="5B441DD4" w14:textId="7DEC519B" w:rsidR="005F2133" w:rsidRPr="0051414C" w:rsidRDefault="00140BB1" w:rsidP="00715A53">
      <w:pPr>
        <w:pStyle w:val="HSSHeading2"/>
        <w:rPr>
          <w:rFonts w:cstheme="majorHAnsi"/>
        </w:rPr>
      </w:pPr>
      <w:r w:rsidRPr="0051414C">
        <w:rPr>
          <w:rFonts w:cstheme="majorHAnsi"/>
          <w:sz w:val="40"/>
          <w:szCs w:val="40"/>
        </w:rPr>
        <w:br w:type="page"/>
      </w:r>
      <w:r w:rsidR="00CE76E1" w:rsidRPr="0051414C">
        <w:rPr>
          <w:rFonts w:cstheme="majorHAnsi"/>
        </w:rPr>
        <w:lastRenderedPageBreak/>
        <w:t>Copyright</w:t>
      </w:r>
    </w:p>
    <w:p w14:paraId="5F392DFF" w14:textId="6964D2B7" w:rsidR="00AC1804" w:rsidRPr="0051414C" w:rsidRDefault="00CE76E1" w:rsidP="001246EE">
      <w:pPr>
        <w:pStyle w:val="HSSBodyText"/>
        <w:rPr>
          <w:rFonts w:cstheme="majorHAnsi"/>
        </w:rPr>
      </w:pPr>
      <w:r w:rsidRPr="0051414C">
        <w:rPr>
          <w:rFonts w:cstheme="majorHAnsi"/>
        </w:rPr>
        <w:t xml:space="preserve">© </w:t>
      </w:r>
      <w:r w:rsidR="00217CF8" w:rsidRPr="0051414C">
        <w:rPr>
          <w:rFonts w:cstheme="majorHAnsi"/>
        </w:rPr>
        <w:t>Healthcare Software S</w:t>
      </w:r>
      <w:r w:rsidR="00682D9C" w:rsidRPr="0051414C">
        <w:rPr>
          <w:rFonts w:cstheme="majorHAnsi"/>
        </w:rPr>
        <w:t>olution</w:t>
      </w:r>
      <w:r w:rsidR="00217CF8" w:rsidRPr="0051414C">
        <w:rPr>
          <w:rFonts w:cstheme="majorHAnsi"/>
        </w:rPr>
        <w:t>s 20</w:t>
      </w:r>
      <w:r w:rsidR="00A02D67">
        <w:rPr>
          <w:rFonts w:cstheme="majorHAnsi"/>
        </w:rPr>
        <w:t>22</w:t>
      </w:r>
    </w:p>
    <w:p w14:paraId="2FA683A1" w14:textId="77777777" w:rsidR="009E7342" w:rsidRPr="0051414C" w:rsidRDefault="00CE76E1" w:rsidP="001246EE">
      <w:pPr>
        <w:pStyle w:val="HSSBodyText"/>
        <w:rPr>
          <w:rFonts w:cstheme="majorHAnsi"/>
        </w:rPr>
      </w:pPr>
      <w:r w:rsidRPr="0051414C">
        <w:rPr>
          <w:rFonts w:cstheme="majorHAnsi"/>
        </w:rPr>
        <w:t xml:space="preserve">Registered Office: </w:t>
      </w:r>
      <w:r w:rsidR="00217CF8" w:rsidRPr="0051414C">
        <w:rPr>
          <w:rFonts w:cstheme="majorHAnsi"/>
        </w:rPr>
        <w:t>3rd Floor i2 Mansfield, Hamilton Court, Oakham Business Park, Mansfield, NG18 5FB</w:t>
      </w:r>
    </w:p>
    <w:p w14:paraId="221471DC" w14:textId="77777777" w:rsidR="00217CF8" w:rsidRPr="0051414C" w:rsidRDefault="00217CF8" w:rsidP="001246EE">
      <w:pPr>
        <w:pStyle w:val="HSSBodyText"/>
        <w:rPr>
          <w:rFonts w:cstheme="majorHAnsi"/>
        </w:rPr>
      </w:pPr>
    </w:p>
    <w:p w14:paraId="0560CB82" w14:textId="77777777" w:rsidR="00217CF8" w:rsidRPr="0051414C" w:rsidRDefault="00217CF8" w:rsidP="001246EE">
      <w:pPr>
        <w:pStyle w:val="HSSBodyText"/>
        <w:rPr>
          <w:rFonts w:cstheme="majorHAnsi"/>
        </w:rPr>
      </w:pPr>
      <w:r w:rsidRPr="0051414C">
        <w:rPr>
          <w:rFonts w:cstheme="majorHAnsi"/>
        </w:rPr>
        <w:t>These materials are or comprise restricted and proprietary confidential information of Healthcare Software S</w:t>
      </w:r>
      <w:r w:rsidR="00682D9C" w:rsidRPr="0051414C">
        <w:rPr>
          <w:rFonts w:cstheme="majorHAnsi"/>
        </w:rPr>
        <w:t>olution</w:t>
      </w:r>
      <w:r w:rsidRPr="0051414C">
        <w:rPr>
          <w:rFonts w:cstheme="majorHAnsi"/>
        </w:rPr>
        <w:t>s</w:t>
      </w:r>
      <w:proofErr w:type="gramStart"/>
      <w:r w:rsidRPr="0051414C">
        <w:rPr>
          <w:rFonts w:cstheme="majorHAnsi"/>
        </w:rPr>
        <w:t xml:space="preserve">.  </w:t>
      </w:r>
      <w:proofErr w:type="gramEnd"/>
      <w:r w:rsidRPr="0051414C">
        <w:rPr>
          <w:rFonts w:cstheme="majorHAnsi"/>
        </w:rPr>
        <w:t>Disclosure to or use by the recipient shall not convey any intellectual property rights in these materials. The right to use these materials by the recipient is subject to restrictions and limitations contained in the Provision of Integrated Care Record System and Associated Services Agreement and related agreements.</w:t>
      </w:r>
    </w:p>
    <w:p w14:paraId="6D6BF1BF" w14:textId="77777777" w:rsidR="00217CF8" w:rsidRPr="0051414C" w:rsidRDefault="00217CF8" w:rsidP="008A7197">
      <w:pPr>
        <w:rPr>
          <w:rFonts w:asciiTheme="majorHAnsi" w:hAnsiTheme="majorHAnsi" w:cstheme="majorHAnsi"/>
        </w:rPr>
      </w:pPr>
    </w:p>
    <w:p w14:paraId="61261D14" w14:textId="77777777" w:rsidR="00CE76E1" w:rsidRPr="0051414C" w:rsidRDefault="00CE76E1" w:rsidP="008A7197">
      <w:pPr>
        <w:rPr>
          <w:rFonts w:asciiTheme="majorHAnsi" w:hAnsiTheme="majorHAnsi" w:cstheme="majorHAnsi"/>
          <w:b/>
          <w:color w:val="002060"/>
          <w:sz w:val="32"/>
          <w:szCs w:val="32"/>
        </w:rPr>
      </w:pPr>
      <w:r w:rsidRPr="0051414C">
        <w:rPr>
          <w:rFonts w:asciiTheme="majorHAnsi" w:hAnsiTheme="majorHAnsi" w:cstheme="majorHAnsi"/>
          <w:b/>
          <w:color w:val="002060"/>
          <w:sz w:val="32"/>
          <w:szCs w:val="32"/>
        </w:rPr>
        <w:t>Confidentiality</w:t>
      </w:r>
    </w:p>
    <w:p w14:paraId="0E36694D" w14:textId="77777777" w:rsidR="00EE3A96" w:rsidRPr="0051414C" w:rsidRDefault="00EE3A96" w:rsidP="001246EE">
      <w:pPr>
        <w:pStyle w:val="HSSBodyText"/>
        <w:rPr>
          <w:rFonts w:cstheme="majorHAnsi"/>
        </w:rPr>
      </w:pPr>
      <w:r w:rsidRPr="0051414C">
        <w:rPr>
          <w:rFonts w:cstheme="majorHAnsi"/>
        </w:rPr>
        <w:t xml:space="preserve">All information in this document </w:t>
      </w:r>
      <w:proofErr w:type="gramStart"/>
      <w:r w:rsidRPr="0051414C">
        <w:rPr>
          <w:rFonts w:cstheme="majorHAnsi"/>
        </w:rPr>
        <w:t>is provided</w:t>
      </w:r>
      <w:proofErr w:type="gramEnd"/>
      <w:r w:rsidRPr="0051414C">
        <w:rPr>
          <w:rFonts w:cstheme="majorHAnsi"/>
        </w:rPr>
        <w:t xml:space="preserve"> in confidence for the sole purpose of adjudication of the document and shall not be used for any other purpose and shall not be published or disclosed wholly or in part to any other party without HSS prior permission in writing and shall be held in safe custody. These obligations shall not apply to information which </w:t>
      </w:r>
      <w:proofErr w:type="gramStart"/>
      <w:r w:rsidRPr="0051414C">
        <w:rPr>
          <w:rFonts w:cstheme="majorHAnsi"/>
        </w:rPr>
        <w:t>is published</w:t>
      </w:r>
      <w:proofErr w:type="gramEnd"/>
      <w:r w:rsidRPr="0051414C">
        <w:rPr>
          <w:rFonts w:cstheme="majorHAnsi"/>
        </w:rPr>
        <w:t xml:space="preserve"> or becomes known legitimately from some source other than HSS. </w:t>
      </w:r>
      <w:proofErr w:type="gramStart"/>
      <w:r w:rsidRPr="0051414C">
        <w:rPr>
          <w:rFonts w:cstheme="majorHAnsi"/>
        </w:rPr>
        <w:t>Many</w:t>
      </w:r>
      <w:proofErr w:type="gramEnd"/>
      <w:r w:rsidRPr="0051414C">
        <w:rPr>
          <w:rFonts w:cstheme="majorHAnsi"/>
        </w:rPr>
        <w:t xml:space="preserve"> of the product, service and company names referred to in this document are trademarks or registered trademarks. They are all hereby acknowledged.</w:t>
      </w:r>
    </w:p>
    <w:p w14:paraId="75A3AC38" w14:textId="77777777" w:rsidR="009106C0" w:rsidRDefault="00D10C9A" w:rsidP="0051414C">
      <w:pPr>
        <w:pStyle w:val="HSSHeading1-Body"/>
        <w:rPr>
          <w:noProof/>
        </w:rPr>
      </w:pPr>
      <w:r w:rsidRPr="0051414C">
        <w:rPr>
          <w:rFonts w:cstheme="majorHAnsi"/>
        </w:rPr>
        <w:br w:type="page"/>
      </w:r>
      <w:r w:rsidR="005A2B5A" w:rsidRPr="0051414C">
        <w:rPr>
          <w:rFonts w:cstheme="majorHAnsi"/>
        </w:rPr>
        <w:lastRenderedPageBreak/>
        <w:t>Table of Contents</w:t>
      </w:r>
      <w:r w:rsidR="008E6B43" w:rsidRPr="0051414C">
        <w:rPr>
          <w:rFonts w:cstheme="majorHAnsi"/>
        </w:rPr>
        <w:fldChar w:fldCharType="begin"/>
      </w:r>
      <w:r w:rsidR="008E6B43" w:rsidRPr="0051414C">
        <w:rPr>
          <w:rFonts w:cstheme="majorHAnsi"/>
        </w:rPr>
        <w:instrText xml:space="preserve"> TOC \o "1-3" \h \z \u </w:instrText>
      </w:r>
      <w:r w:rsidR="008E6B43" w:rsidRPr="0051414C">
        <w:rPr>
          <w:rFonts w:cstheme="majorHAnsi"/>
        </w:rPr>
        <w:fldChar w:fldCharType="separate"/>
      </w:r>
    </w:p>
    <w:p w14:paraId="2312D994" w14:textId="513D50A8" w:rsidR="009106C0" w:rsidRDefault="0085222E">
      <w:pPr>
        <w:pStyle w:val="TOC1"/>
        <w:tabs>
          <w:tab w:val="right" w:leader="dot" w:pos="10195"/>
        </w:tabs>
        <w:rPr>
          <w:rFonts w:asciiTheme="minorHAnsi" w:hAnsiTheme="minorHAnsi" w:cstheme="minorBidi"/>
          <w:b w:val="0"/>
          <w:noProof/>
          <w:sz w:val="22"/>
          <w:szCs w:val="22"/>
          <w:lang w:eastAsia="en-GB"/>
        </w:rPr>
      </w:pPr>
      <w:hyperlink w:anchor="_Toc22230098" w:history="1">
        <w:r w:rsidR="009106C0" w:rsidRPr="008C5605">
          <w:rPr>
            <w:rStyle w:val="Hyperlink"/>
            <w:rFonts w:asciiTheme="majorHAnsi" w:hAnsiTheme="majorHAnsi" w:cstheme="majorHAnsi"/>
            <w:noProof/>
          </w:rPr>
          <w:t>Exam Preparation Letters</w:t>
        </w:r>
        <w:r w:rsidR="009106C0">
          <w:rPr>
            <w:noProof/>
            <w:webHidden/>
          </w:rPr>
          <w:tab/>
        </w:r>
        <w:r w:rsidR="009106C0">
          <w:rPr>
            <w:noProof/>
            <w:webHidden/>
          </w:rPr>
          <w:fldChar w:fldCharType="begin"/>
        </w:r>
        <w:r w:rsidR="009106C0">
          <w:rPr>
            <w:noProof/>
            <w:webHidden/>
          </w:rPr>
          <w:instrText xml:space="preserve"> PAGEREF _Toc22230098 \h </w:instrText>
        </w:r>
        <w:r w:rsidR="009106C0">
          <w:rPr>
            <w:noProof/>
            <w:webHidden/>
          </w:rPr>
        </w:r>
        <w:r w:rsidR="009106C0">
          <w:rPr>
            <w:noProof/>
            <w:webHidden/>
          </w:rPr>
          <w:fldChar w:fldCharType="separate"/>
        </w:r>
        <w:r>
          <w:rPr>
            <w:noProof/>
            <w:webHidden/>
          </w:rPr>
          <w:t>4</w:t>
        </w:r>
        <w:r w:rsidR="009106C0">
          <w:rPr>
            <w:noProof/>
            <w:webHidden/>
          </w:rPr>
          <w:fldChar w:fldCharType="end"/>
        </w:r>
      </w:hyperlink>
    </w:p>
    <w:p w14:paraId="2531D8B6" w14:textId="17FD2B03" w:rsidR="009106C0" w:rsidRDefault="0085222E">
      <w:pPr>
        <w:pStyle w:val="TOC2"/>
        <w:tabs>
          <w:tab w:val="right" w:leader="dot" w:pos="10195"/>
        </w:tabs>
        <w:rPr>
          <w:rFonts w:asciiTheme="minorHAnsi" w:hAnsiTheme="minorHAnsi" w:cstheme="minorBidi"/>
          <w:b w:val="0"/>
          <w:noProof/>
          <w:lang w:eastAsia="en-GB"/>
        </w:rPr>
      </w:pPr>
      <w:hyperlink w:anchor="_Toc22230099" w:history="1">
        <w:r w:rsidR="009106C0" w:rsidRPr="008C5605">
          <w:rPr>
            <w:rStyle w:val="Hyperlink"/>
            <w:rFonts w:cstheme="majorHAnsi"/>
            <w:noProof/>
          </w:rPr>
          <w:t>US General</w:t>
        </w:r>
        <w:r w:rsidR="009106C0">
          <w:rPr>
            <w:noProof/>
            <w:webHidden/>
          </w:rPr>
          <w:tab/>
        </w:r>
        <w:r w:rsidR="009106C0">
          <w:rPr>
            <w:noProof/>
            <w:webHidden/>
          </w:rPr>
          <w:fldChar w:fldCharType="begin"/>
        </w:r>
        <w:r w:rsidR="009106C0">
          <w:rPr>
            <w:noProof/>
            <w:webHidden/>
          </w:rPr>
          <w:instrText xml:space="preserve"> PAGEREF _Toc22230099 \h </w:instrText>
        </w:r>
        <w:r w:rsidR="009106C0">
          <w:rPr>
            <w:noProof/>
            <w:webHidden/>
          </w:rPr>
        </w:r>
        <w:r w:rsidR="009106C0">
          <w:rPr>
            <w:noProof/>
            <w:webHidden/>
          </w:rPr>
          <w:fldChar w:fldCharType="separate"/>
        </w:r>
        <w:r>
          <w:rPr>
            <w:noProof/>
            <w:webHidden/>
          </w:rPr>
          <w:t>4</w:t>
        </w:r>
        <w:r w:rsidR="009106C0">
          <w:rPr>
            <w:noProof/>
            <w:webHidden/>
          </w:rPr>
          <w:fldChar w:fldCharType="end"/>
        </w:r>
      </w:hyperlink>
    </w:p>
    <w:p w14:paraId="04537EB6" w14:textId="367A98B1" w:rsidR="009106C0" w:rsidRDefault="0085222E">
      <w:pPr>
        <w:pStyle w:val="TOC2"/>
        <w:tabs>
          <w:tab w:val="right" w:leader="dot" w:pos="10195"/>
        </w:tabs>
        <w:rPr>
          <w:rFonts w:asciiTheme="minorHAnsi" w:hAnsiTheme="minorHAnsi" w:cstheme="minorBidi"/>
          <w:b w:val="0"/>
          <w:noProof/>
          <w:lang w:eastAsia="en-GB"/>
        </w:rPr>
      </w:pPr>
      <w:hyperlink w:anchor="_Toc22230100" w:history="1">
        <w:r w:rsidR="009106C0" w:rsidRPr="008C5605">
          <w:rPr>
            <w:rStyle w:val="Hyperlink"/>
            <w:rFonts w:cstheme="majorHAnsi"/>
            <w:noProof/>
          </w:rPr>
          <w:t>US Full Bladder (Standard Outpatient)</w:t>
        </w:r>
        <w:r w:rsidR="009106C0">
          <w:rPr>
            <w:noProof/>
            <w:webHidden/>
          </w:rPr>
          <w:tab/>
        </w:r>
        <w:r w:rsidR="009106C0">
          <w:rPr>
            <w:noProof/>
            <w:webHidden/>
          </w:rPr>
          <w:fldChar w:fldCharType="begin"/>
        </w:r>
        <w:r w:rsidR="009106C0">
          <w:rPr>
            <w:noProof/>
            <w:webHidden/>
          </w:rPr>
          <w:instrText xml:space="preserve"> PAGEREF _Toc22230100 \h </w:instrText>
        </w:r>
        <w:r w:rsidR="009106C0">
          <w:rPr>
            <w:noProof/>
            <w:webHidden/>
          </w:rPr>
        </w:r>
        <w:r w:rsidR="009106C0">
          <w:rPr>
            <w:noProof/>
            <w:webHidden/>
          </w:rPr>
          <w:fldChar w:fldCharType="separate"/>
        </w:r>
        <w:r>
          <w:rPr>
            <w:noProof/>
            <w:webHidden/>
          </w:rPr>
          <w:t>5</w:t>
        </w:r>
        <w:r w:rsidR="009106C0">
          <w:rPr>
            <w:noProof/>
            <w:webHidden/>
          </w:rPr>
          <w:fldChar w:fldCharType="end"/>
        </w:r>
      </w:hyperlink>
    </w:p>
    <w:p w14:paraId="1230AF43" w14:textId="01CBA6BC" w:rsidR="009106C0" w:rsidRDefault="0085222E">
      <w:pPr>
        <w:pStyle w:val="TOC2"/>
        <w:tabs>
          <w:tab w:val="right" w:leader="dot" w:pos="10195"/>
        </w:tabs>
        <w:rPr>
          <w:rFonts w:asciiTheme="minorHAnsi" w:hAnsiTheme="minorHAnsi" w:cstheme="minorBidi"/>
          <w:b w:val="0"/>
          <w:noProof/>
          <w:lang w:eastAsia="en-GB"/>
        </w:rPr>
      </w:pPr>
      <w:hyperlink w:anchor="_Toc22230101" w:history="1">
        <w:r w:rsidR="009106C0" w:rsidRPr="008C5605">
          <w:rPr>
            <w:rStyle w:val="Hyperlink"/>
            <w:rFonts w:cstheme="majorHAnsi"/>
            <w:noProof/>
          </w:rPr>
          <w:t>US Fast &amp; Full Bladder (Alternative Exam Preparation)</w:t>
        </w:r>
        <w:r w:rsidR="009106C0">
          <w:rPr>
            <w:noProof/>
            <w:webHidden/>
          </w:rPr>
          <w:tab/>
        </w:r>
        <w:r w:rsidR="009106C0">
          <w:rPr>
            <w:noProof/>
            <w:webHidden/>
          </w:rPr>
          <w:fldChar w:fldCharType="begin"/>
        </w:r>
        <w:r w:rsidR="009106C0">
          <w:rPr>
            <w:noProof/>
            <w:webHidden/>
          </w:rPr>
          <w:instrText xml:space="preserve"> PAGEREF _Toc22230101 \h </w:instrText>
        </w:r>
        <w:r w:rsidR="009106C0">
          <w:rPr>
            <w:noProof/>
            <w:webHidden/>
          </w:rPr>
        </w:r>
        <w:r w:rsidR="009106C0">
          <w:rPr>
            <w:noProof/>
            <w:webHidden/>
          </w:rPr>
          <w:fldChar w:fldCharType="separate"/>
        </w:r>
        <w:r>
          <w:rPr>
            <w:noProof/>
            <w:webHidden/>
          </w:rPr>
          <w:t>7</w:t>
        </w:r>
        <w:r w:rsidR="009106C0">
          <w:rPr>
            <w:noProof/>
            <w:webHidden/>
          </w:rPr>
          <w:fldChar w:fldCharType="end"/>
        </w:r>
      </w:hyperlink>
    </w:p>
    <w:p w14:paraId="70C05815" w14:textId="2873C0E1" w:rsidR="009106C0" w:rsidRDefault="0085222E">
      <w:pPr>
        <w:pStyle w:val="TOC2"/>
        <w:tabs>
          <w:tab w:val="right" w:leader="dot" w:pos="10195"/>
        </w:tabs>
        <w:rPr>
          <w:rFonts w:asciiTheme="minorHAnsi" w:hAnsiTheme="minorHAnsi" w:cstheme="minorBidi"/>
          <w:b w:val="0"/>
          <w:noProof/>
          <w:lang w:eastAsia="en-GB"/>
        </w:rPr>
      </w:pPr>
      <w:hyperlink w:anchor="_Toc22230102" w:history="1">
        <w:r w:rsidR="009106C0" w:rsidRPr="008C5605">
          <w:rPr>
            <w:rStyle w:val="Hyperlink"/>
            <w:rFonts w:cstheme="majorHAnsi"/>
            <w:noProof/>
          </w:rPr>
          <w:t>US Fast (Standard Outpatient)</w:t>
        </w:r>
        <w:r w:rsidR="009106C0">
          <w:rPr>
            <w:noProof/>
            <w:webHidden/>
          </w:rPr>
          <w:tab/>
        </w:r>
        <w:r w:rsidR="009106C0">
          <w:rPr>
            <w:noProof/>
            <w:webHidden/>
          </w:rPr>
          <w:fldChar w:fldCharType="begin"/>
        </w:r>
        <w:r w:rsidR="009106C0">
          <w:rPr>
            <w:noProof/>
            <w:webHidden/>
          </w:rPr>
          <w:instrText xml:space="preserve"> PAGEREF _Toc22230102 \h </w:instrText>
        </w:r>
        <w:r w:rsidR="009106C0">
          <w:rPr>
            <w:noProof/>
            <w:webHidden/>
          </w:rPr>
        </w:r>
        <w:r w:rsidR="009106C0">
          <w:rPr>
            <w:noProof/>
            <w:webHidden/>
          </w:rPr>
          <w:fldChar w:fldCharType="separate"/>
        </w:r>
        <w:r>
          <w:rPr>
            <w:noProof/>
            <w:webHidden/>
          </w:rPr>
          <w:t>9</w:t>
        </w:r>
        <w:r w:rsidR="009106C0">
          <w:rPr>
            <w:noProof/>
            <w:webHidden/>
          </w:rPr>
          <w:fldChar w:fldCharType="end"/>
        </w:r>
      </w:hyperlink>
    </w:p>
    <w:p w14:paraId="1E00070E" w14:textId="5994CAB3" w:rsidR="009106C0" w:rsidRDefault="0085222E">
      <w:pPr>
        <w:pStyle w:val="TOC2"/>
        <w:tabs>
          <w:tab w:val="right" w:leader="dot" w:pos="10195"/>
        </w:tabs>
        <w:rPr>
          <w:rFonts w:asciiTheme="minorHAnsi" w:hAnsiTheme="minorHAnsi" w:cstheme="minorBidi"/>
          <w:b w:val="0"/>
          <w:noProof/>
          <w:lang w:eastAsia="en-GB"/>
        </w:rPr>
      </w:pPr>
      <w:hyperlink w:anchor="_Toc22230103" w:history="1">
        <w:r w:rsidR="009106C0" w:rsidRPr="008C5605">
          <w:rPr>
            <w:rStyle w:val="Hyperlink"/>
            <w:rFonts w:cstheme="majorHAnsi"/>
            <w:noProof/>
          </w:rPr>
          <w:t>Barium Meal (Standard Out Patient – Adult, Child AM &amp;PM)</w:t>
        </w:r>
        <w:r w:rsidR="009106C0">
          <w:rPr>
            <w:noProof/>
            <w:webHidden/>
          </w:rPr>
          <w:tab/>
        </w:r>
        <w:r w:rsidR="009106C0">
          <w:rPr>
            <w:noProof/>
            <w:webHidden/>
          </w:rPr>
          <w:fldChar w:fldCharType="begin"/>
        </w:r>
        <w:r w:rsidR="009106C0">
          <w:rPr>
            <w:noProof/>
            <w:webHidden/>
          </w:rPr>
          <w:instrText xml:space="preserve"> PAGEREF _Toc22230103 \h </w:instrText>
        </w:r>
        <w:r w:rsidR="009106C0">
          <w:rPr>
            <w:noProof/>
            <w:webHidden/>
          </w:rPr>
        </w:r>
        <w:r w:rsidR="009106C0">
          <w:rPr>
            <w:noProof/>
            <w:webHidden/>
          </w:rPr>
          <w:fldChar w:fldCharType="separate"/>
        </w:r>
        <w:r>
          <w:rPr>
            <w:noProof/>
            <w:webHidden/>
          </w:rPr>
          <w:t>11</w:t>
        </w:r>
        <w:r w:rsidR="009106C0">
          <w:rPr>
            <w:noProof/>
            <w:webHidden/>
          </w:rPr>
          <w:fldChar w:fldCharType="end"/>
        </w:r>
      </w:hyperlink>
    </w:p>
    <w:p w14:paraId="021B6D72" w14:textId="41CC240B" w:rsidR="009106C0" w:rsidRDefault="0085222E">
      <w:pPr>
        <w:pStyle w:val="TOC2"/>
        <w:tabs>
          <w:tab w:val="right" w:leader="dot" w:pos="10195"/>
        </w:tabs>
        <w:rPr>
          <w:rFonts w:asciiTheme="minorHAnsi" w:hAnsiTheme="minorHAnsi" w:cstheme="minorBidi"/>
          <w:b w:val="0"/>
          <w:noProof/>
          <w:lang w:eastAsia="en-GB"/>
        </w:rPr>
      </w:pPr>
      <w:hyperlink w:anchor="_Toc22230104" w:history="1">
        <w:r w:rsidR="009106C0" w:rsidRPr="008C5605">
          <w:rPr>
            <w:rStyle w:val="Hyperlink"/>
            <w:rFonts w:cstheme="majorHAnsi"/>
            <w:noProof/>
          </w:rPr>
          <w:t>Barium Meal (Standard Inpatient)</w:t>
        </w:r>
        <w:r w:rsidR="009106C0">
          <w:rPr>
            <w:noProof/>
            <w:webHidden/>
          </w:rPr>
          <w:tab/>
        </w:r>
        <w:r w:rsidR="009106C0">
          <w:rPr>
            <w:noProof/>
            <w:webHidden/>
          </w:rPr>
          <w:fldChar w:fldCharType="begin"/>
        </w:r>
        <w:r w:rsidR="009106C0">
          <w:rPr>
            <w:noProof/>
            <w:webHidden/>
          </w:rPr>
          <w:instrText xml:space="preserve"> PAGEREF _Toc22230104 \h </w:instrText>
        </w:r>
        <w:r w:rsidR="009106C0">
          <w:rPr>
            <w:noProof/>
            <w:webHidden/>
          </w:rPr>
        </w:r>
        <w:r w:rsidR="009106C0">
          <w:rPr>
            <w:noProof/>
            <w:webHidden/>
          </w:rPr>
          <w:fldChar w:fldCharType="separate"/>
        </w:r>
        <w:r>
          <w:rPr>
            <w:noProof/>
            <w:webHidden/>
          </w:rPr>
          <w:t>12</w:t>
        </w:r>
        <w:r w:rsidR="009106C0">
          <w:rPr>
            <w:noProof/>
            <w:webHidden/>
          </w:rPr>
          <w:fldChar w:fldCharType="end"/>
        </w:r>
      </w:hyperlink>
    </w:p>
    <w:p w14:paraId="71425B38" w14:textId="52CE02EA" w:rsidR="009106C0" w:rsidRDefault="0085222E">
      <w:pPr>
        <w:pStyle w:val="TOC2"/>
        <w:tabs>
          <w:tab w:val="right" w:leader="dot" w:pos="10195"/>
        </w:tabs>
        <w:rPr>
          <w:rFonts w:asciiTheme="minorHAnsi" w:hAnsiTheme="minorHAnsi" w:cstheme="minorBidi"/>
          <w:b w:val="0"/>
          <w:noProof/>
          <w:lang w:eastAsia="en-GB"/>
        </w:rPr>
      </w:pPr>
      <w:hyperlink w:anchor="_Toc22230105" w:history="1">
        <w:r w:rsidR="009106C0" w:rsidRPr="008C5605">
          <w:rPr>
            <w:rStyle w:val="Hyperlink"/>
            <w:rFonts w:cstheme="majorHAnsi"/>
            <w:noProof/>
          </w:rPr>
          <w:t>Barium Enema (Standard Out Patient)</w:t>
        </w:r>
        <w:r w:rsidR="009106C0">
          <w:rPr>
            <w:noProof/>
            <w:webHidden/>
          </w:rPr>
          <w:tab/>
        </w:r>
        <w:r w:rsidR="009106C0">
          <w:rPr>
            <w:noProof/>
            <w:webHidden/>
          </w:rPr>
          <w:fldChar w:fldCharType="begin"/>
        </w:r>
        <w:r w:rsidR="009106C0">
          <w:rPr>
            <w:noProof/>
            <w:webHidden/>
          </w:rPr>
          <w:instrText xml:space="preserve"> PAGEREF _Toc22230105 \h </w:instrText>
        </w:r>
        <w:r w:rsidR="009106C0">
          <w:rPr>
            <w:noProof/>
            <w:webHidden/>
          </w:rPr>
        </w:r>
        <w:r w:rsidR="009106C0">
          <w:rPr>
            <w:noProof/>
            <w:webHidden/>
          </w:rPr>
          <w:fldChar w:fldCharType="separate"/>
        </w:r>
        <w:r>
          <w:rPr>
            <w:noProof/>
            <w:webHidden/>
          </w:rPr>
          <w:t>16</w:t>
        </w:r>
        <w:r w:rsidR="009106C0">
          <w:rPr>
            <w:noProof/>
            <w:webHidden/>
          </w:rPr>
          <w:fldChar w:fldCharType="end"/>
        </w:r>
      </w:hyperlink>
    </w:p>
    <w:p w14:paraId="19B26504" w14:textId="30267A8B" w:rsidR="009106C0" w:rsidRDefault="0085222E">
      <w:pPr>
        <w:pStyle w:val="TOC2"/>
        <w:tabs>
          <w:tab w:val="right" w:leader="dot" w:pos="10195"/>
        </w:tabs>
        <w:rPr>
          <w:rFonts w:asciiTheme="minorHAnsi" w:hAnsiTheme="minorHAnsi" w:cstheme="minorBidi"/>
          <w:b w:val="0"/>
          <w:noProof/>
          <w:lang w:eastAsia="en-GB"/>
        </w:rPr>
      </w:pPr>
      <w:hyperlink w:anchor="_Toc22230106" w:history="1">
        <w:r w:rsidR="009106C0" w:rsidRPr="008C5605">
          <w:rPr>
            <w:rStyle w:val="Hyperlink"/>
            <w:rFonts w:cstheme="majorHAnsi"/>
            <w:noProof/>
          </w:rPr>
          <w:t>CT Oral &amp; Starve (Standard Out Patient)</w:t>
        </w:r>
        <w:r w:rsidR="009106C0">
          <w:rPr>
            <w:noProof/>
            <w:webHidden/>
          </w:rPr>
          <w:tab/>
        </w:r>
        <w:r w:rsidR="009106C0">
          <w:rPr>
            <w:noProof/>
            <w:webHidden/>
          </w:rPr>
          <w:fldChar w:fldCharType="begin"/>
        </w:r>
        <w:r w:rsidR="009106C0">
          <w:rPr>
            <w:noProof/>
            <w:webHidden/>
          </w:rPr>
          <w:instrText xml:space="preserve"> PAGEREF _Toc22230106 \h </w:instrText>
        </w:r>
        <w:r w:rsidR="009106C0">
          <w:rPr>
            <w:noProof/>
            <w:webHidden/>
          </w:rPr>
        </w:r>
        <w:r w:rsidR="009106C0">
          <w:rPr>
            <w:noProof/>
            <w:webHidden/>
          </w:rPr>
          <w:fldChar w:fldCharType="separate"/>
        </w:r>
        <w:r>
          <w:rPr>
            <w:noProof/>
            <w:webHidden/>
          </w:rPr>
          <w:t>16</w:t>
        </w:r>
        <w:r w:rsidR="009106C0">
          <w:rPr>
            <w:noProof/>
            <w:webHidden/>
          </w:rPr>
          <w:fldChar w:fldCharType="end"/>
        </w:r>
      </w:hyperlink>
    </w:p>
    <w:p w14:paraId="6BDA039F" w14:textId="2E7822B2" w:rsidR="009106C0" w:rsidRDefault="0085222E">
      <w:pPr>
        <w:pStyle w:val="TOC2"/>
        <w:tabs>
          <w:tab w:val="right" w:leader="dot" w:pos="10195"/>
        </w:tabs>
        <w:rPr>
          <w:rFonts w:asciiTheme="minorHAnsi" w:hAnsiTheme="minorHAnsi" w:cstheme="minorBidi"/>
          <w:b w:val="0"/>
          <w:noProof/>
          <w:lang w:eastAsia="en-GB"/>
        </w:rPr>
      </w:pPr>
      <w:hyperlink w:anchor="_Toc22230107" w:history="1">
        <w:r w:rsidR="009106C0" w:rsidRPr="008C5605">
          <w:rPr>
            <w:rStyle w:val="Hyperlink"/>
            <w:rFonts w:asciiTheme="majorHAnsi" w:hAnsiTheme="majorHAnsi" w:cstheme="majorHAnsi"/>
            <w:noProof/>
          </w:rPr>
          <w:t>MRI GENERAL INFORMATION</w:t>
        </w:r>
        <w:r w:rsidR="009106C0">
          <w:rPr>
            <w:noProof/>
            <w:webHidden/>
          </w:rPr>
          <w:tab/>
        </w:r>
        <w:r w:rsidR="009106C0">
          <w:rPr>
            <w:noProof/>
            <w:webHidden/>
          </w:rPr>
          <w:fldChar w:fldCharType="begin"/>
        </w:r>
        <w:r w:rsidR="009106C0">
          <w:rPr>
            <w:noProof/>
            <w:webHidden/>
          </w:rPr>
          <w:instrText xml:space="preserve"> PAGEREF _Toc22230107 \h </w:instrText>
        </w:r>
        <w:r w:rsidR="009106C0">
          <w:rPr>
            <w:noProof/>
            <w:webHidden/>
          </w:rPr>
        </w:r>
        <w:r w:rsidR="009106C0">
          <w:rPr>
            <w:noProof/>
            <w:webHidden/>
          </w:rPr>
          <w:fldChar w:fldCharType="separate"/>
        </w:r>
        <w:r>
          <w:rPr>
            <w:noProof/>
            <w:webHidden/>
          </w:rPr>
          <w:t>17</w:t>
        </w:r>
        <w:r w:rsidR="009106C0">
          <w:rPr>
            <w:noProof/>
            <w:webHidden/>
          </w:rPr>
          <w:fldChar w:fldCharType="end"/>
        </w:r>
      </w:hyperlink>
    </w:p>
    <w:p w14:paraId="25C9DB4E" w14:textId="61E38580" w:rsidR="009106C0" w:rsidRDefault="0085222E">
      <w:pPr>
        <w:pStyle w:val="TOC2"/>
        <w:tabs>
          <w:tab w:val="right" w:leader="dot" w:pos="10195"/>
        </w:tabs>
        <w:rPr>
          <w:rFonts w:asciiTheme="minorHAnsi" w:hAnsiTheme="minorHAnsi" w:cstheme="minorBidi"/>
          <w:b w:val="0"/>
          <w:noProof/>
          <w:lang w:eastAsia="en-GB"/>
        </w:rPr>
      </w:pPr>
      <w:hyperlink w:anchor="_Toc22230108" w:history="1">
        <w:r w:rsidR="009106C0" w:rsidRPr="008C5605">
          <w:rPr>
            <w:rStyle w:val="Hyperlink"/>
            <w:rFonts w:cstheme="majorHAnsi"/>
            <w:noProof/>
          </w:rPr>
          <w:t>MRI Sedation Letter (Alternative MRI Letter)</w:t>
        </w:r>
        <w:r w:rsidR="009106C0">
          <w:rPr>
            <w:noProof/>
            <w:webHidden/>
          </w:rPr>
          <w:tab/>
        </w:r>
        <w:r w:rsidR="009106C0">
          <w:rPr>
            <w:noProof/>
            <w:webHidden/>
          </w:rPr>
          <w:fldChar w:fldCharType="begin"/>
        </w:r>
        <w:r w:rsidR="009106C0">
          <w:rPr>
            <w:noProof/>
            <w:webHidden/>
          </w:rPr>
          <w:instrText xml:space="preserve"> PAGEREF _Toc22230108 \h </w:instrText>
        </w:r>
        <w:r w:rsidR="009106C0">
          <w:rPr>
            <w:noProof/>
            <w:webHidden/>
          </w:rPr>
        </w:r>
        <w:r w:rsidR="009106C0">
          <w:rPr>
            <w:noProof/>
            <w:webHidden/>
          </w:rPr>
          <w:fldChar w:fldCharType="separate"/>
        </w:r>
        <w:r>
          <w:rPr>
            <w:noProof/>
            <w:webHidden/>
          </w:rPr>
          <w:t>18</w:t>
        </w:r>
        <w:r w:rsidR="009106C0">
          <w:rPr>
            <w:noProof/>
            <w:webHidden/>
          </w:rPr>
          <w:fldChar w:fldCharType="end"/>
        </w:r>
      </w:hyperlink>
    </w:p>
    <w:p w14:paraId="4BEF1295" w14:textId="477EE7BE" w:rsidR="009106C0" w:rsidRDefault="0085222E">
      <w:pPr>
        <w:pStyle w:val="TOC2"/>
        <w:tabs>
          <w:tab w:val="right" w:leader="dot" w:pos="10195"/>
        </w:tabs>
        <w:rPr>
          <w:rFonts w:asciiTheme="minorHAnsi" w:hAnsiTheme="minorHAnsi" w:cstheme="minorBidi"/>
          <w:b w:val="0"/>
          <w:noProof/>
          <w:lang w:eastAsia="en-GB"/>
        </w:rPr>
      </w:pPr>
      <w:hyperlink w:anchor="_Toc22230109" w:history="1">
        <w:r w:rsidR="009106C0" w:rsidRPr="008C5605">
          <w:rPr>
            <w:rStyle w:val="Hyperlink"/>
            <w:rFonts w:cstheme="majorHAnsi"/>
            <w:noProof/>
          </w:rPr>
          <w:t>Defecating Proctogram X-Ray (Standard Out Patient)</w:t>
        </w:r>
        <w:r w:rsidR="009106C0">
          <w:rPr>
            <w:noProof/>
            <w:webHidden/>
          </w:rPr>
          <w:tab/>
        </w:r>
        <w:r w:rsidR="009106C0">
          <w:rPr>
            <w:noProof/>
            <w:webHidden/>
          </w:rPr>
          <w:fldChar w:fldCharType="begin"/>
        </w:r>
        <w:r w:rsidR="009106C0">
          <w:rPr>
            <w:noProof/>
            <w:webHidden/>
          </w:rPr>
          <w:instrText xml:space="preserve"> PAGEREF _Toc22230109 \h </w:instrText>
        </w:r>
        <w:r w:rsidR="009106C0">
          <w:rPr>
            <w:noProof/>
            <w:webHidden/>
          </w:rPr>
        </w:r>
        <w:r w:rsidR="009106C0">
          <w:rPr>
            <w:noProof/>
            <w:webHidden/>
          </w:rPr>
          <w:fldChar w:fldCharType="separate"/>
        </w:r>
        <w:r>
          <w:rPr>
            <w:noProof/>
            <w:webHidden/>
          </w:rPr>
          <w:t>19</w:t>
        </w:r>
        <w:r w:rsidR="009106C0">
          <w:rPr>
            <w:noProof/>
            <w:webHidden/>
          </w:rPr>
          <w:fldChar w:fldCharType="end"/>
        </w:r>
      </w:hyperlink>
    </w:p>
    <w:p w14:paraId="2DA8B067" w14:textId="46F59FAF" w:rsidR="009106C0" w:rsidRDefault="0085222E">
      <w:pPr>
        <w:pStyle w:val="TOC2"/>
        <w:tabs>
          <w:tab w:val="right" w:leader="dot" w:pos="10195"/>
        </w:tabs>
        <w:rPr>
          <w:rFonts w:asciiTheme="minorHAnsi" w:hAnsiTheme="minorHAnsi" w:cstheme="minorBidi"/>
          <w:b w:val="0"/>
          <w:noProof/>
          <w:lang w:eastAsia="en-GB"/>
        </w:rPr>
      </w:pPr>
      <w:hyperlink w:anchor="_Toc22230110" w:history="1">
        <w:r w:rsidR="009106C0" w:rsidRPr="008C5605">
          <w:rPr>
            <w:rStyle w:val="Hyperlink"/>
            <w:rFonts w:cstheme="majorHAnsi"/>
            <w:noProof/>
          </w:rPr>
          <w:t>DEXA Scan X-Ray (Standard Out Patient)</w:t>
        </w:r>
        <w:r w:rsidR="009106C0">
          <w:rPr>
            <w:noProof/>
            <w:webHidden/>
          </w:rPr>
          <w:tab/>
        </w:r>
        <w:r w:rsidR="009106C0">
          <w:rPr>
            <w:noProof/>
            <w:webHidden/>
          </w:rPr>
          <w:fldChar w:fldCharType="begin"/>
        </w:r>
        <w:r w:rsidR="009106C0">
          <w:rPr>
            <w:noProof/>
            <w:webHidden/>
          </w:rPr>
          <w:instrText xml:space="preserve"> PAGEREF _Toc22230110 \h </w:instrText>
        </w:r>
        <w:r w:rsidR="009106C0">
          <w:rPr>
            <w:noProof/>
            <w:webHidden/>
          </w:rPr>
        </w:r>
        <w:r w:rsidR="009106C0">
          <w:rPr>
            <w:noProof/>
            <w:webHidden/>
          </w:rPr>
          <w:fldChar w:fldCharType="separate"/>
        </w:r>
        <w:r>
          <w:rPr>
            <w:noProof/>
            <w:webHidden/>
          </w:rPr>
          <w:t>21</w:t>
        </w:r>
        <w:r w:rsidR="009106C0">
          <w:rPr>
            <w:noProof/>
            <w:webHidden/>
          </w:rPr>
          <w:fldChar w:fldCharType="end"/>
        </w:r>
      </w:hyperlink>
    </w:p>
    <w:p w14:paraId="3B8423D4" w14:textId="70EACE5F" w:rsidR="009106C0" w:rsidRDefault="0085222E">
      <w:pPr>
        <w:pStyle w:val="TOC1"/>
        <w:tabs>
          <w:tab w:val="right" w:leader="dot" w:pos="10195"/>
        </w:tabs>
        <w:rPr>
          <w:rFonts w:asciiTheme="minorHAnsi" w:hAnsiTheme="minorHAnsi" w:cstheme="minorBidi"/>
          <w:b w:val="0"/>
          <w:noProof/>
          <w:sz w:val="22"/>
          <w:szCs w:val="22"/>
          <w:lang w:eastAsia="en-GB"/>
        </w:rPr>
      </w:pPr>
      <w:hyperlink w:anchor="_Toc22230111" w:history="1">
        <w:r w:rsidR="009106C0" w:rsidRPr="008C5605">
          <w:rPr>
            <w:rStyle w:val="Hyperlink"/>
            <w:rFonts w:asciiTheme="majorHAnsi" w:hAnsiTheme="majorHAnsi" w:cstheme="majorHAnsi"/>
            <w:noProof/>
          </w:rPr>
          <w:t>Directions</w:t>
        </w:r>
        <w:r w:rsidR="009106C0">
          <w:rPr>
            <w:noProof/>
            <w:webHidden/>
          </w:rPr>
          <w:tab/>
        </w:r>
        <w:r w:rsidR="009106C0">
          <w:rPr>
            <w:noProof/>
            <w:webHidden/>
          </w:rPr>
          <w:fldChar w:fldCharType="begin"/>
        </w:r>
        <w:r w:rsidR="009106C0">
          <w:rPr>
            <w:noProof/>
            <w:webHidden/>
          </w:rPr>
          <w:instrText xml:space="preserve"> PAGEREF _Toc22230111 \h </w:instrText>
        </w:r>
        <w:r w:rsidR="009106C0">
          <w:rPr>
            <w:noProof/>
            <w:webHidden/>
          </w:rPr>
        </w:r>
        <w:r w:rsidR="009106C0">
          <w:rPr>
            <w:noProof/>
            <w:webHidden/>
          </w:rPr>
          <w:fldChar w:fldCharType="separate"/>
        </w:r>
        <w:r>
          <w:rPr>
            <w:noProof/>
            <w:webHidden/>
          </w:rPr>
          <w:t>22</w:t>
        </w:r>
        <w:r w:rsidR="009106C0">
          <w:rPr>
            <w:noProof/>
            <w:webHidden/>
          </w:rPr>
          <w:fldChar w:fldCharType="end"/>
        </w:r>
      </w:hyperlink>
    </w:p>
    <w:p w14:paraId="575F4FA2" w14:textId="2FFCEF8B" w:rsidR="009106C0" w:rsidRDefault="0085222E">
      <w:pPr>
        <w:pStyle w:val="TOC3"/>
        <w:tabs>
          <w:tab w:val="right" w:leader="dot" w:pos="10195"/>
        </w:tabs>
        <w:rPr>
          <w:rFonts w:asciiTheme="minorHAnsi" w:hAnsiTheme="minorHAnsi" w:cstheme="minorBidi"/>
          <w:noProof/>
          <w:sz w:val="22"/>
          <w:lang w:eastAsia="en-GB"/>
        </w:rPr>
      </w:pPr>
      <w:hyperlink w:anchor="_Toc22230112" w:history="1">
        <w:r w:rsidR="009106C0" w:rsidRPr="008C5605">
          <w:rPr>
            <w:rStyle w:val="Hyperlink"/>
            <w:rFonts w:asciiTheme="majorHAnsi" w:hAnsiTheme="majorHAnsi" w:cstheme="majorHAnsi"/>
            <w:noProof/>
          </w:rPr>
          <w:t>DIRS_HSS_CARPARK</w:t>
        </w:r>
        <w:r w:rsidR="009106C0">
          <w:rPr>
            <w:noProof/>
            <w:webHidden/>
          </w:rPr>
          <w:tab/>
        </w:r>
        <w:r w:rsidR="009106C0">
          <w:rPr>
            <w:noProof/>
            <w:webHidden/>
          </w:rPr>
          <w:fldChar w:fldCharType="begin"/>
        </w:r>
        <w:r w:rsidR="009106C0">
          <w:rPr>
            <w:noProof/>
            <w:webHidden/>
          </w:rPr>
          <w:instrText xml:space="preserve"> PAGEREF _Toc22230112 \h </w:instrText>
        </w:r>
        <w:r w:rsidR="009106C0">
          <w:rPr>
            <w:noProof/>
            <w:webHidden/>
          </w:rPr>
        </w:r>
        <w:r w:rsidR="009106C0">
          <w:rPr>
            <w:noProof/>
            <w:webHidden/>
          </w:rPr>
          <w:fldChar w:fldCharType="separate"/>
        </w:r>
        <w:r>
          <w:rPr>
            <w:noProof/>
            <w:webHidden/>
          </w:rPr>
          <w:t>22</w:t>
        </w:r>
        <w:r w:rsidR="009106C0">
          <w:rPr>
            <w:noProof/>
            <w:webHidden/>
          </w:rPr>
          <w:fldChar w:fldCharType="end"/>
        </w:r>
      </w:hyperlink>
    </w:p>
    <w:p w14:paraId="7E7EEEF6" w14:textId="30379D4C" w:rsidR="009106C0" w:rsidRDefault="0085222E">
      <w:pPr>
        <w:pStyle w:val="TOC3"/>
        <w:tabs>
          <w:tab w:val="right" w:leader="dot" w:pos="10195"/>
        </w:tabs>
        <w:rPr>
          <w:rFonts w:asciiTheme="minorHAnsi" w:hAnsiTheme="minorHAnsi" w:cstheme="minorBidi"/>
          <w:noProof/>
          <w:sz w:val="22"/>
          <w:lang w:eastAsia="en-GB"/>
        </w:rPr>
      </w:pPr>
      <w:hyperlink w:anchor="_Toc22230113" w:history="1">
        <w:r w:rsidR="009106C0" w:rsidRPr="008C5605">
          <w:rPr>
            <w:rStyle w:val="Hyperlink"/>
            <w:rFonts w:asciiTheme="majorHAnsi" w:hAnsiTheme="majorHAnsi" w:cstheme="majorHAnsi"/>
            <w:noProof/>
          </w:rPr>
          <w:t>DIRS_HSS_US</w:t>
        </w:r>
        <w:r w:rsidR="009106C0">
          <w:rPr>
            <w:noProof/>
            <w:webHidden/>
          </w:rPr>
          <w:tab/>
        </w:r>
        <w:r w:rsidR="009106C0">
          <w:rPr>
            <w:noProof/>
            <w:webHidden/>
          </w:rPr>
          <w:fldChar w:fldCharType="begin"/>
        </w:r>
        <w:r w:rsidR="009106C0">
          <w:rPr>
            <w:noProof/>
            <w:webHidden/>
          </w:rPr>
          <w:instrText xml:space="preserve"> PAGEREF _Toc22230113 \h </w:instrText>
        </w:r>
        <w:r w:rsidR="009106C0">
          <w:rPr>
            <w:noProof/>
            <w:webHidden/>
          </w:rPr>
        </w:r>
        <w:r w:rsidR="009106C0">
          <w:rPr>
            <w:noProof/>
            <w:webHidden/>
          </w:rPr>
          <w:fldChar w:fldCharType="separate"/>
        </w:r>
        <w:r>
          <w:rPr>
            <w:noProof/>
            <w:webHidden/>
          </w:rPr>
          <w:t>22</w:t>
        </w:r>
        <w:r w:rsidR="009106C0">
          <w:rPr>
            <w:noProof/>
            <w:webHidden/>
          </w:rPr>
          <w:fldChar w:fldCharType="end"/>
        </w:r>
      </w:hyperlink>
    </w:p>
    <w:p w14:paraId="66A24FE5" w14:textId="16576070" w:rsidR="009106C0" w:rsidRDefault="0085222E">
      <w:pPr>
        <w:pStyle w:val="TOC3"/>
        <w:tabs>
          <w:tab w:val="right" w:leader="dot" w:pos="10195"/>
        </w:tabs>
        <w:rPr>
          <w:rFonts w:asciiTheme="minorHAnsi" w:hAnsiTheme="minorHAnsi" w:cstheme="minorBidi"/>
          <w:noProof/>
          <w:sz w:val="22"/>
          <w:lang w:eastAsia="en-GB"/>
        </w:rPr>
      </w:pPr>
      <w:hyperlink w:anchor="_Toc22230114" w:history="1">
        <w:r w:rsidR="009106C0" w:rsidRPr="008C5605">
          <w:rPr>
            <w:rStyle w:val="Hyperlink"/>
            <w:rFonts w:asciiTheme="majorHAnsi" w:hAnsiTheme="majorHAnsi" w:cstheme="majorHAnsi"/>
            <w:noProof/>
          </w:rPr>
          <w:t>DIRS_HSS_CT</w:t>
        </w:r>
        <w:r w:rsidR="009106C0">
          <w:rPr>
            <w:noProof/>
            <w:webHidden/>
          </w:rPr>
          <w:tab/>
        </w:r>
        <w:r w:rsidR="009106C0">
          <w:rPr>
            <w:noProof/>
            <w:webHidden/>
          </w:rPr>
          <w:fldChar w:fldCharType="begin"/>
        </w:r>
        <w:r w:rsidR="009106C0">
          <w:rPr>
            <w:noProof/>
            <w:webHidden/>
          </w:rPr>
          <w:instrText xml:space="preserve"> PAGEREF _Toc22230114 \h </w:instrText>
        </w:r>
        <w:r w:rsidR="009106C0">
          <w:rPr>
            <w:noProof/>
            <w:webHidden/>
          </w:rPr>
        </w:r>
        <w:r w:rsidR="009106C0">
          <w:rPr>
            <w:noProof/>
            <w:webHidden/>
          </w:rPr>
          <w:fldChar w:fldCharType="separate"/>
        </w:r>
        <w:r>
          <w:rPr>
            <w:noProof/>
            <w:webHidden/>
          </w:rPr>
          <w:t>22</w:t>
        </w:r>
        <w:r w:rsidR="009106C0">
          <w:rPr>
            <w:noProof/>
            <w:webHidden/>
          </w:rPr>
          <w:fldChar w:fldCharType="end"/>
        </w:r>
      </w:hyperlink>
    </w:p>
    <w:p w14:paraId="7BE00032" w14:textId="05C1D9DC" w:rsidR="009106C0" w:rsidRDefault="0085222E">
      <w:pPr>
        <w:pStyle w:val="TOC3"/>
        <w:tabs>
          <w:tab w:val="right" w:leader="dot" w:pos="10195"/>
        </w:tabs>
        <w:rPr>
          <w:rFonts w:asciiTheme="minorHAnsi" w:hAnsiTheme="minorHAnsi" w:cstheme="minorBidi"/>
          <w:noProof/>
          <w:sz w:val="22"/>
          <w:lang w:eastAsia="en-GB"/>
        </w:rPr>
      </w:pPr>
      <w:hyperlink w:anchor="_Toc22230115" w:history="1">
        <w:r w:rsidR="009106C0" w:rsidRPr="008C5605">
          <w:rPr>
            <w:rStyle w:val="Hyperlink"/>
            <w:rFonts w:asciiTheme="majorHAnsi" w:hAnsiTheme="majorHAnsi" w:cstheme="majorHAnsi"/>
            <w:noProof/>
          </w:rPr>
          <w:t>DIRS_HSS_XR</w:t>
        </w:r>
        <w:r w:rsidR="009106C0">
          <w:rPr>
            <w:noProof/>
            <w:webHidden/>
          </w:rPr>
          <w:tab/>
        </w:r>
        <w:r w:rsidR="009106C0">
          <w:rPr>
            <w:noProof/>
            <w:webHidden/>
          </w:rPr>
          <w:fldChar w:fldCharType="begin"/>
        </w:r>
        <w:r w:rsidR="009106C0">
          <w:rPr>
            <w:noProof/>
            <w:webHidden/>
          </w:rPr>
          <w:instrText xml:space="preserve"> PAGEREF _Toc22230115 \h </w:instrText>
        </w:r>
        <w:r w:rsidR="009106C0">
          <w:rPr>
            <w:noProof/>
            <w:webHidden/>
          </w:rPr>
        </w:r>
        <w:r w:rsidR="009106C0">
          <w:rPr>
            <w:noProof/>
            <w:webHidden/>
          </w:rPr>
          <w:fldChar w:fldCharType="separate"/>
        </w:r>
        <w:r>
          <w:rPr>
            <w:noProof/>
            <w:webHidden/>
          </w:rPr>
          <w:t>22</w:t>
        </w:r>
        <w:r w:rsidR="009106C0">
          <w:rPr>
            <w:noProof/>
            <w:webHidden/>
          </w:rPr>
          <w:fldChar w:fldCharType="end"/>
        </w:r>
      </w:hyperlink>
    </w:p>
    <w:p w14:paraId="5B746F9B" w14:textId="4AD6E23A" w:rsidR="009106C0" w:rsidRDefault="0085222E">
      <w:pPr>
        <w:pStyle w:val="TOC3"/>
        <w:tabs>
          <w:tab w:val="right" w:leader="dot" w:pos="10195"/>
        </w:tabs>
        <w:rPr>
          <w:rFonts w:asciiTheme="minorHAnsi" w:hAnsiTheme="minorHAnsi" w:cstheme="minorBidi"/>
          <w:noProof/>
          <w:sz w:val="22"/>
          <w:lang w:eastAsia="en-GB"/>
        </w:rPr>
      </w:pPr>
      <w:hyperlink w:anchor="_Toc22230116" w:history="1">
        <w:r w:rsidR="009106C0" w:rsidRPr="008C5605">
          <w:rPr>
            <w:rStyle w:val="Hyperlink"/>
            <w:rFonts w:asciiTheme="majorHAnsi" w:hAnsiTheme="majorHAnsi" w:cstheme="majorHAnsi"/>
            <w:noProof/>
          </w:rPr>
          <w:t>DIRS_HSS_FL</w:t>
        </w:r>
        <w:r w:rsidR="009106C0">
          <w:rPr>
            <w:noProof/>
            <w:webHidden/>
          </w:rPr>
          <w:tab/>
        </w:r>
        <w:r w:rsidR="009106C0">
          <w:rPr>
            <w:noProof/>
            <w:webHidden/>
          </w:rPr>
          <w:fldChar w:fldCharType="begin"/>
        </w:r>
        <w:r w:rsidR="009106C0">
          <w:rPr>
            <w:noProof/>
            <w:webHidden/>
          </w:rPr>
          <w:instrText xml:space="preserve"> PAGEREF _Toc22230116 \h </w:instrText>
        </w:r>
        <w:r w:rsidR="009106C0">
          <w:rPr>
            <w:noProof/>
            <w:webHidden/>
          </w:rPr>
        </w:r>
        <w:r w:rsidR="009106C0">
          <w:rPr>
            <w:noProof/>
            <w:webHidden/>
          </w:rPr>
          <w:fldChar w:fldCharType="separate"/>
        </w:r>
        <w:r>
          <w:rPr>
            <w:noProof/>
            <w:webHidden/>
          </w:rPr>
          <w:t>22</w:t>
        </w:r>
        <w:r w:rsidR="009106C0">
          <w:rPr>
            <w:noProof/>
            <w:webHidden/>
          </w:rPr>
          <w:fldChar w:fldCharType="end"/>
        </w:r>
      </w:hyperlink>
    </w:p>
    <w:p w14:paraId="1CEA6773" w14:textId="2B5241D5" w:rsidR="009106C0" w:rsidRDefault="0085222E">
      <w:pPr>
        <w:pStyle w:val="TOC1"/>
        <w:tabs>
          <w:tab w:val="right" w:leader="dot" w:pos="10195"/>
        </w:tabs>
        <w:rPr>
          <w:rFonts w:asciiTheme="minorHAnsi" w:hAnsiTheme="minorHAnsi" w:cstheme="minorBidi"/>
          <w:b w:val="0"/>
          <w:noProof/>
          <w:sz w:val="22"/>
          <w:szCs w:val="22"/>
          <w:lang w:eastAsia="en-GB"/>
        </w:rPr>
      </w:pPr>
      <w:hyperlink w:anchor="_Toc22230117" w:history="1">
        <w:r w:rsidR="009106C0" w:rsidRPr="008C5605">
          <w:rPr>
            <w:rStyle w:val="Hyperlink"/>
            <w:rFonts w:asciiTheme="majorHAnsi" w:hAnsiTheme="majorHAnsi" w:cstheme="majorHAnsi"/>
            <w:noProof/>
          </w:rPr>
          <w:t>LMP Text (Pregwarn)</w:t>
        </w:r>
        <w:r w:rsidR="009106C0">
          <w:rPr>
            <w:noProof/>
            <w:webHidden/>
          </w:rPr>
          <w:tab/>
        </w:r>
        <w:r w:rsidR="009106C0">
          <w:rPr>
            <w:noProof/>
            <w:webHidden/>
          </w:rPr>
          <w:fldChar w:fldCharType="begin"/>
        </w:r>
        <w:r w:rsidR="009106C0">
          <w:rPr>
            <w:noProof/>
            <w:webHidden/>
          </w:rPr>
          <w:instrText xml:space="preserve"> PAGEREF _Toc22230117 \h </w:instrText>
        </w:r>
        <w:r w:rsidR="009106C0">
          <w:rPr>
            <w:noProof/>
            <w:webHidden/>
          </w:rPr>
        </w:r>
        <w:r w:rsidR="009106C0">
          <w:rPr>
            <w:noProof/>
            <w:webHidden/>
          </w:rPr>
          <w:fldChar w:fldCharType="separate"/>
        </w:r>
        <w:r>
          <w:rPr>
            <w:noProof/>
            <w:webHidden/>
          </w:rPr>
          <w:t>23</w:t>
        </w:r>
        <w:r w:rsidR="009106C0">
          <w:rPr>
            <w:noProof/>
            <w:webHidden/>
          </w:rPr>
          <w:fldChar w:fldCharType="end"/>
        </w:r>
      </w:hyperlink>
    </w:p>
    <w:p w14:paraId="678F6DF5" w14:textId="5BE992DC" w:rsidR="009106C0" w:rsidRDefault="0085222E">
      <w:pPr>
        <w:pStyle w:val="TOC3"/>
        <w:tabs>
          <w:tab w:val="right" w:leader="dot" w:pos="10195"/>
        </w:tabs>
        <w:rPr>
          <w:rFonts w:asciiTheme="minorHAnsi" w:hAnsiTheme="minorHAnsi" w:cstheme="minorBidi"/>
          <w:noProof/>
          <w:sz w:val="22"/>
          <w:lang w:eastAsia="en-GB"/>
        </w:rPr>
      </w:pPr>
      <w:hyperlink w:anchor="_Toc22230118" w:history="1">
        <w:r w:rsidR="009106C0" w:rsidRPr="008C5605">
          <w:rPr>
            <w:rStyle w:val="Hyperlink"/>
            <w:rFonts w:asciiTheme="majorHAnsi" w:hAnsiTheme="majorHAnsi" w:cstheme="majorHAnsi"/>
            <w:noProof/>
          </w:rPr>
          <w:t>Modality CT or MR = 10 day Rule</w:t>
        </w:r>
        <w:r w:rsidR="009106C0">
          <w:rPr>
            <w:noProof/>
            <w:webHidden/>
          </w:rPr>
          <w:tab/>
        </w:r>
        <w:r w:rsidR="009106C0">
          <w:rPr>
            <w:noProof/>
            <w:webHidden/>
          </w:rPr>
          <w:fldChar w:fldCharType="begin"/>
        </w:r>
        <w:r w:rsidR="009106C0">
          <w:rPr>
            <w:noProof/>
            <w:webHidden/>
          </w:rPr>
          <w:instrText xml:space="preserve"> PAGEREF _Toc22230118 \h </w:instrText>
        </w:r>
        <w:r w:rsidR="009106C0">
          <w:rPr>
            <w:noProof/>
            <w:webHidden/>
          </w:rPr>
        </w:r>
        <w:r w:rsidR="009106C0">
          <w:rPr>
            <w:noProof/>
            <w:webHidden/>
          </w:rPr>
          <w:fldChar w:fldCharType="separate"/>
        </w:r>
        <w:r>
          <w:rPr>
            <w:noProof/>
            <w:webHidden/>
          </w:rPr>
          <w:t>23</w:t>
        </w:r>
        <w:r w:rsidR="009106C0">
          <w:rPr>
            <w:noProof/>
            <w:webHidden/>
          </w:rPr>
          <w:fldChar w:fldCharType="end"/>
        </w:r>
      </w:hyperlink>
    </w:p>
    <w:p w14:paraId="047A3F47" w14:textId="5308023B" w:rsidR="009106C0" w:rsidRDefault="0085222E">
      <w:pPr>
        <w:pStyle w:val="TOC3"/>
        <w:tabs>
          <w:tab w:val="right" w:leader="dot" w:pos="10195"/>
        </w:tabs>
        <w:rPr>
          <w:rFonts w:asciiTheme="minorHAnsi" w:hAnsiTheme="minorHAnsi" w:cstheme="minorBidi"/>
          <w:noProof/>
          <w:sz w:val="22"/>
          <w:lang w:eastAsia="en-GB"/>
        </w:rPr>
      </w:pPr>
      <w:hyperlink w:anchor="_Toc22230119" w:history="1">
        <w:r w:rsidR="009106C0" w:rsidRPr="008C5605">
          <w:rPr>
            <w:rStyle w:val="Hyperlink"/>
            <w:rFonts w:asciiTheme="majorHAnsi" w:hAnsiTheme="majorHAnsi" w:cstheme="majorHAnsi"/>
            <w:noProof/>
          </w:rPr>
          <w:t>Modality Angiography or Fluoroscopy = 28 day Rule</w:t>
        </w:r>
        <w:r w:rsidR="009106C0">
          <w:rPr>
            <w:noProof/>
            <w:webHidden/>
          </w:rPr>
          <w:tab/>
        </w:r>
        <w:r w:rsidR="009106C0">
          <w:rPr>
            <w:noProof/>
            <w:webHidden/>
          </w:rPr>
          <w:fldChar w:fldCharType="begin"/>
        </w:r>
        <w:r w:rsidR="009106C0">
          <w:rPr>
            <w:noProof/>
            <w:webHidden/>
          </w:rPr>
          <w:instrText xml:space="preserve"> PAGEREF _Toc22230119 \h </w:instrText>
        </w:r>
        <w:r w:rsidR="009106C0">
          <w:rPr>
            <w:noProof/>
            <w:webHidden/>
          </w:rPr>
        </w:r>
        <w:r w:rsidR="009106C0">
          <w:rPr>
            <w:noProof/>
            <w:webHidden/>
          </w:rPr>
          <w:fldChar w:fldCharType="separate"/>
        </w:r>
        <w:r>
          <w:rPr>
            <w:noProof/>
            <w:webHidden/>
          </w:rPr>
          <w:t>23</w:t>
        </w:r>
        <w:r w:rsidR="009106C0">
          <w:rPr>
            <w:noProof/>
            <w:webHidden/>
          </w:rPr>
          <w:fldChar w:fldCharType="end"/>
        </w:r>
      </w:hyperlink>
    </w:p>
    <w:p w14:paraId="60DA3027" w14:textId="46C242E8" w:rsidR="009106C0" w:rsidRDefault="0085222E">
      <w:pPr>
        <w:pStyle w:val="TOC3"/>
        <w:tabs>
          <w:tab w:val="right" w:leader="dot" w:pos="10195"/>
        </w:tabs>
        <w:rPr>
          <w:rFonts w:asciiTheme="minorHAnsi" w:hAnsiTheme="minorHAnsi" w:cstheme="minorBidi"/>
          <w:noProof/>
          <w:sz w:val="22"/>
          <w:lang w:eastAsia="en-GB"/>
        </w:rPr>
      </w:pPr>
      <w:hyperlink w:anchor="_Toc22230120" w:history="1">
        <w:r w:rsidR="009106C0" w:rsidRPr="008C5605">
          <w:rPr>
            <w:rStyle w:val="Hyperlink"/>
            <w:rFonts w:asciiTheme="majorHAnsi" w:hAnsiTheme="majorHAnsi" w:cstheme="majorHAnsi"/>
            <w:noProof/>
          </w:rPr>
          <w:t>Modality Nuclear Medicine or Radiology = Other Rule</w:t>
        </w:r>
        <w:r w:rsidR="009106C0">
          <w:rPr>
            <w:noProof/>
            <w:webHidden/>
          </w:rPr>
          <w:tab/>
        </w:r>
        <w:r w:rsidR="009106C0">
          <w:rPr>
            <w:noProof/>
            <w:webHidden/>
          </w:rPr>
          <w:fldChar w:fldCharType="begin"/>
        </w:r>
        <w:r w:rsidR="009106C0">
          <w:rPr>
            <w:noProof/>
            <w:webHidden/>
          </w:rPr>
          <w:instrText xml:space="preserve"> PAGEREF _Toc22230120 \h </w:instrText>
        </w:r>
        <w:r w:rsidR="009106C0">
          <w:rPr>
            <w:noProof/>
            <w:webHidden/>
          </w:rPr>
        </w:r>
        <w:r w:rsidR="009106C0">
          <w:rPr>
            <w:noProof/>
            <w:webHidden/>
          </w:rPr>
          <w:fldChar w:fldCharType="separate"/>
        </w:r>
        <w:r>
          <w:rPr>
            <w:noProof/>
            <w:webHidden/>
          </w:rPr>
          <w:t>23</w:t>
        </w:r>
        <w:r w:rsidR="009106C0">
          <w:rPr>
            <w:noProof/>
            <w:webHidden/>
          </w:rPr>
          <w:fldChar w:fldCharType="end"/>
        </w:r>
      </w:hyperlink>
    </w:p>
    <w:p w14:paraId="2D762C33" w14:textId="44B2A7B1" w:rsidR="009106C0" w:rsidRDefault="0085222E">
      <w:pPr>
        <w:pStyle w:val="TOC1"/>
        <w:tabs>
          <w:tab w:val="right" w:leader="dot" w:pos="10195"/>
        </w:tabs>
        <w:rPr>
          <w:rFonts w:asciiTheme="minorHAnsi" w:hAnsiTheme="minorHAnsi" w:cstheme="minorBidi"/>
          <w:b w:val="0"/>
          <w:noProof/>
          <w:sz w:val="22"/>
          <w:szCs w:val="22"/>
          <w:lang w:eastAsia="en-GB"/>
        </w:rPr>
      </w:pPr>
      <w:hyperlink w:anchor="_Toc22230121" w:history="1">
        <w:r w:rsidR="009106C0" w:rsidRPr="008C5605">
          <w:rPr>
            <w:rStyle w:val="Hyperlink"/>
            <w:rFonts w:asciiTheme="majorHAnsi" w:hAnsiTheme="majorHAnsi" w:cstheme="majorHAnsi"/>
            <w:noProof/>
          </w:rPr>
          <w:t>Partial Booking 2 - Telephone Letter (WPB2)</w:t>
        </w:r>
        <w:r w:rsidR="009106C0">
          <w:rPr>
            <w:noProof/>
            <w:webHidden/>
          </w:rPr>
          <w:tab/>
        </w:r>
        <w:r w:rsidR="009106C0">
          <w:rPr>
            <w:noProof/>
            <w:webHidden/>
          </w:rPr>
          <w:fldChar w:fldCharType="begin"/>
        </w:r>
        <w:r w:rsidR="009106C0">
          <w:rPr>
            <w:noProof/>
            <w:webHidden/>
          </w:rPr>
          <w:instrText xml:space="preserve"> PAGEREF _Toc22230121 \h </w:instrText>
        </w:r>
        <w:r w:rsidR="009106C0">
          <w:rPr>
            <w:noProof/>
            <w:webHidden/>
          </w:rPr>
        </w:r>
        <w:r w:rsidR="009106C0">
          <w:rPr>
            <w:noProof/>
            <w:webHidden/>
          </w:rPr>
          <w:fldChar w:fldCharType="separate"/>
        </w:r>
        <w:r>
          <w:rPr>
            <w:noProof/>
            <w:webHidden/>
          </w:rPr>
          <w:t>23</w:t>
        </w:r>
        <w:r w:rsidR="009106C0">
          <w:rPr>
            <w:noProof/>
            <w:webHidden/>
          </w:rPr>
          <w:fldChar w:fldCharType="end"/>
        </w:r>
      </w:hyperlink>
    </w:p>
    <w:p w14:paraId="298A66D0" w14:textId="3F07F790" w:rsidR="009106C0" w:rsidRDefault="0085222E">
      <w:pPr>
        <w:pStyle w:val="TOC1"/>
        <w:tabs>
          <w:tab w:val="right" w:leader="dot" w:pos="10195"/>
        </w:tabs>
        <w:rPr>
          <w:rFonts w:asciiTheme="minorHAnsi" w:hAnsiTheme="minorHAnsi" w:cstheme="minorBidi"/>
          <w:b w:val="0"/>
          <w:noProof/>
          <w:sz w:val="22"/>
          <w:szCs w:val="22"/>
          <w:lang w:eastAsia="en-GB"/>
        </w:rPr>
      </w:pPr>
      <w:hyperlink w:anchor="_Toc22230122" w:history="1">
        <w:r w:rsidR="009106C0" w:rsidRPr="008C5605">
          <w:rPr>
            <w:rStyle w:val="Hyperlink"/>
            <w:rFonts w:asciiTheme="majorHAnsi" w:hAnsiTheme="majorHAnsi" w:cstheme="majorHAnsi"/>
            <w:noProof/>
          </w:rPr>
          <w:t>Partial Booking Non Responder - Cancellation Letter (CPNR)</w:t>
        </w:r>
        <w:r w:rsidR="009106C0">
          <w:rPr>
            <w:noProof/>
            <w:webHidden/>
          </w:rPr>
          <w:tab/>
        </w:r>
        <w:r w:rsidR="009106C0">
          <w:rPr>
            <w:noProof/>
            <w:webHidden/>
          </w:rPr>
          <w:fldChar w:fldCharType="begin"/>
        </w:r>
        <w:r w:rsidR="009106C0">
          <w:rPr>
            <w:noProof/>
            <w:webHidden/>
          </w:rPr>
          <w:instrText xml:space="preserve"> PAGEREF _Toc22230122 \h </w:instrText>
        </w:r>
        <w:r w:rsidR="009106C0">
          <w:rPr>
            <w:noProof/>
            <w:webHidden/>
          </w:rPr>
        </w:r>
        <w:r w:rsidR="009106C0">
          <w:rPr>
            <w:noProof/>
            <w:webHidden/>
          </w:rPr>
          <w:fldChar w:fldCharType="separate"/>
        </w:r>
        <w:r>
          <w:rPr>
            <w:noProof/>
            <w:webHidden/>
          </w:rPr>
          <w:t>24</w:t>
        </w:r>
        <w:r w:rsidR="009106C0">
          <w:rPr>
            <w:noProof/>
            <w:webHidden/>
          </w:rPr>
          <w:fldChar w:fldCharType="end"/>
        </w:r>
      </w:hyperlink>
    </w:p>
    <w:p w14:paraId="3D96FB93" w14:textId="37993077" w:rsidR="009106C0" w:rsidRDefault="0085222E">
      <w:pPr>
        <w:pStyle w:val="TOC1"/>
        <w:tabs>
          <w:tab w:val="right" w:leader="dot" w:pos="10195"/>
        </w:tabs>
        <w:rPr>
          <w:rFonts w:asciiTheme="minorHAnsi" w:hAnsiTheme="minorHAnsi" w:cstheme="minorBidi"/>
          <w:b w:val="0"/>
          <w:noProof/>
          <w:sz w:val="22"/>
          <w:szCs w:val="22"/>
          <w:lang w:eastAsia="en-GB"/>
        </w:rPr>
      </w:pPr>
      <w:hyperlink w:anchor="_Toc22230123" w:history="1">
        <w:r w:rsidR="009106C0" w:rsidRPr="008C5605">
          <w:rPr>
            <w:rStyle w:val="Hyperlink"/>
            <w:rFonts w:asciiTheme="majorHAnsi" w:hAnsiTheme="majorHAnsi" w:cstheme="majorHAnsi"/>
            <w:noProof/>
          </w:rPr>
          <w:t>Referrer Rejection Letter – Vetting Rejected (CHUN)</w:t>
        </w:r>
        <w:r w:rsidR="009106C0">
          <w:rPr>
            <w:noProof/>
            <w:webHidden/>
          </w:rPr>
          <w:tab/>
        </w:r>
        <w:r w:rsidR="009106C0">
          <w:rPr>
            <w:noProof/>
            <w:webHidden/>
          </w:rPr>
          <w:fldChar w:fldCharType="begin"/>
        </w:r>
        <w:r w:rsidR="009106C0">
          <w:rPr>
            <w:noProof/>
            <w:webHidden/>
          </w:rPr>
          <w:instrText xml:space="preserve"> PAGEREF _Toc22230123 \h </w:instrText>
        </w:r>
        <w:r w:rsidR="009106C0">
          <w:rPr>
            <w:noProof/>
            <w:webHidden/>
          </w:rPr>
        </w:r>
        <w:r w:rsidR="009106C0">
          <w:rPr>
            <w:noProof/>
            <w:webHidden/>
          </w:rPr>
          <w:fldChar w:fldCharType="separate"/>
        </w:r>
        <w:r>
          <w:rPr>
            <w:noProof/>
            <w:webHidden/>
          </w:rPr>
          <w:t>25</w:t>
        </w:r>
        <w:r w:rsidR="009106C0">
          <w:rPr>
            <w:noProof/>
            <w:webHidden/>
          </w:rPr>
          <w:fldChar w:fldCharType="end"/>
        </w:r>
      </w:hyperlink>
    </w:p>
    <w:p w14:paraId="643E1137" w14:textId="126D0CA5" w:rsidR="009106C0" w:rsidRDefault="0085222E">
      <w:pPr>
        <w:pStyle w:val="TOC1"/>
        <w:tabs>
          <w:tab w:val="left" w:pos="540"/>
          <w:tab w:val="right" w:leader="dot" w:pos="10195"/>
        </w:tabs>
        <w:rPr>
          <w:rFonts w:asciiTheme="minorHAnsi" w:hAnsiTheme="minorHAnsi" w:cstheme="minorBidi"/>
          <w:b w:val="0"/>
          <w:noProof/>
          <w:sz w:val="22"/>
          <w:szCs w:val="22"/>
          <w:lang w:eastAsia="en-GB"/>
        </w:rPr>
      </w:pPr>
      <w:hyperlink w:anchor="_Toc22230124" w:history="1">
        <w:r w:rsidR="009106C0" w:rsidRPr="008C5605">
          <w:rPr>
            <w:rStyle w:val="Hyperlink"/>
            <w:rFonts w:asciiTheme="majorHAnsi" w:hAnsiTheme="majorHAnsi" w:cstheme="majorHAnsi"/>
            <w:noProof/>
          </w:rPr>
          <w:t>6.</w:t>
        </w:r>
        <w:r w:rsidR="009106C0">
          <w:rPr>
            <w:rFonts w:asciiTheme="minorHAnsi" w:hAnsiTheme="minorHAnsi" w:cstheme="minorBidi"/>
            <w:b w:val="0"/>
            <w:noProof/>
            <w:sz w:val="22"/>
            <w:szCs w:val="22"/>
            <w:lang w:eastAsia="en-GB"/>
          </w:rPr>
          <w:tab/>
        </w:r>
        <w:r w:rsidR="009106C0" w:rsidRPr="008C5605">
          <w:rPr>
            <w:rStyle w:val="Hyperlink"/>
            <w:rFonts w:asciiTheme="majorHAnsi" w:hAnsiTheme="majorHAnsi" w:cstheme="majorHAnsi"/>
            <w:noProof/>
          </w:rPr>
          <w:t>MRI Questionnaire</w:t>
        </w:r>
        <w:r w:rsidR="009106C0">
          <w:rPr>
            <w:noProof/>
            <w:webHidden/>
          </w:rPr>
          <w:tab/>
        </w:r>
        <w:r w:rsidR="009106C0">
          <w:rPr>
            <w:noProof/>
            <w:webHidden/>
          </w:rPr>
          <w:fldChar w:fldCharType="begin"/>
        </w:r>
        <w:r w:rsidR="009106C0">
          <w:rPr>
            <w:noProof/>
            <w:webHidden/>
          </w:rPr>
          <w:instrText xml:space="preserve"> PAGEREF _Toc22230124 \h </w:instrText>
        </w:r>
        <w:r w:rsidR="009106C0">
          <w:rPr>
            <w:noProof/>
            <w:webHidden/>
          </w:rPr>
        </w:r>
        <w:r w:rsidR="009106C0">
          <w:rPr>
            <w:noProof/>
            <w:webHidden/>
          </w:rPr>
          <w:fldChar w:fldCharType="separate"/>
        </w:r>
        <w:r>
          <w:rPr>
            <w:noProof/>
            <w:webHidden/>
          </w:rPr>
          <w:t>26</w:t>
        </w:r>
        <w:r w:rsidR="009106C0">
          <w:rPr>
            <w:noProof/>
            <w:webHidden/>
          </w:rPr>
          <w:fldChar w:fldCharType="end"/>
        </w:r>
      </w:hyperlink>
    </w:p>
    <w:p w14:paraId="3C274A84" w14:textId="763DBE6F" w:rsidR="009106C0" w:rsidRDefault="0085222E">
      <w:pPr>
        <w:pStyle w:val="TOC1"/>
        <w:tabs>
          <w:tab w:val="right" w:leader="dot" w:pos="10195"/>
        </w:tabs>
        <w:rPr>
          <w:rFonts w:asciiTheme="minorHAnsi" w:hAnsiTheme="minorHAnsi" w:cstheme="minorBidi"/>
          <w:b w:val="0"/>
          <w:noProof/>
          <w:sz w:val="22"/>
          <w:szCs w:val="22"/>
          <w:lang w:eastAsia="en-GB"/>
        </w:rPr>
      </w:pPr>
      <w:hyperlink w:anchor="_Toc22230125" w:history="1">
        <w:r w:rsidR="009106C0" w:rsidRPr="008C5605">
          <w:rPr>
            <w:rStyle w:val="Hyperlink"/>
            <w:rFonts w:asciiTheme="majorHAnsi" w:hAnsiTheme="majorHAnsi" w:cstheme="majorHAnsi"/>
            <w:noProof/>
          </w:rPr>
          <w:t>Reference Sources</w:t>
        </w:r>
        <w:r w:rsidR="009106C0">
          <w:rPr>
            <w:noProof/>
            <w:webHidden/>
          </w:rPr>
          <w:tab/>
        </w:r>
        <w:r w:rsidR="009106C0">
          <w:rPr>
            <w:noProof/>
            <w:webHidden/>
          </w:rPr>
          <w:fldChar w:fldCharType="begin"/>
        </w:r>
        <w:r w:rsidR="009106C0">
          <w:rPr>
            <w:noProof/>
            <w:webHidden/>
          </w:rPr>
          <w:instrText xml:space="preserve"> PAGEREF _Toc22230125 \h </w:instrText>
        </w:r>
        <w:r w:rsidR="009106C0">
          <w:rPr>
            <w:noProof/>
            <w:webHidden/>
          </w:rPr>
        </w:r>
        <w:r w:rsidR="009106C0">
          <w:rPr>
            <w:noProof/>
            <w:webHidden/>
          </w:rPr>
          <w:fldChar w:fldCharType="separate"/>
        </w:r>
        <w:r>
          <w:rPr>
            <w:noProof/>
            <w:webHidden/>
          </w:rPr>
          <w:t>27</w:t>
        </w:r>
        <w:r w:rsidR="009106C0">
          <w:rPr>
            <w:noProof/>
            <w:webHidden/>
          </w:rPr>
          <w:fldChar w:fldCharType="end"/>
        </w:r>
      </w:hyperlink>
    </w:p>
    <w:p w14:paraId="708D7825" w14:textId="05C5B66B" w:rsidR="002E2A03" w:rsidRPr="009106C0" w:rsidRDefault="0085222E" w:rsidP="009106C0">
      <w:pPr>
        <w:pStyle w:val="TOC1"/>
        <w:tabs>
          <w:tab w:val="right" w:leader="dot" w:pos="10195"/>
        </w:tabs>
        <w:rPr>
          <w:rFonts w:asciiTheme="minorHAnsi" w:hAnsiTheme="minorHAnsi" w:cstheme="minorBidi"/>
          <w:b w:val="0"/>
          <w:noProof/>
          <w:sz w:val="22"/>
          <w:szCs w:val="22"/>
          <w:lang w:eastAsia="en-GB"/>
        </w:rPr>
      </w:pPr>
      <w:hyperlink w:anchor="_Toc22230126" w:history="1">
        <w:r w:rsidR="009106C0" w:rsidRPr="008C5605">
          <w:rPr>
            <w:rStyle w:val="Hyperlink"/>
            <w:rFonts w:asciiTheme="majorHAnsi" w:hAnsiTheme="majorHAnsi" w:cstheme="majorHAnsi"/>
            <w:noProof/>
          </w:rPr>
          <w:t>Appendix</w:t>
        </w:r>
        <w:r w:rsidR="009106C0">
          <w:rPr>
            <w:noProof/>
            <w:webHidden/>
          </w:rPr>
          <w:tab/>
        </w:r>
        <w:r w:rsidR="009106C0">
          <w:rPr>
            <w:noProof/>
            <w:webHidden/>
          </w:rPr>
          <w:fldChar w:fldCharType="begin"/>
        </w:r>
        <w:r w:rsidR="009106C0">
          <w:rPr>
            <w:noProof/>
            <w:webHidden/>
          </w:rPr>
          <w:instrText xml:space="preserve"> PAGEREF _Toc22230126 \h </w:instrText>
        </w:r>
        <w:r w:rsidR="009106C0">
          <w:rPr>
            <w:noProof/>
            <w:webHidden/>
          </w:rPr>
        </w:r>
        <w:r w:rsidR="009106C0">
          <w:rPr>
            <w:noProof/>
            <w:webHidden/>
          </w:rPr>
          <w:fldChar w:fldCharType="separate"/>
        </w:r>
        <w:r>
          <w:rPr>
            <w:noProof/>
            <w:webHidden/>
          </w:rPr>
          <w:t>28</w:t>
        </w:r>
        <w:r w:rsidR="009106C0">
          <w:rPr>
            <w:noProof/>
            <w:webHidden/>
          </w:rPr>
          <w:fldChar w:fldCharType="end"/>
        </w:r>
      </w:hyperlink>
      <w:r w:rsidR="008E6B43" w:rsidRPr="0051414C">
        <w:rPr>
          <w:rFonts w:asciiTheme="majorHAnsi" w:hAnsiTheme="majorHAnsi" w:cstheme="majorHAnsi"/>
          <w:b w:val="0"/>
        </w:rPr>
        <w:fldChar w:fldCharType="end"/>
      </w:r>
    </w:p>
    <w:p w14:paraId="7E4717E0" w14:textId="77777777" w:rsidR="002E2A03" w:rsidRPr="0051414C" w:rsidRDefault="002E2A03" w:rsidP="002E2A03">
      <w:pPr>
        <w:pStyle w:val="HSSNoHeading1-BodyText"/>
        <w:rPr>
          <w:rFonts w:asciiTheme="majorHAnsi" w:hAnsiTheme="majorHAnsi" w:cstheme="majorHAnsi"/>
          <w:lang w:val="en-US"/>
        </w:rPr>
      </w:pPr>
    </w:p>
    <w:p w14:paraId="086BF712" w14:textId="77777777" w:rsidR="002E2A03" w:rsidRPr="0051414C" w:rsidRDefault="002E2A03" w:rsidP="002E2A03">
      <w:pPr>
        <w:pStyle w:val="HSSNoHeading1-BodyText"/>
        <w:rPr>
          <w:rFonts w:asciiTheme="majorHAnsi" w:hAnsiTheme="majorHAnsi" w:cstheme="majorHAnsi"/>
          <w:lang w:val="en-US"/>
        </w:rPr>
      </w:pPr>
    </w:p>
    <w:p w14:paraId="30F22968" w14:textId="77777777" w:rsidR="002E2A03" w:rsidRPr="0051414C" w:rsidRDefault="002E2A03" w:rsidP="002E2A03">
      <w:pPr>
        <w:pStyle w:val="HSSNoHeading1-BodyText"/>
        <w:rPr>
          <w:rFonts w:asciiTheme="majorHAnsi" w:hAnsiTheme="majorHAnsi" w:cstheme="majorHAnsi"/>
          <w:lang w:val="en-US"/>
        </w:rPr>
      </w:pPr>
    </w:p>
    <w:p w14:paraId="552B59A4" w14:textId="77777777" w:rsidR="002E2A03" w:rsidRPr="0051414C" w:rsidRDefault="002E2A03" w:rsidP="002E2A03">
      <w:pPr>
        <w:pStyle w:val="HSSNoHeading1-BodyText"/>
        <w:rPr>
          <w:rFonts w:asciiTheme="majorHAnsi" w:hAnsiTheme="majorHAnsi" w:cstheme="majorHAnsi"/>
          <w:lang w:val="en-US"/>
        </w:rPr>
      </w:pPr>
    </w:p>
    <w:p w14:paraId="7B1AC0C4" w14:textId="77777777" w:rsidR="002E2A03" w:rsidRPr="0051414C" w:rsidRDefault="002E2A03" w:rsidP="002E2A03">
      <w:pPr>
        <w:pStyle w:val="HSSNoHeading1-BodyText"/>
        <w:rPr>
          <w:rFonts w:asciiTheme="majorHAnsi" w:hAnsiTheme="majorHAnsi" w:cstheme="majorHAnsi"/>
          <w:lang w:val="en-US"/>
        </w:rPr>
      </w:pPr>
    </w:p>
    <w:p w14:paraId="4C621763" w14:textId="77777777" w:rsidR="002E2A03" w:rsidRPr="0051414C" w:rsidRDefault="002E2A03" w:rsidP="002E2A03">
      <w:pPr>
        <w:pStyle w:val="HSSNoHeading1-BodyText"/>
        <w:rPr>
          <w:rFonts w:asciiTheme="majorHAnsi" w:hAnsiTheme="majorHAnsi" w:cstheme="majorHAnsi"/>
          <w:lang w:val="en-US"/>
        </w:rPr>
      </w:pPr>
    </w:p>
    <w:p w14:paraId="6A28184A" w14:textId="77777777" w:rsidR="002E2A03" w:rsidRPr="0051414C" w:rsidRDefault="002E2A03" w:rsidP="002E2A03">
      <w:pPr>
        <w:pStyle w:val="HSSNoHeading1-BodyText"/>
        <w:rPr>
          <w:rFonts w:asciiTheme="majorHAnsi" w:hAnsiTheme="majorHAnsi" w:cstheme="majorHAnsi"/>
          <w:lang w:val="en-US"/>
        </w:rPr>
      </w:pPr>
    </w:p>
    <w:p w14:paraId="1F38BB3B" w14:textId="77777777" w:rsidR="002E2A03" w:rsidRPr="0051414C" w:rsidRDefault="002E2A03" w:rsidP="002E2A03">
      <w:pPr>
        <w:pStyle w:val="HSSNoHeading1-BodyText"/>
        <w:rPr>
          <w:rFonts w:asciiTheme="majorHAnsi" w:hAnsiTheme="majorHAnsi" w:cstheme="majorHAnsi"/>
          <w:lang w:val="en-US"/>
        </w:rPr>
      </w:pPr>
    </w:p>
    <w:p w14:paraId="5E7392EF" w14:textId="77777777" w:rsidR="002E2A03" w:rsidRPr="0051414C" w:rsidRDefault="002E2A03" w:rsidP="002E2A03">
      <w:pPr>
        <w:pStyle w:val="HSSNoHeading1-BodyText"/>
        <w:rPr>
          <w:rFonts w:asciiTheme="majorHAnsi" w:hAnsiTheme="majorHAnsi" w:cstheme="majorHAnsi"/>
          <w:lang w:val="en-US"/>
        </w:rPr>
      </w:pPr>
    </w:p>
    <w:p w14:paraId="12D8C620" w14:textId="494CC2C0" w:rsidR="003A2DC2" w:rsidRPr="0051414C" w:rsidRDefault="0051414C" w:rsidP="008A2ED4">
      <w:pPr>
        <w:pStyle w:val="Heading1"/>
        <w:rPr>
          <w:rFonts w:asciiTheme="majorHAnsi" w:hAnsiTheme="majorHAnsi" w:cstheme="majorHAnsi"/>
        </w:rPr>
      </w:pPr>
      <w:r>
        <w:rPr>
          <w:rFonts w:asciiTheme="majorHAnsi" w:hAnsiTheme="majorHAnsi" w:cstheme="majorHAnsi"/>
        </w:rPr>
        <w:br w:type="page"/>
      </w:r>
      <w:bookmarkStart w:id="2" w:name="_Toc22230098"/>
      <w:r w:rsidR="0066362C" w:rsidRPr="0051414C">
        <w:rPr>
          <w:rFonts w:asciiTheme="majorHAnsi" w:hAnsiTheme="majorHAnsi" w:cstheme="majorHAnsi"/>
        </w:rPr>
        <w:lastRenderedPageBreak/>
        <w:t>Exam Preparation Letters</w:t>
      </w:r>
      <w:bookmarkEnd w:id="2"/>
      <w:r w:rsidR="0066362C" w:rsidRPr="0051414C">
        <w:rPr>
          <w:rFonts w:asciiTheme="majorHAnsi" w:hAnsiTheme="majorHAnsi" w:cstheme="majorHAnsi"/>
        </w:rPr>
        <w:t xml:space="preserve"> </w:t>
      </w:r>
    </w:p>
    <w:p w14:paraId="2135714D" w14:textId="77777777" w:rsidR="0066362C" w:rsidRPr="0051414C" w:rsidRDefault="0066362C" w:rsidP="00393360">
      <w:pPr>
        <w:pStyle w:val="HSSHeading2"/>
        <w:rPr>
          <w:rFonts w:cstheme="majorHAnsi"/>
          <w:lang w:val="en"/>
        </w:rPr>
      </w:pPr>
      <w:r w:rsidRPr="0051414C">
        <w:rPr>
          <w:rFonts w:cstheme="majorHAnsi"/>
          <w:lang w:val="en"/>
        </w:rPr>
        <w:t>ULTRASOUND LETTERS</w:t>
      </w:r>
    </w:p>
    <w:p w14:paraId="1A4848E1" w14:textId="77777777" w:rsidR="00E9276D" w:rsidRPr="0051414C" w:rsidRDefault="0066362C" w:rsidP="00240A69">
      <w:pPr>
        <w:pStyle w:val="HSSHeading2"/>
        <w:outlineLvl w:val="1"/>
        <w:rPr>
          <w:rFonts w:cstheme="majorHAnsi"/>
        </w:rPr>
      </w:pPr>
      <w:bookmarkStart w:id="3" w:name="_Toc22230099"/>
      <w:r w:rsidRPr="0051414C">
        <w:rPr>
          <w:rFonts w:cstheme="majorHAnsi"/>
        </w:rPr>
        <w:t>US General</w:t>
      </w:r>
      <w:bookmarkEnd w:id="3"/>
      <w:r w:rsidRPr="0051414C">
        <w:rPr>
          <w:rFonts w:cstheme="majorHAnsi"/>
        </w:rPr>
        <w:t xml:space="preserve"> </w:t>
      </w:r>
    </w:p>
    <w:p w14:paraId="6220922A" w14:textId="77777777" w:rsidR="0066362C" w:rsidRPr="0051414C" w:rsidRDefault="0066362C" w:rsidP="00393360">
      <w:pPr>
        <w:pStyle w:val="HSSMinorHeading"/>
        <w:rPr>
          <w:rFonts w:asciiTheme="majorHAnsi" w:hAnsiTheme="majorHAnsi" w:cstheme="majorHAnsi"/>
        </w:rPr>
      </w:pPr>
      <w:r w:rsidRPr="0051414C">
        <w:rPr>
          <w:rFonts w:asciiTheme="majorHAnsi" w:hAnsiTheme="majorHAnsi" w:cstheme="majorHAnsi"/>
        </w:rPr>
        <w:t>ARRIVAL</w:t>
      </w:r>
    </w:p>
    <w:p w14:paraId="16943877" w14:textId="77777777" w:rsidR="0066362C" w:rsidRPr="0051414C" w:rsidRDefault="0066362C" w:rsidP="0066362C">
      <w:pPr>
        <w:rPr>
          <w:rFonts w:asciiTheme="majorHAnsi" w:hAnsiTheme="majorHAnsi" w:cstheme="majorHAnsi"/>
          <w:sz w:val="16"/>
        </w:rPr>
      </w:pPr>
    </w:p>
    <w:p w14:paraId="4F46F396" w14:textId="77777777" w:rsidR="0066362C" w:rsidRPr="0051414C" w:rsidRDefault="0066362C" w:rsidP="0066362C">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be provided for you to wear if necessary</w:t>
      </w:r>
      <w:proofErr w:type="gramStart"/>
      <w:r w:rsidRPr="0051414C">
        <w:rPr>
          <w:rFonts w:cstheme="majorHAnsi"/>
        </w:rPr>
        <w:t xml:space="preserve">.  </w:t>
      </w:r>
      <w:proofErr w:type="gramEnd"/>
      <w:r w:rsidRPr="0051414C">
        <w:rPr>
          <w:rFonts w:cstheme="majorHAnsi"/>
        </w:rPr>
        <w:t xml:space="preserve">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6FFBB0D5" w14:textId="77777777" w:rsidR="0066362C" w:rsidRPr="0051414C" w:rsidRDefault="0066362C" w:rsidP="0066362C">
      <w:pPr>
        <w:pStyle w:val="HSSBodyText"/>
        <w:rPr>
          <w:rFonts w:cstheme="majorHAnsi"/>
          <w:sz w:val="16"/>
        </w:rPr>
      </w:pPr>
    </w:p>
    <w:p w14:paraId="25BBD870" w14:textId="77777777" w:rsidR="0066362C" w:rsidRPr="0051414C" w:rsidRDefault="0066362C" w:rsidP="00393360">
      <w:pPr>
        <w:pStyle w:val="HSSMinorHeading"/>
        <w:rPr>
          <w:rFonts w:asciiTheme="majorHAnsi" w:hAnsiTheme="majorHAnsi" w:cstheme="majorHAnsi"/>
        </w:rPr>
      </w:pPr>
      <w:r w:rsidRPr="0051414C">
        <w:rPr>
          <w:rFonts w:asciiTheme="majorHAnsi" w:hAnsiTheme="majorHAnsi" w:cstheme="majorHAnsi"/>
        </w:rPr>
        <w:t>VALUABLES</w:t>
      </w:r>
    </w:p>
    <w:p w14:paraId="326AFA4F" w14:textId="77777777" w:rsidR="0066362C" w:rsidRPr="0051414C" w:rsidRDefault="0066362C" w:rsidP="0066362C">
      <w:pPr>
        <w:rPr>
          <w:rFonts w:asciiTheme="majorHAnsi" w:hAnsiTheme="majorHAnsi" w:cstheme="majorHAnsi"/>
          <w:sz w:val="18"/>
        </w:rPr>
      </w:pPr>
    </w:p>
    <w:p w14:paraId="4D117653" w14:textId="77777777" w:rsidR="0066362C" w:rsidRPr="0051414C" w:rsidRDefault="0066362C" w:rsidP="0066362C">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31F52EE3" w14:textId="77777777" w:rsidR="0066362C" w:rsidRPr="0051414C" w:rsidRDefault="0066362C" w:rsidP="0066362C">
      <w:pPr>
        <w:rPr>
          <w:rFonts w:asciiTheme="majorHAnsi" w:hAnsiTheme="majorHAnsi" w:cstheme="majorHAnsi"/>
          <w:sz w:val="16"/>
        </w:rPr>
      </w:pPr>
    </w:p>
    <w:p w14:paraId="2614810D" w14:textId="77777777" w:rsidR="0066362C" w:rsidRPr="0051414C" w:rsidRDefault="0066362C" w:rsidP="00393360">
      <w:pPr>
        <w:pStyle w:val="HSSMinorHeading"/>
        <w:rPr>
          <w:rFonts w:asciiTheme="majorHAnsi" w:hAnsiTheme="majorHAnsi" w:cstheme="majorHAnsi"/>
        </w:rPr>
      </w:pPr>
      <w:r w:rsidRPr="0051414C">
        <w:rPr>
          <w:rFonts w:asciiTheme="majorHAnsi" w:hAnsiTheme="majorHAnsi" w:cstheme="majorHAnsi"/>
        </w:rPr>
        <w:t>CONFIRMATION</w:t>
      </w:r>
    </w:p>
    <w:p w14:paraId="7BA7873E" w14:textId="77777777" w:rsidR="0066362C" w:rsidRPr="0051414C" w:rsidRDefault="0066362C" w:rsidP="0066362C">
      <w:pPr>
        <w:rPr>
          <w:rFonts w:asciiTheme="majorHAnsi" w:hAnsiTheme="majorHAnsi" w:cstheme="majorHAnsi"/>
          <w:b/>
          <w:sz w:val="18"/>
        </w:rPr>
      </w:pPr>
    </w:p>
    <w:p w14:paraId="64FC4637" w14:textId="77777777" w:rsidR="0066362C" w:rsidRPr="0051414C" w:rsidRDefault="0066362C" w:rsidP="0066362C">
      <w:pPr>
        <w:pStyle w:val="HSSBodyText"/>
        <w:rPr>
          <w:rFonts w:cstheme="majorHAnsi"/>
          <w:b/>
        </w:rPr>
      </w:pPr>
      <w:r w:rsidRPr="0051414C">
        <w:rPr>
          <w:rFonts w:cstheme="majorHAnsi"/>
          <w:b/>
        </w:rPr>
        <w:t>***IMPORTANT***</w:t>
      </w:r>
    </w:p>
    <w:p w14:paraId="3D1E8D03" w14:textId="77777777" w:rsidR="0066362C" w:rsidRPr="0051414C" w:rsidRDefault="0066362C" w:rsidP="0066362C">
      <w:pPr>
        <w:pStyle w:val="HSSBodyText"/>
        <w:rPr>
          <w:rFonts w:cstheme="majorHAnsi"/>
          <w:sz w:val="16"/>
        </w:rPr>
      </w:pPr>
    </w:p>
    <w:p w14:paraId="58148E8B" w14:textId="77777777" w:rsidR="0066362C" w:rsidRPr="0051414C" w:rsidRDefault="0066362C" w:rsidP="0066362C">
      <w:pPr>
        <w:pStyle w:val="HSSBodyText"/>
        <w:rPr>
          <w:rFonts w:cstheme="majorHAnsi"/>
        </w:rPr>
      </w:pPr>
      <w:r w:rsidRPr="0051414C">
        <w:rPr>
          <w:rFonts w:cstheme="majorHAnsi"/>
        </w:rPr>
        <w:t xml:space="preserve">Please bring this letter with you when you attend. </w:t>
      </w:r>
    </w:p>
    <w:p w14:paraId="27AD5E43" w14:textId="77777777" w:rsidR="0066362C" w:rsidRPr="0051414C" w:rsidRDefault="0066362C" w:rsidP="0066362C">
      <w:pPr>
        <w:pStyle w:val="HSSBodyText"/>
        <w:rPr>
          <w:rFonts w:cstheme="majorHAnsi"/>
          <w:sz w:val="16"/>
        </w:rPr>
      </w:pPr>
    </w:p>
    <w:p w14:paraId="4105FC2B" w14:textId="77777777" w:rsidR="0066362C" w:rsidRPr="0051414C" w:rsidRDefault="0066362C" w:rsidP="0066362C">
      <w:pPr>
        <w:pStyle w:val="HSSBodyText"/>
        <w:rPr>
          <w:rFonts w:cstheme="majorHAnsi"/>
        </w:rPr>
      </w:pPr>
      <w:r w:rsidRPr="0051414C">
        <w:rPr>
          <w:rFonts w:cstheme="majorHAnsi"/>
        </w:rPr>
        <w:t xml:space="preserve">Alternatively, if you are unable to attend for your </w:t>
      </w:r>
      <w:proofErr w:type="gramStart"/>
      <w:r w:rsidRPr="0051414C">
        <w:rPr>
          <w:rFonts w:cstheme="majorHAnsi"/>
        </w:rPr>
        <w:t>appointment</w:t>
      </w:r>
      <w:proofErr w:type="gramEnd"/>
      <w:r w:rsidRPr="0051414C">
        <w:rPr>
          <w:rFonts w:cstheme="majorHAnsi"/>
        </w:rPr>
        <w:t xml:space="preserve"> please contact us immediately for an alternative date. Your prompt action will enable us to offer this appointment to another patient.</w:t>
      </w:r>
    </w:p>
    <w:p w14:paraId="1DA7D092" w14:textId="77777777" w:rsidR="0066362C" w:rsidRPr="0051414C" w:rsidRDefault="0066362C" w:rsidP="0066362C">
      <w:pPr>
        <w:pStyle w:val="HSSBodyText"/>
        <w:rPr>
          <w:rFonts w:cstheme="majorHAnsi"/>
          <w:sz w:val="16"/>
        </w:rPr>
      </w:pPr>
    </w:p>
    <w:p w14:paraId="49F92770" w14:textId="77777777" w:rsidR="0066362C" w:rsidRPr="0051414C" w:rsidRDefault="0066362C" w:rsidP="00393360">
      <w:pPr>
        <w:pStyle w:val="HSSMinorHeading"/>
        <w:rPr>
          <w:rFonts w:asciiTheme="majorHAnsi" w:hAnsiTheme="majorHAnsi" w:cstheme="majorHAnsi"/>
        </w:rPr>
      </w:pPr>
      <w:r w:rsidRPr="0051414C">
        <w:rPr>
          <w:rFonts w:asciiTheme="majorHAnsi" w:hAnsiTheme="majorHAnsi" w:cstheme="majorHAnsi"/>
        </w:rPr>
        <w:t>FAILURE TO ATTEND</w:t>
      </w:r>
    </w:p>
    <w:p w14:paraId="766AC894" w14:textId="77777777" w:rsidR="0066362C" w:rsidRPr="0051414C" w:rsidRDefault="0066362C" w:rsidP="0066362C">
      <w:pPr>
        <w:pStyle w:val="HSSBodyText"/>
        <w:rPr>
          <w:rFonts w:cstheme="majorHAnsi"/>
          <w:sz w:val="16"/>
        </w:rPr>
      </w:pPr>
    </w:p>
    <w:p w14:paraId="799DCE3F" w14:textId="77777777" w:rsidR="0066362C" w:rsidRPr="0051414C" w:rsidRDefault="0066362C" w:rsidP="0066362C">
      <w:pPr>
        <w:pStyle w:val="HSSBodyText"/>
        <w:rPr>
          <w:rFonts w:cstheme="majorHAnsi"/>
        </w:rPr>
      </w:pPr>
      <w:r w:rsidRPr="0051414C">
        <w:rPr>
          <w:rFonts w:cstheme="majorHAnsi"/>
        </w:rPr>
        <w:t xml:space="preserve">If you failed to attend and have not telephoned the department in advance, no further appointment will </w:t>
      </w:r>
      <w:proofErr w:type="gramStart"/>
      <w:r w:rsidRPr="0051414C">
        <w:rPr>
          <w:rFonts w:cstheme="majorHAnsi"/>
        </w:rPr>
        <w:t>be sent</w:t>
      </w:r>
      <w:proofErr w:type="gramEnd"/>
      <w:r w:rsidRPr="0051414C">
        <w:rPr>
          <w:rFonts w:cstheme="majorHAnsi"/>
        </w:rPr>
        <w:t xml:space="preserve"> out.</w:t>
      </w:r>
    </w:p>
    <w:p w14:paraId="35FE4A16" w14:textId="77777777" w:rsidR="0066362C" w:rsidRPr="0051414C" w:rsidRDefault="0066362C" w:rsidP="0066362C">
      <w:pPr>
        <w:pStyle w:val="HSSBodyText"/>
        <w:rPr>
          <w:rFonts w:cstheme="majorHAnsi"/>
          <w:sz w:val="16"/>
        </w:rPr>
      </w:pPr>
    </w:p>
    <w:p w14:paraId="776D09ED" w14:textId="77777777" w:rsidR="0066362C" w:rsidRPr="0051414C" w:rsidRDefault="0066362C" w:rsidP="0066362C">
      <w:pPr>
        <w:pStyle w:val="HSSBodyText"/>
        <w:rPr>
          <w:rFonts w:cstheme="majorHAnsi"/>
        </w:rPr>
      </w:pPr>
      <w:r w:rsidRPr="0051414C">
        <w:rPr>
          <w:rFonts w:cstheme="majorHAnsi"/>
        </w:rPr>
        <w:t xml:space="preserve">If you require an </w:t>
      </w:r>
      <w:proofErr w:type="gramStart"/>
      <w:r w:rsidRPr="0051414C">
        <w:rPr>
          <w:rFonts w:cstheme="majorHAnsi"/>
        </w:rPr>
        <w:t>ambulance</w:t>
      </w:r>
      <w:proofErr w:type="gramEnd"/>
      <w:r w:rsidRPr="0051414C">
        <w:rPr>
          <w:rFonts w:cstheme="majorHAnsi"/>
        </w:rPr>
        <w:t xml:space="preserve"> please contact the department at least one week before your appointment time to allow us to arrange it. </w:t>
      </w:r>
    </w:p>
    <w:p w14:paraId="2D22C46E" w14:textId="77777777" w:rsidR="0066362C" w:rsidRPr="0051414C" w:rsidRDefault="0066362C" w:rsidP="0066362C">
      <w:pPr>
        <w:rPr>
          <w:rFonts w:asciiTheme="majorHAnsi" w:hAnsiTheme="majorHAnsi" w:cstheme="majorHAnsi"/>
          <w:sz w:val="16"/>
        </w:rPr>
      </w:pPr>
    </w:p>
    <w:p w14:paraId="29D68934" w14:textId="77777777" w:rsidR="0066362C" w:rsidRPr="0051414C" w:rsidRDefault="0066362C" w:rsidP="00393360">
      <w:pPr>
        <w:pStyle w:val="HSSMinorHeading"/>
        <w:rPr>
          <w:rFonts w:asciiTheme="majorHAnsi" w:hAnsiTheme="majorHAnsi" w:cstheme="majorHAnsi"/>
        </w:rPr>
      </w:pPr>
      <w:r w:rsidRPr="0051414C">
        <w:rPr>
          <w:rFonts w:asciiTheme="majorHAnsi" w:hAnsiTheme="majorHAnsi" w:cstheme="majorHAnsi"/>
        </w:rPr>
        <w:t>DIRECTIONS</w:t>
      </w:r>
    </w:p>
    <w:p w14:paraId="265A502E" w14:textId="77777777" w:rsidR="0066362C" w:rsidRPr="0051414C" w:rsidRDefault="0066362C" w:rsidP="0066362C">
      <w:pPr>
        <w:rPr>
          <w:rFonts w:asciiTheme="majorHAnsi" w:hAnsiTheme="majorHAnsi" w:cstheme="majorHAnsi"/>
          <w:sz w:val="16"/>
        </w:rPr>
      </w:pPr>
    </w:p>
    <w:p w14:paraId="71C2C8B4" w14:textId="77777777" w:rsidR="001B40D2" w:rsidRPr="0051414C" w:rsidRDefault="0066362C" w:rsidP="001B40D2">
      <w:pPr>
        <w:pStyle w:val="HSSBodyText"/>
        <w:rPr>
          <w:rFonts w:cstheme="majorHAnsi"/>
        </w:rPr>
      </w:pPr>
      <w:r w:rsidRPr="0051414C">
        <w:rPr>
          <w:rFonts w:cstheme="majorHAnsi"/>
        </w:rPr>
        <w:t xml:space="preserve">The Ultrasound Department is located on the 1st floor of the MAIN ENTRANCE to the hospital. </w:t>
      </w:r>
    </w:p>
    <w:p w14:paraId="589A92FB" w14:textId="77777777" w:rsidR="001B40D2" w:rsidRPr="0051414C" w:rsidRDefault="001B40D2" w:rsidP="001B40D2">
      <w:pPr>
        <w:rPr>
          <w:rFonts w:asciiTheme="majorHAnsi" w:hAnsiTheme="majorHAnsi" w:cstheme="majorHAnsi"/>
        </w:rPr>
      </w:pPr>
    </w:p>
    <w:p w14:paraId="3D058F1C" w14:textId="77777777" w:rsidR="0066362C" w:rsidRPr="0051414C" w:rsidRDefault="0066362C" w:rsidP="001B40D2">
      <w:pPr>
        <w:pStyle w:val="HSSMinorHeading"/>
        <w:rPr>
          <w:rFonts w:asciiTheme="majorHAnsi" w:hAnsiTheme="majorHAnsi" w:cstheme="majorHAnsi"/>
        </w:rPr>
      </w:pPr>
      <w:r w:rsidRPr="0051414C">
        <w:rPr>
          <w:rFonts w:asciiTheme="majorHAnsi" w:hAnsiTheme="majorHAnsi" w:cstheme="majorHAnsi"/>
        </w:rPr>
        <w:t>ULTRASOUND GENERAL INFORMATION</w:t>
      </w:r>
    </w:p>
    <w:p w14:paraId="194FFC8A" w14:textId="77777777" w:rsidR="0066362C" w:rsidRPr="0051414C" w:rsidRDefault="0066362C" w:rsidP="0066362C">
      <w:pPr>
        <w:rPr>
          <w:rFonts w:asciiTheme="majorHAnsi" w:hAnsiTheme="majorHAnsi" w:cstheme="majorHAnsi"/>
          <w:b/>
          <w:sz w:val="16"/>
        </w:rPr>
      </w:pPr>
    </w:p>
    <w:p w14:paraId="2C980C08" w14:textId="77777777" w:rsidR="0066362C" w:rsidRPr="0051414C" w:rsidRDefault="0066362C" w:rsidP="0066362C">
      <w:pPr>
        <w:rPr>
          <w:rFonts w:asciiTheme="majorHAnsi" w:hAnsiTheme="majorHAnsi" w:cstheme="majorHAnsi"/>
          <w:b/>
        </w:rPr>
      </w:pPr>
      <w:r w:rsidRPr="0051414C">
        <w:rPr>
          <w:rFonts w:asciiTheme="majorHAnsi" w:hAnsiTheme="majorHAnsi" w:cstheme="majorHAnsi"/>
          <w:b/>
        </w:rPr>
        <w:t>WHAT DOES AN ULTRASOUND SCAN INVOLVE?</w:t>
      </w:r>
    </w:p>
    <w:p w14:paraId="601256D6" w14:textId="77777777" w:rsidR="0066362C" w:rsidRPr="0051414C" w:rsidRDefault="0066362C" w:rsidP="0066362C">
      <w:pPr>
        <w:rPr>
          <w:rFonts w:asciiTheme="majorHAnsi" w:hAnsiTheme="majorHAnsi" w:cstheme="majorHAnsi"/>
          <w:sz w:val="16"/>
        </w:rPr>
      </w:pPr>
    </w:p>
    <w:p w14:paraId="3A9A37F8" w14:textId="77777777" w:rsidR="0066362C" w:rsidRPr="0051414C" w:rsidRDefault="0066362C" w:rsidP="0066362C">
      <w:pPr>
        <w:pStyle w:val="HSSBodyText"/>
        <w:rPr>
          <w:rFonts w:cstheme="majorHAnsi"/>
        </w:rPr>
      </w:pPr>
      <w:r w:rsidRPr="0051414C">
        <w:rPr>
          <w:rFonts w:cstheme="majorHAnsi"/>
        </w:rPr>
        <w:t>An ultrasound scan obtains a picture of the inside of your body by using high frequency sound waves which are transmitted through a part of the body and reflected by the internal organs and structures</w:t>
      </w:r>
      <w:proofErr w:type="gramStart"/>
      <w:r w:rsidRPr="0051414C">
        <w:rPr>
          <w:rFonts w:cstheme="majorHAnsi"/>
        </w:rPr>
        <w:t xml:space="preserve">.  </w:t>
      </w:r>
      <w:proofErr w:type="gramEnd"/>
      <w:r w:rsidRPr="0051414C">
        <w:rPr>
          <w:rFonts w:cstheme="majorHAnsi"/>
        </w:rPr>
        <w:t xml:space="preserve">These "echoes" form a picture on a television monitor which can then </w:t>
      </w:r>
      <w:proofErr w:type="gramStart"/>
      <w:r w:rsidRPr="0051414C">
        <w:rPr>
          <w:rFonts w:cstheme="majorHAnsi"/>
        </w:rPr>
        <w:t>be analysed</w:t>
      </w:r>
      <w:proofErr w:type="gramEnd"/>
      <w:r w:rsidRPr="0051414C">
        <w:rPr>
          <w:rFonts w:cstheme="majorHAnsi"/>
        </w:rPr>
        <w:t>.</w:t>
      </w:r>
    </w:p>
    <w:p w14:paraId="4961F1F8" w14:textId="77777777" w:rsidR="0066362C" w:rsidRPr="0051414C" w:rsidRDefault="0066362C" w:rsidP="0066362C">
      <w:pPr>
        <w:rPr>
          <w:rFonts w:asciiTheme="majorHAnsi" w:hAnsiTheme="majorHAnsi" w:cstheme="majorHAnsi"/>
          <w:sz w:val="16"/>
        </w:rPr>
      </w:pPr>
    </w:p>
    <w:p w14:paraId="4D8C9EDE" w14:textId="4A1B93C3" w:rsidR="0066362C" w:rsidRPr="0051414C" w:rsidRDefault="0066362C" w:rsidP="0066362C">
      <w:pPr>
        <w:pStyle w:val="HSSBodyText"/>
        <w:rPr>
          <w:rFonts w:cstheme="majorHAnsi"/>
        </w:rPr>
      </w:pPr>
      <w:r w:rsidRPr="0051414C">
        <w:rPr>
          <w:rFonts w:cstheme="majorHAnsi"/>
        </w:rPr>
        <w:t xml:space="preserve">In the ultrasound room you will </w:t>
      </w:r>
      <w:proofErr w:type="gramStart"/>
      <w:r w:rsidRPr="0051414C">
        <w:rPr>
          <w:rFonts w:cstheme="majorHAnsi"/>
        </w:rPr>
        <w:t>be asked</w:t>
      </w:r>
      <w:proofErr w:type="gramEnd"/>
      <w:r w:rsidRPr="0051414C">
        <w:rPr>
          <w:rFonts w:cstheme="majorHAnsi"/>
        </w:rPr>
        <w:t xml:space="preserve"> to lie down on the ultrasound </w:t>
      </w:r>
      <w:r w:rsidR="00A41A81" w:rsidRPr="0051414C">
        <w:rPr>
          <w:rFonts w:cstheme="majorHAnsi"/>
        </w:rPr>
        <w:t>couch. The</w:t>
      </w:r>
      <w:r w:rsidRPr="0051414C">
        <w:rPr>
          <w:rFonts w:cstheme="majorHAnsi"/>
        </w:rPr>
        <w:t xml:space="preserve"> examination is performed by a Radiologist (a doctor specialising in X-ray work) or an Ultrasonographer (a Radiographer specialising in ultrasound)</w:t>
      </w:r>
      <w:proofErr w:type="gramStart"/>
      <w:r w:rsidRPr="0051414C">
        <w:rPr>
          <w:rFonts w:cstheme="majorHAnsi"/>
        </w:rPr>
        <w:t xml:space="preserve">.  </w:t>
      </w:r>
      <w:proofErr w:type="gramEnd"/>
      <w:r w:rsidRPr="0051414C">
        <w:rPr>
          <w:rFonts w:cstheme="majorHAnsi"/>
        </w:rPr>
        <w:t>A Nurse may also be present.</w:t>
      </w:r>
    </w:p>
    <w:p w14:paraId="26B79A71" w14:textId="77777777" w:rsidR="001668A3" w:rsidRPr="0051414C" w:rsidRDefault="001668A3" w:rsidP="0066362C">
      <w:pPr>
        <w:pStyle w:val="HSSBodyText"/>
        <w:rPr>
          <w:rFonts w:cstheme="majorHAnsi"/>
        </w:rPr>
      </w:pPr>
    </w:p>
    <w:p w14:paraId="6CACBB30" w14:textId="2073E3D6" w:rsidR="0066362C" w:rsidRPr="0051414C" w:rsidRDefault="0066362C" w:rsidP="0066362C">
      <w:pPr>
        <w:pStyle w:val="HSSBodyText"/>
        <w:rPr>
          <w:rFonts w:cstheme="majorHAnsi"/>
        </w:rPr>
      </w:pPr>
      <w:r w:rsidRPr="0051414C">
        <w:rPr>
          <w:rFonts w:cstheme="majorHAnsi"/>
        </w:rPr>
        <w:t>Ultrasound gel will be put on your skin over the area being examined</w:t>
      </w:r>
      <w:proofErr w:type="gramStart"/>
      <w:r w:rsidRPr="0051414C">
        <w:rPr>
          <w:rFonts w:cstheme="majorHAnsi"/>
        </w:rPr>
        <w:t xml:space="preserve">.  </w:t>
      </w:r>
      <w:proofErr w:type="gramEnd"/>
      <w:r w:rsidRPr="0051414C">
        <w:rPr>
          <w:rFonts w:cstheme="majorHAnsi"/>
        </w:rPr>
        <w:t xml:space="preserve">A small </w:t>
      </w:r>
      <w:r w:rsidR="0051414C" w:rsidRPr="0051414C">
        <w:rPr>
          <w:rFonts w:cstheme="majorHAnsi"/>
        </w:rPr>
        <w:t>handheld</w:t>
      </w:r>
      <w:r w:rsidRPr="0051414C">
        <w:rPr>
          <w:rFonts w:cstheme="majorHAnsi"/>
        </w:rPr>
        <w:t xml:space="preserve"> instrument will then </w:t>
      </w:r>
      <w:proofErr w:type="gramStart"/>
      <w:r w:rsidRPr="0051414C">
        <w:rPr>
          <w:rFonts w:cstheme="majorHAnsi"/>
        </w:rPr>
        <w:t>be moved</w:t>
      </w:r>
      <w:proofErr w:type="gramEnd"/>
      <w:r w:rsidRPr="0051414C">
        <w:rPr>
          <w:rFonts w:cstheme="majorHAnsi"/>
        </w:rPr>
        <w:t xml:space="preserve"> over the skin.</w:t>
      </w:r>
    </w:p>
    <w:p w14:paraId="39960DFC" w14:textId="77777777" w:rsidR="001668A3" w:rsidRPr="0051414C" w:rsidRDefault="001668A3" w:rsidP="0066362C">
      <w:pPr>
        <w:pStyle w:val="HSSBodyText"/>
        <w:rPr>
          <w:rFonts w:cstheme="majorHAnsi"/>
        </w:rPr>
      </w:pPr>
    </w:p>
    <w:p w14:paraId="4CA3459A" w14:textId="77777777" w:rsidR="0066362C" w:rsidRPr="0051414C" w:rsidRDefault="0066362C" w:rsidP="0066362C">
      <w:pPr>
        <w:pStyle w:val="HSSBodyText"/>
        <w:rPr>
          <w:rFonts w:cstheme="majorHAnsi"/>
        </w:rPr>
      </w:pPr>
      <w:r w:rsidRPr="0051414C">
        <w:rPr>
          <w:rFonts w:cstheme="majorHAnsi"/>
        </w:rPr>
        <w:lastRenderedPageBreak/>
        <w:t>The instrument causes no pain, but if the area is already tender there may be a little discomfort if the doctor has to press more firmly in order to obtain a clear picture.</w:t>
      </w:r>
    </w:p>
    <w:p w14:paraId="2EB2029B" w14:textId="77777777" w:rsidR="0066362C" w:rsidRPr="0051414C" w:rsidRDefault="0066362C" w:rsidP="0066362C">
      <w:pPr>
        <w:pStyle w:val="HSSBodyText"/>
        <w:rPr>
          <w:rFonts w:cstheme="majorHAnsi"/>
          <w:sz w:val="16"/>
        </w:rPr>
      </w:pPr>
    </w:p>
    <w:p w14:paraId="7E1AD018" w14:textId="77777777" w:rsidR="0066362C" w:rsidRPr="0051414C" w:rsidRDefault="0066362C" w:rsidP="0066362C">
      <w:pPr>
        <w:pStyle w:val="HSSBodyText"/>
        <w:rPr>
          <w:rFonts w:cstheme="majorHAnsi"/>
        </w:rPr>
      </w:pPr>
      <w:r w:rsidRPr="0051414C">
        <w:rPr>
          <w:rFonts w:cstheme="majorHAnsi"/>
        </w:rPr>
        <w:t xml:space="preserve">The examination should take approximately 20 minutes to </w:t>
      </w:r>
      <w:proofErr w:type="gramStart"/>
      <w:r w:rsidRPr="0051414C">
        <w:rPr>
          <w:rFonts w:cstheme="majorHAnsi"/>
        </w:rPr>
        <w:t>complete</w:t>
      </w:r>
      <w:proofErr w:type="gramEnd"/>
      <w:r w:rsidRPr="0051414C">
        <w:rPr>
          <w:rFonts w:cstheme="majorHAnsi"/>
        </w:rPr>
        <w:t xml:space="preserve"> and you should not have any side effects.</w:t>
      </w:r>
    </w:p>
    <w:p w14:paraId="65AE161D" w14:textId="77777777" w:rsidR="0066362C" w:rsidRPr="0051414C" w:rsidRDefault="0066362C" w:rsidP="0066362C">
      <w:pPr>
        <w:pStyle w:val="HSSBodyText"/>
        <w:rPr>
          <w:rFonts w:cstheme="majorHAnsi"/>
        </w:rPr>
      </w:pPr>
      <w:r w:rsidRPr="0051414C">
        <w:rPr>
          <w:rFonts w:cstheme="majorHAnsi"/>
        </w:rPr>
        <w:t xml:space="preserve">We cannot guarantee the exact time your examination will </w:t>
      </w:r>
      <w:proofErr w:type="gramStart"/>
      <w:r w:rsidRPr="0051414C">
        <w:rPr>
          <w:rFonts w:cstheme="majorHAnsi"/>
        </w:rPr>
        <w:t>be started</w:t>
      </w:r>
      <w:proofErr w:type="gramEnd"/>
      <w:r w:rsidRPr="0051414C">
        <w:rPr>
          <w:rFonts w:cstheme="majorHAnsi"/>
        </w:rPr>
        <w:t xml:space="preserve"> as it is often the case that the previous patient's examination has taken a little longer than expected.</w:t>
      </w:r>
    </w:p>
    <w:p w14:paraId="629337DD" w14:textId="77777777" w:rsidR="0066362C" w:rsidRPr="0051414C" w:rsidRDefault="0066362C" w:rsidP="0066362C">
      <w:pPr>
        <w:rPr>
          <w:rFonts w:asciiTheme="majorHAnsi" w:hAnsiTheme="majorHAnsi" w:cstheme="majorHAnsi"/>
          <w:sz w:val="16"/>
        </w:rPr>
      </w:pPr>
    </w:p>
    <w:p w14:paraId="44D3179D" w14:textId="77777777" w:rsidR="0066362C" w:rsidRPr="0051414C" w:rsidRDefault="00ED74BB" w:rsidP="0066362C">
      <w:pPr>
        <w:rPr>
          <w:rFonts w:asciiTheme="majorHAnsi" w:hAnsiTheme="majorHAnsi" w:cstheme="majorHAnsi"/>
          <w:b/>
        </w:rPr>
      </w:pPr>
      <w:r w:rsidRPr="0051414C">
        <w:rPr>
          <w:rFonts w:asciiTheme="majorHAnsi" w:hAnsiTheme="majorHAnsi" w:cstheme="majorHAnsi"/>
          <w:b/>
        </w:rPr>
        <w:t xml:space="preserve">WHY DO I NEED </w:t>
      </w:r>
      <w:proofErr w:type="gramStart"/>
      <w:r w:rsidRPr="0051414C">
        <w:rPr>
          <w:rFonts w:asciiTheme="majorHAnsi" w:hAnsiTheme="majorHAnsi" w:cstheme="majorHAnsi"/>
          <w:b/>
        </w:rPr>
        <w:t>A</w:t>
      </w:r>
      <w:proofErr w:type="gramEnd"/>
      <w:r w:rsidRPr="0051414C">
        <w:rPr>
          <w:rFonts w:asciiTheme="majorHAnsi" w:hAnsiTheme="majorHAnsi" w:cstheme="majorHAnsi"/>
          <w:b/>
        </w:rPr>
        <w:t xml:space="preserve"> ULTRASOUND SCAN</w:t>
      </w:r>
      <w:r w:rsidR="0066362C" w:rsidRPr="0051414C">
        <w:rPr>
          <w:rFonts w:asciiTheme="majorHAnsi" w:hAnsiTheme="majorHAnsi" w:cstheme="majorHAnsi"/>
          <w:b/>
        </w:rPr>
        <w:t>?</w:t>
      </w:r>
    </w:p>
    <w:p w14:paraId="713DC550" w14:textId="77777777" w:rsidR="0066362C" w:rsidRPr="0051414C" w:rsidRDefault="0066362C" w:rsidP="0066362C">
      <w:pPr>
        <w:rPr>
          <w:rFonts w:asciiTheme="majorHAnsi" w:hAnsiTheme="majorHAnsi" w:cstheme="majorHAnsi"/>
          <w:sz w:val="16"/>
        </w:rPr>
      </w:pPr>
    </w:p>
    <w:p w14:paraId="69C781C0" w14:textId="77777777" w:rsidR="0066362C" w:rsidRPr="0051414C" w:rsidRDefault="0066362C" w:rsidP="0066362C">
      <w:pPr>
        <w:pStyle w:val="HSSBodyText"/>
        <w:rPr>
          <w:rFonts w:cstheme="majorHAnsi"/>
        </w:rPr>
      </w:pPr>
      <w:r w:rsidRPr="0051414C">
        <w:rPr>
          <w:rFonts w:cstheme="majorHAnsi"/>
        </w:rPr>
        <w:t>Your doctor has asked for an ultrasound to try and determine the cause of your problems</w:t>
      </w:r>
      <w:proofErr w:type="gramStart"/>
      <w:r w:rsidRPr="0051414C">
        <w:rPr>
          <w:rFonts w:cstheme="majorHAnsi"/>
        </w:rPr>
        <w:t xml:space="preserve">.  </w:t>
      </w:r>
      <w:proofErr w:type="gramEnd"/>
      <w:r w:rsidRPr="0051414C">
        <w:rPr>
          <w:rFonts w:cstheme="majorHAnsi"/>
        </w:rPr>
        <w:t xml:space="preserve">This is </w:t>
      </w:r>
      <w:proofErr w:type="gramStart"/>
      <w:r w:rsidRPr="0051414C">
        <w:rPr>
          <w:rFonts w:cstheme="majorHAnsi"/>
        </w:rPr>
        <w:t>a simple way</w:t>
      </w:r>
      <w:proofErr w:type="gramEnd"/>
      <w:r w:rsidRPr="0051414C">
        <w:rPr>
          <w:rFonts w:cstheme="majorHAnsi"/>
        </w:rPr>
        <w:t xml:space="preserve"> to examine your body.  There are no known side effects from medical ultrasound.</w:t>
      </w:r>
    </w:p>
    <w:p w14:paraId="25C98DF9" w14:textId="77777777" w:rsidR="001668A3" w:rsidRPr="0051414C" w:rsidRDefault="001668A3" w:rsidP="0066362C">
      <w:pPr>
        <w:pStyle w:val="HSSBodyText"/>
        <w:rPr>
          <w:rFonts w:cstheme="majorHAnsi"/>
        </w:rPr>
      </w:pPr>
    </w:p>
    <w:p w14:paraId="40586086" w14:textId="77777777" w:rsidR="0066362C" w:rsidRPr="0051414C" w:rsidRDefault="0066362C" w:rsidP="0066362C">
      <w:pPr>
        <w:pStyle w:val="HSSBodyText"/>
        <w:rPr>
          <w:rFonts w:cstheme="majorHAnsi"/>
        </w:rPr>
      </w:pPr>
      <w:r w:rsidRPr="0051414C">
        <w:rPr>
          <w:rFonts w:cstheme="majorHAnsi"/>
        </w:rPr>
        <w:t xml:space="preserve">During the examination do not hesitate to ask any questions or queries about your test however, you will NOT </w:t>
      </w:r>
      <w:proofErr w:type="gramStart"/>
      <w:r w:rsidRPr="0051414C">
        <w:rPr>
          <w:rFonts w:cstheme="majorHAnsi"/>
        </w:rPr>
        <w:t>be given</w:t>
      </w:r>
      <w:proofErr w:type="gramEnd"/>
      <w:r w:rsidRPr="0051414C">
        <w:rPr>
          <w:rFonts w:cstheme="majorHAnsi"/>
        </w:rPr>
        <w:t xml:space="preserve"> the results of your test on the day. The results will </w:t>
      </w:r>
      <w:proofErr w:type="gramStart"/>
      <w:r w:rsidRPr="0051414C">
        <w:rPr>
          <w:rFonts w:cstheme="majorHAnsi"/>
        </w:rPr>
        <w:t>be sent</w:t>
      </w:r>
      <w:proofErr w:type="gramEnd"/>
      <w:r w:rsidRPr="0051414C">
        <w:rPr>
          <w:rFonts w:cstheme="majorHAnsi"/>
        </w:rPr>
        <w:t xml:space="preserve"> to the doctor who has requested this test.</w:t>
      </w:r>
    </w:p>
    <w:p w14:paraId="197BD112" w14:textId="77777777" w:rsidR="0066362C" w:rsidRPr="0051414C" w:rsidRDefault="0066362C" w:rsidP="0066362C">
      <w:pPr>
        <w:pStyle w:val="HSSBodyText"/>
        <w:rPr>
          <w:rFonts w:cstheme="majorHAnsi"/>
          <w:sz w:val="16"/>
        </w:rPr>
      </w:pPr>
    </w:p>
    <w:p w14:paraId="3E105197" w14:textId="77777777" w:rsidR="00E9276D" w:rsidRPr="0051414C" w:rsidRDefault="0066362C" w:rsidP="00240A69">
      <w:pPr>
        <w:pStyle w:val="HSSHeading2"/>
        <w:outlineLvl w:val="1"/>
        <w:rPr>
          <w:rFonts w:cstheme="majorHAnsi"/>
          <w:bCs/>
          <w:kern w:val="32"/>
          <w:szCs w:val="28"/>
          <w:lang w:val="en-GB"/>
        </w:rPr>
      </w:pPr>
      <w:bookmarkStart w:id="4" w:name="_Toc22230100"/>
      <w:r w:rsidRPr="0051414C">
        <w:rPr>
          <w:rFonts w:cstheme="majorHAnsi"/>
        </w:rPr>
        <w:t xml:space="preserve">US Full </w:t>
      </w:r>
      <w:r w:rsidR="000A474A" w:rsidRPr="0051414C">
        <w:rPr>
          <w:rFonts w:cstheme="majorHAnsi"/>
        </w:rPr>
        <w:t>Bladder (Standard Outp</w:t>
      </w:r>
      <w:r w:rsidR="00D623A7" w:rsidRPr="0051414C">
        <w:rPr>
          <w:rFonts w:cstheme="majorHAnsi"/>
        </w:rPr>
        <w:t>atient)</w:t>
      </w:r>
      <w:bookmarkEnd w:id="4"/>
    </w:p>
    <w:p w14:paraId="1316F496" w14:textId="77777777" w:rsidR="00D623A7" w:rsidRPr="0051414C" w:rsidRDefault="00D623A7" w:rsidP="00D623A7">
      <w:pPr>
        <w:rPr>
          <w:rFonts w:asciiTheme="majorHAnsi" w:hAnsiTheme="majorHAnsi" w:cstheme="majorHAnsi"/>
          <w:b/>
        </w:rPr>
      </w:pPr>
    </w:p>
    <w:p w14:paraId="72B1D317"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EXAM PREPARATION</w:t>
      </w:r>
    </w:p>
    <w:p w14:paraId="2AFC06D4" w14:textId="77777777" w:rsidR="00D623A7" w:rsidRPr="0051414C" w:rsidRDefault="00D623A7" w:rsidP="00D623A7">
      <w:pPr>
        <w:rPr>
          <w:rFonts w:asciiTheme="majorHAnsi" w:hAnsiTheme="majorHAnsi" w:cstheme="majorHAnsi"/>
          <w:b/>
        </w:rPr>
      </w:pPr>
    </w:p>
    <w:p w14:paraId="219EB508"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INFANT PREP – LESS THAN 2 YEARS OLD</w:t>
      </w:r>
    </w:p>
    <w:p w14:paraId="6093A85B" w14:textId="77777777" w:rsidR="00D623A7" w:rsidRPr="0051414C" w:rsidRDefault="00D623A7" w:rsidP="00D623A7">
      <w:pPr>
        <w:rPr>
          <w:rFonts w:asciiTheme="majorHAnsi" w:hAnsiTheme="majorHAnsi" w:cstheme="majorHAnsi"/>
          <w:sz w:val="16"/>
        </w:rPr>
      </w:pPr>
    </w:p>
    <w:p w14:paraId="1BAE8A98" w14:textId="77777777" w:rsidR="00D623A7" w:rsidRPr="0051414C" w:rsidRDefault="00D623A7" w:rsidP="00D623A7">
      <w:pPr>
        <w:pStyle w:val="HSSBodyText"/>
        <w:rPr>
          <w:rFonts w:cstheme="majorHAnsi"/>
        </w:rPr>
      </w:pPr>
      <w:r w:rsidRPr="0051414C">
        <w:rPr>
          <w:rFonts w:cstheme="majorHAnsi"/>
        </w:rPr>
        <w:t>Your child must drink at least half a cup of water 90 minutes before their appointment time. After drinking the water your child should not go to the toilet.</w:t>
      </w:r>
    </w:p>
    <w:p w14:paraId="1207B367" w14:textId="77777777" w:rsidR="00D623A7" w:rsidRPr="0051414C" w:rsidRDefault="00D623A7" w:rsidP="00D623A7">
      <w:pPr>
        <w:rPr>
          <w:rFonts w:asciiTheme="majorHAnsi" w:hAnsiTheme="majorHAnsi" w:cstheme="majorHAnsi"/>
          <w:b/>
          <w:sz w:val="16"/>
        </w:rPr>
      </w:pPr>
    </w:p>
    <w:p w14:paraId="4C7A2326"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CHILD PREP – OVER 2 YEARS OLD</w:t>
      </w:r>
    </w:p>
    <w:p w14:paraId="04A35382" w14:textId="77777777" w:rsidR="00D623A7" w:rsidRPr="0051414C" w:rsidRDefault="00D623A7" w:rsidP="00D623A7">
      <w:pPr>
        <w:rPr>
          <w:rFonts w:asciiTheme="majorHAnsi" w:hAnsiTheme="majorHAnsi" w:cstheme="majorHAnsi"/>
          <w:b/>
          <w:sz w:val="16"/>
        </w:rPr>
      </w:pPr>
    </w:p>
    <w:p w14:paraId="08C74885" w14:textId="538FE4E7" w:rsidR="00D623A7" w:rsidRPr="0051414C" w:rsidRDefault="00D623A7" w:rsidP="00D623A7">
      <w:pPr>
        <w:pStyle w:val="HSSBodyText"/>
        <w:rPr>
          <w:rFonts w:cstheme="majorHAnsi"/>
        </w:rPr>
      </w:pPr>
      <w:r w:rsidRPr="0051414C">
        <w:rPr>
          <w:rFonts w:cstheme="majorHAnsi"/>
        </w:rPr>
        <w:t>You</w:t>
      </w:r>
      <w:r w:rsidR="00BF21C6">
        <w:rPr>
          <w:rFonts w:cstheme="majorHAnsi"/>
        </w:rPr>
        <w:t>r</w:t>
      </w:r>
      <w:r w:rsidRPr="0051414C">
        <w:rPr>
          <w:rFonts w:cstheme="majorHAnsi"/>
        </w:rPr>
        <w:t xml:space="preserve"> child must drink at least a cup of water 90 minutes before their appointment time. After drinking the water your child should not go to the toilet.</w:t>
      </w:r>
    </w:p>
    <w:p w14:paraId="6035C2D2" w14:textId="77777777" w:rsidR="00D623A7" w:rsidRPr="0051414C" w:rsidRDefault="00D623A7" w:rsidP="00D623A7">
      <w:pPr>
        <w:rPr>
          <w:rFonts w:asciiTheme="majorHAnsi" w:hAnsiTheme="majorHAnsi" w:cstheme="majorHAnsi"/>
          <w:b/>
          <w:sz w:val="16"/>
        </w:rPr>
      </w:pPr>
    </w:p>
    <w:p w14:paraId="097FEE73"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ADULT PREP</w:t>
      </w:r>
    </w:p>
    <w:p w14:paraId="0BEB646F" w14:textId="77777777" w:rsidR="00D623A7" w:rsidRPr="0051414C" w:rsidRDefault="00D623A7" w:rsidP="00D623A7">
      <w:pPr>
        <w:rPr>
          <w:rFonts w:asciiTheme="majorHAnsi" w:hAnsiTheme="majorHAnsi" w:cstheme="majorHAnsi"/>
          <w:sz w:val="16"/>
        </w:rPr>
      </w:pPr>
    </w:p>
    <w:p w14:paraId="6078A1B5" w14:textId="77777777" w:rsidR="00D623A7" w:rsidRPr="0051414C" w:rsidRDefault="00D623A7" w:rsidP="00D623A7">
      <w:pPr>
        <w:pStyle w:val="HSSBodyText"/>
        <w:rPr>
          <w:rFonts w:cstheme="majorHAnsi"/>
        </w:rPr>
      </w:pPr>
      <w:r w:rsidRPr="0051414C">
        <w:rPr>
          <w:rFonts w:cstheme="majorHAnsi"/>
        </w:rPr>
        <w:t>You must have a very full bladder</w:t>
      </w:r>
      <w:proofErr w:type="gramStart"/>
      <w:r w:rsidRPr="0051414C">
        <w:rPr>
          <w:rFonts w:cstheme="majorHAnsi"/>
        </w:rPr>
        <w:t xml:space="preserve">.  </w:t>
      </w:r>
      <w:proofErr w:type="gramEnd"/>
      <w:r w:rsidRPr="0051414C">
        <w:rPr>
          <w:rFonts w:cstheme="majorHAnsi"/>
        </w:rPr>
        <w:t>Drink approximately 2 pints of water 90 minutes before your appointment time</w:t>
      </w:r>
      <w:proofErr w:type="gramStart"/>
      <w:r w:rsidRPr="0051414C">
        <w:rPr>
          <w:rFonts w:cstheme="majorHAnsi"/>
        </w:rPr>
        <w:t xml:space="preserve">.  </w:t>
      </w:r>
      <w:proofErr w:type="gramEnd"/>
      <w:r w:rsidRPr="0051414C">
        <w:rPr>
          <w:rFonts w:cstheme="majorHAnsi"/>
        </w:rPr>
        <w:t>Please drink this over a period of 30 minutes</w:t>
      </w:r>
      <w:proofErr w:type="gramStart"/>
      <w:r w:rsidRPr="0051414C">
        <w:rPr>
          <w:rFonts w:cstheme="majorHAnsi"/>
        </w:rPr>
        <w:t xml:space="preserve">.  </w:t>
      </w:r>
      <w:proofErr w:type="gramEnd"/>
      <w:r w:rsidRPr="0051414C">
        <w:rPr>
          <w:rFonts w:cstheme="majorHAnsi"/>
        </w:rPr>
        <w:t xml:space="preserve">  After drinking the water DO NOT go to the toilet</w:t>
      </w:r>
      <w:proofErr w:type="gramStart"/>
      <w:r w:rsidRPr="0051414C">
        <w:rPr>
          <w:rFonts w:cstheme="majorHAnsi"/>
        </w:rPr>
        <w:t xml:space="preserve">.  </w:t>
      </w:r>
      <w:proofErr w:type="gramEnd"/>
    </w:p>
    <w:p w14:paraId="0EE07D1D" w14:textId="77777777" w:rsidR="00D623A7" w:rsidRPr="0051414C" w:rsidRDefault="00D623A7" w:rsidP="00D623A7">
      <w:pPr>
        <w:rPr>
          <w:rFonts w:asciiTheme="majorHAnsi" w:hAnsiTheme="majorHAnsi" w:cstheme="majorHAnsi"/>
          <w:sz w:val="16"/>
        </w:rPr>
      </w:pPr>
    </w:p>
    <w:p w14:paraId="552C8BA3" w14:textId="77777777" w:rsidR="00D623A7" w:rsidRPr="0051414C" w:rsidRDefault="00D623A7" w:rsidP="00D623A7">
      <w:pPr>
        <w:rPr>
          <w:rFonts w:asciiTheme="majorHAnsi" w:hAnsiTheme="majorHAnsi" w:cstheme="majorHAnsi"/>
        </w:rPr>
      </w:pPr>
      <w:r w:rsidRPr="0051414C">
        <w:rPr>
          <w:rFonts w:asciiTheme="majorHAnsi" w:hAnsiTheme="majorHAnsi" w:cstheme="majorHAnsi"/>
        </w:rPr>
        <w:t>You may take any medication as normal, including water tablets.</w:t>
      </w:r>
    </w:p>
    <w:p w14:paraId="28F5DEB5" w14:textId="77777777" w:rsidR="00D623A7" w:rsidRPr="0051414C" w:rsidRDefault="00D623A7" w:rsidP="00D623A7">
      <w:pPr>
        <w:rPr>
          <w:rFonts w:asciiTheme="majorHAnsi" w:hAnsiTheme="majorHAnsi" w:cstheme="majorHAnsi"/>
          <w:sz w:val="16"/>
        </w:rPr>
      </w:pPr>
    </w:p>
    <w:p w14:paraId="7B6D8E35" w14:textId="77777777" w:rsidR="00D623A7" w:rsidRPr="0051414C" w:rsidRDefault="00D623A7" w:rsidP="00D623A7">
      <w:pPr>
        <w:pStyle w:val="HSSBodyText"/>
        <w:rPr>
          <w:rFonts w:cstheme="majorHAnsi"/>
          <w:b/>
        </w:rPr>
      </w:pPr>
      <w:r w:rsidRPr="0051414C">
        <w:rPr>
          <w:rFonts w:cstheme="majorHAnsi"/>
          <w:b/>
        </w:rPr>
        <w:t>FAILURE TO FOLLOW THIS PREPARATION WILL CAUSE A DELAY OR A RE-APPOINTMENT OF YOUR EXAMINATION.</w:t>
      </w:r>
    </w:p>
    <w:p w14:paraId="34F579E5" w14:textId="77777777" w:rsidR="00D623A7" w:rsidRPr="0051414C" w:rsidRDefault="00D623A7" w:rsidP="00D623A7">
      <w:pPr>
        <w:rPr>
          <w:rFonts w:asciiTheme="majorHAnsi" w:hAnsiTheme="majorHAnsi" w:cstheme="majorHAnsi"/>
          <w:sz w:val="16"/>
        </w:rPr>
      </w:pPr>
    </w:p>
    <w:p w14:paraId="48521CBC"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ARRIVAL</w:t>
      </w:r>
    </w:p>
    <w:p w14:paraId="11252A46" w14:textId="77777777" w:rsidR="00D623A7" w:rsidRPr="0051414C" w:rsidRDefault="00D623A7" w:rsidP="00D623A7">
      <w:pPr>
        <w:rPr>
          <w:rFonts w:asciiTheme="majorHAnsi" w:hAnsiTheme="majorHAnsi" w:cstheme="majorHAnsi"/>
        </w:rPr>
      </w:pPr>
    </w:p>
    <w:p w14:paraId="59D367F7" w14:textId="4FC35C23" w:rsidR="009D03C1" w:rsidRPr="0051414C" w:rsidRDefault="00D623A7" w:rsidP="00D623A7">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be provided for you to wear if necessary</w:t>
      </w:r>
      <w:proofErr w:type="gramStart"/>
      <w:r w:rsidRPr="0051414C">
        <w:rPr>
          <w:rFonts w:cstheme="majorHAnsi"/>
        </w:rPr>
        <w:t xml:space="preserve">.  </w:t>
      </w:r>
      <w:proofErr w:type="gramEnd"/>
      <w:r w:rsidRPr="0051414C">
        <w:rPr>
          <w:rFonts w:cstheme="majorHAnsi"/>
        </w:rPr>
        <w:t xml:space="preserve">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14B28169" w14:textId="18F84942" w:rsidR="0051414C" w:rsidRDefault="0051414C" w:rsidP="00D623A7">
      <w:pPr>
        <w:pStyle w:val="HSSBodyText"/>
        <w:rPr>
          <w:rFonts w:cstheme="majorHAnsi"/>
        </w:rPr>
      </w:pPr>
    </w:p>
    <w:p w14:paraId="1E4852D6"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VALUABLES</w:t>
      </w:r>
    </w:p>
    <w:p w14:paraId="579EA8FE" w14:textId="77777777" w:rsidR="00D623A7" w:rsidRPr="0051414C" w:rsidRDefault="00D623A7" w:rsidP="00D623A7">
      <w:pPr>
        <w:rPr>
          <w:rFonts w:asciiTheme="majorHAnsi" w:hAnsiTheme="majorHAnsi" w:cstheme="majorHAnsi"/>
          <w:sz w:val="16"/>
        </w:rPr>
      </w:pPr>
    </w:p>
    <w:p w14:paraId="7CC5FC86" w14:textId="5A76902D" w:rsidR="00D623A7" w:rsidRDefault="00D623A7" w:rsidP="00D623A7">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1185F72D" w14:textId="5B68313E" w:rsidR="009106C0" w:rsidRDefault="009106C0" w:rsidP="00D623A7">
      <w:pPr>
        <w:pStyle w:val="HSSBodyText"/>
        <w:rPr>
          <w:rFonts w:cstheme="majorHAnsi"/>
        </w:rPr>
      </w:pPr>
    </w:p>
    <w:p w14:paraId="473604B2" w14:textId="77777777" w:rsidR="009106C0" w:rsidRPr="0051414C" w:rsidRDefault="009106C0" w:rsidP="00D623A7">
      <w:pPr>
        <w:pStyle w:val="HSSBodyText"/>
        <w:rPr>
          <w:rFonts w:cstheme="majorHAnsi"/>
        </w:rPr>
      </w:pPr>
    </w:p>
    <w:p w14:paraId="5275A23B" w14:textId="77777777" w:rsidR="00D623A7" w:rsidRPr="0051414C" w:rsidRDefault="00D623A7" w:rsidP="00D623A7">
      <w:pPr>
        <w:rPr>
          <w:rFonts w:asciiTheme="majorHAnsi" w:hAnsiTheme="majorHAnsi" w:cstheme="majorHAnsi"/>
          <w:sz w:val="16"/>
        </w:rPr>
      </w:pPr>
    </w:p>
    <w:p w14:paraId="05DD8D86"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lastRenderedPageBreak/>
        <w:t>CONFIRMATION</w:t>
      </w:r>
    </w:p>
    <w:p w14:paraId="1F8B0A39" w14:textId="77777777" w:rsidR="00D623A7" w:rsidRPr="0051414C" w:rsidRDefault="00D623A7" w:rsidP="00D623A7">
      <w:pPr>
        <w:rPr>
          <w:rFonts w:asciiTheme="majorHAnsi" w:hAnsiTheme="majorHAnsi" w:cstheme="majorHAnsi"/>
          <w:b/>
          <w:sz w:val="16"/>
        </w:rPr>
      </w:pPr>
    </w:p>
    <w:p w14:paraId="3413FD8E" w14:textId="77777777" w:rsidR="00D623A7" w:rsidRPr="0051414C" w:rsidRDefault="00D623A7" w:rsidP="00D623A7">
      <w:pPr>
        <w:rPr>
          <w:rFonts w:asciiTheme="majorHAnsi" w:hAnsiTheme="majorHAnsi" w:cstheme="majorHAnsi"/>
          <w:b/>
        </w:rPr>
      </w:pPr>
      <w:r w:rsidRPr="0051414C">
        <w:rPr>
          <w:rFonts w:asciiTheme="majorHAnsi" w:hAnsiTheme="majorHAnsi" w:cstheme="majorHAnsi"/>
          <w:b/>
        </w:rPr>
        <w:t>***IMPORTANT***</w:t>
      </w:r>
    </w:p>
    <w:p w14:paraId="7DF30A0C" w14:textId="77777777" w:rsidR="00D623A7" w:rsidRPr="0051414C" w:rsidRDefault="00D623A7" w:rsidP="00D623A7">
      <w:pPr>
        <w:rPr>
          <w:rFonts w:asciiTheme="majorHAnsi" w:hAnsiTheme="majorHAnsi" w:cstheme="majorHAnsi"/>
          <w:sz w:val="16"/>
        </w:rPr>
      </w:pPr>
    </w:p>
    <w:p w14:paraId="6FD569EA" w14:textId="77777777" w:rsidR="00D623A7" w:rsidRPr="0051414C" w:rsidRDefault="00D623A7" w:rsidP="00D623A7">
      <w:pPr>
        <w:rPr>
          <w:rFonts w:asciiTheme="majorHAnsi" w:hAnsiTheme="majorHAnsi" w:cstheme="majorHAnsi"/>
        </w:rPr>
      </w:pPr>
      <w:r w:rsidRPr="0051414C">
        <w:rPr>
          <w:rFonts w:asciiTheme="majorHAnsi" w:hAnsiTheme="majorHAnsi" w:cstheme="majorHAnsi"/>
        </w:rPr>
        <w:t xml:space="preserve">Please bring this letter with you when you attend. </w:t>
      </w:r>
    </w:p>
    <w:p w14:paraId="694D2413" w14:textId="77777777" w:rsidR="00D623A7" w:rsidRPr="0051414C" w:rsidRDefault="00D623A7" w:rsidP="00D623A7">
      <w:pPr>
        <w:rPr>
          <w:rFonts w:asciiTheme="majorHAnsi" w:hAnsiTheme="majorHAnsi" w:cstheme="majorHAnsi"/>
          <w:sz w:val="16"/>
        </w:rPr>
      </w:pPr>
    </w:p>
    <w:p w14:paraId="4F6DE6A9" w14:textId="77777777" w:rsidR="00D623A7" w:rsidRPr="0051414C" w:rsidRDefault="00D623A7" w:rsidP="00D623A7">
      <w:pPr>
        <w:pStyle w:val="HSSBodyText"/>
        <w:rPr>
          <w:rFonts w:cstheme="majorHAnsi"/>
        </w:rPr>
      </w:pPr>
      <w:r w:rsidRPr="0051414C">
        <w:rPr>
          <w:rFonts w:cstheme="majorHAnsi"/>
        </w:rPr>
        <w:t xml:space="preserve">Alternatively, if you are unable to attend for your </w:t>
      </w:r>
      <w:proofErr w:type="gramStart"/>
      <w:r w:rsidRPr="0051414C">
        <w:rPr>
          <w:rFonts w:cstheme="majorHAnsi"/>
        </w:rPr>
        <w:t>appointment</w:t>
      </w:r>
      <w:proofErr w:type="gramEnd"/>
      <w:r w:rsidRPr="0051414C">
        <w:rPr>
          <w:rFonts w:cstheme="majorHAnsi"/>
        </w:rPr>
        <w:t xml:space="preserve"> please contact us immediately for an alternative date. Your prompt action will enable us to offer this appointment to another patient.</w:t>
      </w:r>
    </w:p>
    <w:p w14:paraId="4636C19A" w14:textId="77777777" w:rsidR="00D623A7" w:rsidRPr="0051414C" w:rsidRDefault="00D623A7" w:rsidP="00D623A7">
      <w:pPr>
        <w:rPr>
          <w:rFonts w:asciiTheme="majorHAnsi" w:hAnsiTheme="majorHAnsi" w:cstheme="majorHAnsi"/>
          <w:sz w:val="16"/>
        </w:rPr>
      </w:pPr>
    </w:p>
    <w:p w14:paraId="3DAE137A"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FAILURE TO ATTEND</w:t>
      </w:r>
    </w:p>
    <w:p w14:paraId="5A2E03B0" w14:textId="77777777" w:rsidR="00D623A7" w:rsidRPr="0051414C" w:rsidRDefault="00D623A7" w:rsidP="00D623A7">
      <w:pPr>
        <w:rPr>
          <w:rFonts w:asciiTheme="majorHAnsi" w:hAnsiTheme="majorHAnsi" w:cstheme="majorHAnsi"/>
          <w:sz w:val="16"/>
        </w:rPr>
      </w:pPr>
    </w:p>
    <w:p w14:paraId="32506502" w14:textId="77777777" w:rsidR="00D623A7" w:rsidRPr="0051414C" w:rsidRDefault="00D623A7" w:rsidP="00D623A7">
      <w:pPr>
        <w:pStyle w:val="HSSBodyText"/>
        <w:rPr>
          <w:rFonts w:cstheme="majorHAnsi"/>
        </w:rPr>
      </w:pPr>
      <w:r w:rsidRPr="0051414C">
        <w:rPr>
          <w:rFonts w:cstheme="majorHAnsi"/>
        </w:rPr>
        <w:t xml:space="preserve">If you failed to attend and have not telephoned the department in advance, no further appointment will </w:t>
      </w:r>
      <w:proofErr w:type="gramStart"/>
      <w:r w:rsidRPr="0051414C">
        <w:rPr>
          <w:rFonts w:cstheme="majorHAnsi"/>
        </w:rPr>
        <w:t>be sent</w:t>
      </w:r>
      <w:proofErr w:type="gramEnd"/>
      <w:r w:rsidRPr="0051414C">
        <w:rPr>
          <w:rFonts w:cstheme="majorHAnsi"/>
        </w:rPr>
        <w:t xml:space="preserve"> out.</w:t>
      </w:r>
    </w:p>
    <w:p w14:paraId="513FD10C" w14:textId="77777777" w:rsidR="00D623A7" w:rsidRPr="0051414C" w:rsidRDefault="00D623A7" w:rsidP="00D623A7">
      <w:pPr>
        <w:rPr>
          <w:rFonts w:asciiTheme="majorHAnsi" w:hAnsiTheme="majorHAnsi" w:cstheme="majorHAnsi"/>
          <w:sz w:val="16"/>
        </w:rPr>
      </w:pPr>
    </w:p>
    <w:p w14:paraId="1843929A" w14:textId="5E310497" w:rsidR="00D623A7" w:rsidRPr="0051414C" w:rsidRDefault="00D623A7" w:rsidP="00D623A7">
      <w:pPr>
        <w:pStyle w:val="HSSBodyText"/>
        <w:rPr>
          <w:rFonts w:cstheme="majorHAnsi"/>
        </w:rPr>
      </w:pPr>
      <w:r w:rsidRPr="0051414C">
        <w:rPr>
          <w:rFonts w:cstheme="majorHAnsi"/>
        </w:rPr>
        <w:t xml:space="preserve">If you require an </w:t>
      </w:r>
      <w:r w:rsidR="0051414C" w:rsidRPr="0051414C">
        <w:rPr>
          <w:rFonts w:cstheme="majorHAnsi"/>
        </w:rPr>
        <w:t>ambulance,</w:t>
      </w:r>
      <w:r w:rsidRPr="0051414C">
        <w:rPr>
          <w:rFonts w:cstheme="majorHAnsi"/>
        </w:rPr>
        <w:t xml:space="preserve"> please contact the department at least one week before your appointment time to allow us to arrange it. </w:t>
      </w:r>
    </w:p>
    <w:p w14:paraId="735BDE3B" w14:textId="77777777" w:rsidR="00D623A7" w:rsidRPr="0051414C" w:rsidRDefault="00D623A7" w:rsidP="00D623A7">
      <w:pPr>
        <w:pStyle w:val="HSSBodyText"/>
        <w:rPr>
          <w:rFonts w:cstheme="majorHAnsi"/>
          <w:sz w:val="16"/>
        </w:rPr>
      </w:pPr>
    </w:p>
    <w:p w14:paraId="266977CB"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DIRECTIONS</w:t>
      </w:r>
    </w:p>
    <w:p w14:paraId="3725720D" w14:textId="77777777" w:rsidR="00D623A7" w:rsidRPr="0051414C" w:rsidRDefault="00D623A7" w:rsidP="00D623A7">
      <w:pPr>
        <w:rPr>
          <w:rFonts w:asciiTheme="majorHAnsi" w:hAnsiTheme="majorHAnsi" w:cstheme="majorHAnsi"/>
          <w:sz w:val="16"/>
        </w:rPr>
      </w:pPr>
    </w:p>
    <w:p w14:paraId="32952541" w14:textId="77777777" w:rsidR="00D623A7" w:rsidRPr="0051414C" w:rsidRDefault="00D623A7" w:rsidP="00D623A7">
      <w:pPr>
        <w:pStyle w:val="HSSBodyText"/>
        <w:rPr>
          <w:rFonts w:cstheme="majorHAnsi"/>
        </w:rPr>
      </w:pPr>
      <w:r w:rsidRPr="0051414C">
        <w:rPr>
          <w:rFonts w:cstheme="majorHAnsi"/>
        </w:rPr>
        <w:t xml:space="preserve">The Ultrasound Department is located on the 1st floor of the MAIN ENTRANCE to the hospital. </w:t>
      </w:r>
    </w:p>
    <w:p w14:paraId="1EC301DC" w14:textId="77777777" w:rsidR="00D623A7" w:rsidRPr="0051414C" w:rsidRDefault="00D623A7" w:rsidP="00D623A7">
      <w:pPr>
        <w:rPr>
          <w:rFonts w:asciiTheme="majorHAnsi" w:hAnsiTheme="majorHAnsi" w:cstheme="majorHAnsi"/>
          <w:sz w:val="16"/>
        </w:rPr>
      </w:pPr>
    </w:p>
    <w:p w14:paraId="3A2B2732"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ULTRASOUND GENERAL INFORMATION</w:t>
      </w:r>
    </w:p>
    <w:p w14:paraId="248B6D93" w14:textId="77777777" w:rsidR="00D623A7" w:rsidRPr="0051414C" w:rsidRDefault="00D623A7" w:rsidP="00D623A7">
      <w:pPr>
        <w:rPr>
          <w:rFonts w:asciiTheme="majorHAnsi" w:hAnsiTheme="majorHAnsi" w:cstheme="majorHAnsi"/>
          <w:b/>
          <w:sz w:val="16"/>
        </w:rPr>
      </w:pPr>
    </w:p>
    <w:p w14:paraId="13F77406" w14:textId="77777777" w:rsidR="00D623A7" w:rsidRPr="0051414C" w:rsidRDefault="00D623A7" w:rsidP="00D623A7">
      <w:pPr>
        <w:rPr>
          <w:rFonts w:asciiTheme="majorHAnsi" w:hAnsiTheme="majorHAnsi" w:cstheme="majorHAnsi"/>
          <w:b/>
        </w:rPr>
      </w:pPr>
      <w:r w:rsidRPr="0051414C">
        <w:rPr>
          <w:rFonts w:asciiTheme="majorHAnsi" w:hAnsiTheme="majorHAnsi" w:cstheme="majorHAnsi"/>
          <w:b/>
        </w:rPr>
        <w:t>WHAT DOES AN ULTRASOUND SCAN INVOLVE?</w:t>
      </w:r>
    </w:p>
    <w:p w14:paraId="172AD8EF" w14:textId="77777777" w:rsidR="00D623A7" w:rsidRPr="0051414C" w:rsidRDefault="00D623A7" w:rsidP="00D623A7">
      <w:pPr>
        <w:rPr>
          <w:rFonts w:asciiTheme="majorHAnsi" w:hAnsiTheme="majorHAnsi" w:cstheme="majorHAnsi"/>
          <w:sz w:val="16"/>
        </w:rPr>
      </w:pPr>
    </w:p>
    <w:p w14:paraId="61D0F8A0" w14:textId="77777777" w:rsidR="00D623A7" w:rsidRPr="0051414C" w:rsidRDefault="00D623A7" w:rsidP="00D623A7">
      <w:pPr>
        <w:pStyle w:val="HSSBodyText"/>
        <w:rPr>
          <w:rFonts w:cstheme="majorHAnsi"/>
        </w:rPr>
      </w:pPr>
      <w:r w:rsidRPr="0051414C">
        <w:rPr>
          <w:rFonts w:cstheme="majorHAnsi"/>
        </w:rPr>
        <w:t>An ultrasound scan obtains a picture of the inside of your body by using high frequency sound waves which are transmitted through a part of the body and reflected by the internal organs and structures</w:t>
      </w:r>
      <w:proofErr w:type="gramStart"/>
      <w:r w:rsidRPr="0051414C">
        <w:rPr>
          <w:rFonts w:cstheme="majorHAnsi"/>
        </w:rPr>
        <w:t xml:space="preserve">.  </w:t>
      </w:r>
      <w:proofErr w:type="gramEnd"/>
      <w:r w:rsidRPr="0051414C">
        <w:rPr>
          <w:rFonts w:cstheme="majorHAnsi"/>
        </w:rPr>
        <w:t xml:space="preserve">These "echoes" form a picture on a television monitor which can then </w:t>
      </w:r>
      <w:proofErr w:type="gramStart"/>
      <w:r w:rsidRPr="0051414C">
        <w:rPr>
          <w:rFonts w:cstheme="majorHAnsi"/>
        </w:rPr>
        <w:t>be analysed</w:t>
      </w:r>
      <w:proofErr w:type="gramEnd"/>
      <w:r w:rsidRPr="0051414C">
        <w:rPr>
          <w:rFonts w:cstheme="majorHAnsi"/>
        </w:rPr>
        <w:t>.</w:t>
      </w:r>
    </w:p>
    <w:p w14:paraId="28DF0DFC" w14:textId="77777777" w:rsidR="00D623A7" w:rsidRPr="0051414C" w:rsidRDefault="00D623A7" w:rsidP="00D623A7">
      <w:pPr>
        <w:rPr>
          <w:rFonts w:asciiTheme="majorHAnsi" w:hAnsiTheme="majorHAnsi" w:cstheme="majorHAnsi"/>
          <w:sz w:val="16"/>
        </w:rPr>
      </w:pPr>
    </w:p>
    <w:p w14:paraId="102839B1" w14:textId="77777777" w:rsidR="00D623A7" w:rsidRPr="0051414C" w:rsidRDefault="00D623A7" w:rsidP="00393360">
      <w:pPr>
        <w:pStyle w:val="HSSBodyText"/>
        <w:rPr>
          <w:rFonts w:cstheme="majorHAnsi"/>
        </w:rPr>
      </w:pPr>
      <w:r w:rsidRPr="0051414C">
        <w:rPr>
          <w:rFonts w:cstheme="majorHAnsi"/>
        </w:rPr>
        <w:t xml:space="preserve">In the ultrasound room you will </w:t>
      </w:r>
      <w:proofErr w:type="gramStart"/>
      <w:r w:rsidRPr="0051414C">
        <w:rPr>
          <w:rFonts w:cstheme="majorHAnsi"/>
        </w:rPr>
        <w:t>be asked</w:t>
      </w:r>
      <w:proofErr w:type="gramEnd"/>
      <w:r w:rsidRPr="0051414C">
        <w:rPr>
          <w:rFonts w:cstheme="majorHAnsi"/>
        </w:rPr>
        <w:t xml:space="preserve"> to lie down on the ultrasound couch.</w:t>
      </w:r>
      <w:r w:rsidR="00C504F7" w:rsidRPr="0051414C">
        <w:rPr>
          <w:rFonts w:cstheme="majorHAnsi"/>
        </w:rPr>
        <w:t xml:space="preserve"> </w:t>
      </w:r>
      <w:r w:rsidRPr="0051414C">
        <w:rPr>
          <w:rFonts w:cstheme="majorHAnsi"/>
        </w:rPr>
        <w:t>The examination is performed by a Radiologist (a doctor specialising in X-ray work) or an Ultrasonographer (a Radiographer specialising in ultrasound)</w:t>
      </w:r>
      <w:proofErr w:type="gramStart"/>
      <w:r w:rsidRPr="0051414C">
        <w:rPr>
          <w:rFonts w:cstheme="majorHAnsi"/>
        </w:rPr>
        <w:t xml:space="preserve">.  </w:t>
      </w:r>
      <w:proofErr w:type="gramEnd"/>
      <w:r w:rsidRPr="0051414C">
        <w:rPr>
          <w:rFonts w:cstheme="majorHAnsi"/>
        </w:rPr>
        <w:t>A Nurse may also be present.</w:t>
      </w:r>
    </w:p>
    <w:p w14:paraId="7239F72A" w14:textId="77777777" w:rsidR="00D623A7" w:rsidRPr="0051414C" w:rsidRDefault="00D623A7" w:rsidP="00D623A7">
      <w:pPr>
        <w:rPr>
          <w:rFonts w:asciiTheme="majorHAnsi" w:hAnsiTheme="majorHAnsi" w:cstheme="majorHAnsi"/>
          <w:sz w:val="16"/>
        </w:rPr>
      </w:pPr>
    </w:p>
    <w:p w14:paraId="34CC0B7B" w14:textId="77777777" w:rsidR="00D623A7" w:rsidRPr="0051414C" w:rsidRDefault="00D623A7" w:rsidP="00D623A7">
      <w:pPr>
        <w:pStyle w:val="HSSBodyText"/>
        <w:rPr>
          <w:rFonts w:cstheme="majorHAnsi"/>
        </w:rPr>
      </w:pPr>
      <w:r w:rsidRPr="0051414C">
        <w:rPr>
          <w:rFonts w:cstheme="majorHAnsi"/>
        </w:rPr>
        <w:t>Ultrasound gel will be put on your skin over the area being examined</w:t>
      </w:r>
      <w:proofErr w:type="gramStart"/>
      <w:r w:rsidRPr="0051414C">
        <w:rPr>
          <w:rFonts w:cstheme="majorHAnsi"/>
        </w:rPr>
        <w:t xml:space="preserve">.  </w:t>
      </w:r>
      <w:proofErr w:type="gramEnd"/>
      <w:r w:rsidRPr="0051414C">
        <w:rPr>
          <w:rFonts w:cstheme="majorHAnsi"/>
        </w:rPr>
        <w:t xml:space="preserve">A small </w:t>
      </w:r>
      <w:proofErr w:type="gramStart"/>
      <w:r w:rsidRPr="0051414C">
        <w:rPr>
          <w:rFonts w:cstheme="majorHAnsi"/>
        </w:rPr>
        <w:t>hand held</w:t>
      </w:r>
      <w:proofErr w:type="gramEnd"/>
      <w:r w:rsidRPr="0051414C">
        <w:rPr>
          <w:rFonts w:cstheme="majorHAnsi"/>
        </w:rPr>
        <w:t xml:space="preserve"> instrument will then be moved over the skin.</w:t>
      </w:r>
    </w:p>
    <w:p w14:paraId="12E14607" w14:textId="77777777" w:rsidR="00D623A7" w:rsidRPr="0051414C" w:rsidRDefault="00D623A7" w:rsidP="00D623A7">
      <w:pPr>
        <w:rPr>
          <w:rFonts w:asciiTheme="majorHAnsi" w:hAnsiTheme="majorHAnsi" w:cstheme="majorHAnsi"/>
          <w:sz w:val="16"/>
        </w:rPr>
      </w:pPr>
    </w:p>
    <w:p w14:paraId="674833F0" w14:textId="77777777" w:rsidR="00D623A7" w:rsidRPr="0051414C" w:rsidRDefault="00D623A7" w:rsidP="00D623A7">
      <w:pPr>
        <w:pStyle w:val="HSSBodyText"/>
        <w:rPr>
          <w:rFonts w:cstheme="majorHAnsi"/>
        </w:rPr>
      </w:pPr>
      <w:r w:rsidRPr="0051414C">
        <w:rPr>
          <w:rFonts w:cstheme="majorHAnsi"/>
        </w:rPr>
        <w:t>The instrument causes no pain, but if the area is already tender there may be a little discomfort if the doctor has to press more firmly in order to obtain a clear picture.</w:t>
      </w:r>
    </w:p>
    <w:p w14:paraId="57FD5D45" w14:textId="77777777" w:rsidR="00D623A7" w:rsidRPr="0051414C" w:rsidRDefault="00D623A7" w:rsidP="00D623A7">
      <w:pPr>
        <w:rPr>
          <w:rFonts w:asciiTheme="majorHAnsi" w:hAnsiTheme="majorHAnsi" w:cstheme="majorHAnsi"/>
          <w:sz w:val="16"/>
        </w:rPr>
      </w:pPr>
    </w:p>
    <w:p w14:paraId="2DF00D2A" w14:textId="77777777" w:rsidR="00D623A7" w:rsidRPr="0051414C" w:rsidRDefault="00D623A7" w:rsidP="00D623A7">
      <w:pPr>
        <w:rPr>
          <w:rFonts w:asciiTheme="majorHAnsi" w:hAnsiTheme="majorHAnsi" w:cstheme="majorHAnsi"/>
        </w:rPr>
      </w:pPr>
      <w:r w:rsidRPr="0051414C">
        <w:rPr>
          <w:rStyle w:val="HSSBodyTextChar"/>
          <w:rFonts w:cstheme="majorHAnsi"/>
        </w:rPr>
        <w:t xml:space="preserve">The examination should take approximately 20 minutes to </w:t>
      </w:r>
      <w:proofErr w:type="gramStart"/>
      <w:r w:rsidRPr="0051414C">
        <w:rPr>
          <w:rStyle w:val="HSSBodyTextChar"/>
          <w:rFonts w:cstheme="majorHAnsi"/>
        </w:rPr>
        <w:t>complete</w:t>
      </w:r>
      <w:proofErr w:type="gramEnd"/>
      <w:r w:rsidRPr="0051414C">
        <w:rPr>
          <w:rStyle w:val="HSSBodyTextChar"/>
          <w:rFonts w:cstheme="majorHAnsi"/>
        </w:rPr>
        <w:t xml:space="preserve"> and you should not have any side effects</w:t>
      </w:r>
      <w:r w:rsidRPr="0051414C">
        <w:rPr>
          <w:rFonts w:asciiTheme="majorHAnsi" w:hAnsiTheme="majorHAnsi" w:cstheme="majorHAnsi"/>
        </w:rPr>
        <w:t>.</w:t>
      </w:r>
    </w:p>
    <w:p w14:paraId="6D35C9B7" w14:textId="77777777" w:rsidR="00D623A7" w:rsidRPr="0051414C" w:rsidRDefault="00D623A7" w:rsidP="00D623A7">
      <w:pPr>
        <w:rPr>
          <w:rFonts w:asciiTheme="majorHAnsi" w:hAnsiTheme="majorHAnsi" w:cstheme="majorHAnsi"/>
          <w:sz w:val="16"/>
        </w:rPr>
      </w:pPr>
    </w:p>
    <w:p w14:paraId="438859EE" w14:textId="77777777" w:rsidR="00D623A7" w:rsidRPr="0051414C" w:rsidRDefault="00D623A7" w:rsidP="00D623A7">
      <w:pPr>
        <w:pStyle w:val="HSSBodyText"/>
        <w:rPr>
          <w:rFonts w:cstheme="majorHAnsi"/>
        </w:rPr>
      </w:pPr>
      <w:r w:rsidRPr="0051414C">
        <w:rPr>
          <w:rFonts w:cstheme="majorHAnsi"/>
        </w:rPr>
        <w:t xml:space="preserve">We cannot guarantee the exact time your examination will </w:t>
      </w:r>
      <w:proofErr w:type="gramStart"/>
      <w:r w:rsidRPr="0051414C">
        <w:rPr>
          <w:rFonts w:cstheme="majorHAnsi"/>
        </w:rPr>
        <w:t>be started</w:t>
      </w:r>
      <w:proofErr w:type="gramEnd"/>
      <w:r w:rsidRPr="0051414C">
        <w:rPr>
          <w:rFonts w:cstheme="majorHAnsi"/>
        </w:rPr>
        <w:t xml:space="preserve"> as it is often the case that the previous patient's examination has taken a little longer than expected.</w:t>
      </w:r>
    </w:p>
    <w:p w14:paraId="5E88E06E" w14:textId="77777777" w:rsidR="0051414C" w:rsidRPr="0051414C" w:rsidRDefault="0051414C" w:rsidP="00D623A7">
      <w:pPr>
        <w:rPr>
          <w:rFonts w:asciiTheme="majorHAnsi" w:hAnsiTheme="majorHAnsi" w:cstheme="majorHAnsi"/>
          <w:b/>
        </w:rPr>
      </w:pPr>
    </w:p>
    <w:p w14:paraId="4749A2AD" w14:textId="5198F4A6" w:rsidR="00D623A7" w:rsidRPr="0051414C" w:rsidRDefault="00ED74BB" w:rsidP="00D623A7">
      <w:pPr>
        <w:rPr>
          <w:rFonts w:asciiTheme="majorHAnsi" w:hAnsiTheme="majorHAnsi" w:cstheme="majorHAnsi"/>
          <w:b/>
        </w:rPr>
      </w:pPr>
      <w:r w:rsidRPr="0051414C">
        <w:rPr>
          <w:rFonts w:asciiTheme="majorHAnsi" w:hAnsiTheme="majorHAnsi" w:cstheme="majorHAnsi"/>
          <w:b/>
        </w:rPr>
        <w:t xml:space="preserve">WHY DO I NEED </w:t>
      </w:r>
      <w:proofErr w:type="gramStart"/>
      <w:r w:rsidRPr="0051414C">
        <w:rPr>
          <w:rFonts w:asciiTheme="majorHAnsi" w:hAnsiTheme="majorHAnsi" w:cstheme="majorHAnsi"/>
          <w:b/>
        </w:rPr>
        <w:t>A</w:t>
      </w:r>
      <w:proofErr w:type="gramEnd"/>
      <w:r w:rsidRPr="0051414C">
        <w:rPr>
          <w:rFonts w:asciiTheme="majorHAnsi" w:hAnsiTheme="majorHAnsi" w:cstheme="majorHAnsi"/>
          <w:b/>
        </w:rPr>
        <w:t xml:space="preserve"> ULTRASOUND SCAN</w:t>
      </w:r>
      <w:r w:rsidR="00D623A7" w:rsidRPr="0051414C">
        <w:rPr>
          <w:rFonts w:asciiTheme="majorHAnsi" w:hAnsiTheme="majorHAnsi" w:cstheme="majorHAnsi"/>
          <w:b/>
        </w:rPr>
        <w:t xml:space="preserve"> A SCAN?</w:t>
      </w:r>
    </w:p>
    <w:p w14:paraId="6EF2AF85" w14:textId="77777777" w:rsidR="00D623A7" w:rsidRPr="0051414C" w:rsidRDefault="00D623A7" w:rsidP="00D623A7">
      <w:pPr>
        <w:rPr>
          <w:rFonts w:asciiTheme="majorHAnsi" w:hAnsiTheme="majorHAnsi" w:cstheme="majorHAnsi"/>
          <w:b/>
          <w:sz w:val="16"/>
        </w:rPr>
      </w:pPr>
    </w:p>
    <w:p w14:paraId="6F447800" w14:textId="77777777" w:rsidR="00D623A7" w:rsidRPr="0051414C" w:rsidRDefault="00D623A7" w:rsidP="00D623A7">
      <w:pPr>
        <w:pStyle w:val="HSSBodyText"/>
        <w:rPr>
          <w:rFonts w:cstheme="majorHAnsi"/>
        </w:rPr>
      </w:pPr>
      <w:r w:rsidRPr="0051414C">
        <w:rPr>
          <w:rFonts w:cstheme="majorHAnsi"/>
        </w:rPr>
        <w:t>Your doctor has asked for an ultrasound to try and determine the cause of your problems</w:t>
      </w:r>
      <w:proofErr w:type="gramStart"/>
      <w:r w:rsidRPr="0051414C">
        <w:rPr>
          <w:rFonts w:cstheme="majorHAnsi"/>
        </w:rPr>
        <w:t xml:space="preserve">.  </w:t>
      </w:r>
      <w:proofErr w:type="gramEnd"/>
      <w:r w:rsidRPr="0051414C">
        <w:rPr>
          <w:rFonts w:cstheme="majorHAnsi"/>
        </w:rPr>
        <w:t xml:space="preserve">This is </w:t>
      </w:r>
      <w:proofErr w:type="gramStart"/>
      <w:r w:rsidRPr="0051414C">
        <w:rPr>
          <w:rFonts w:cstheme="majorHAnsi"/>
        </w:rPr>
        <w:t>a simple way</w:t>
      </w:r>
      <w:proofErr w:type="gramEnd"/>
      <w:r w:rsidRPr="0051414C">
        <w:rPr>
          <w:rFonts w:cstheme="majorHAnsi"/>
        </w:rPr>
        <w:t xml:space="preserve"> to examine your body.  There are no known side effects from medical ultrasound.</w:t>
      </w:r>
    </w:p>
    <w:p w14:paraId="30BC8D6A" w14:textId="77777777" w:rsidR="00D623A7" w:rsidRPr="0051414C" w:rsidRDefault="00D623A7" w:rsidP="00D623A7">
      <w:pPr>
        <w:rPr>
          <w:rFonts w:asciiTheme="majorHAnsi" w:hAnsiTheme="majorHAnsi" w:cstheme="majorHAnsi"/>
          <w:sz w:val="16"/>
        </w:rPr>
      </w:pPr>
    </w:p>
    <w:p w14:paraId="4C89E743" w14:textId="77777777" w:rsidR="00D623A7" w:rsidRPr="0051414C" w:rsidRDefault="00D623A7" w:rsidP="00D623A7">
      <w:pPr>
        <w:pStyle w:val="HSSBodyText"/>
        <w:rPr>
          <w:rFonts w:cstheme="majorHAnsi"/>
        </w:rPr>
      </w:pPr>
      <w:r w:rsidRPr="0051414C">
        <w:rPr>
          <w:rFonts w:cstheme="majorHAnsi"/>
        </w:rPr>
        <w:t xml:space="preserve">During the examination do not hesitate to ask any questions or queries about your test however, you will NOT </w:t>
      </w:r>
      <w:proofErr w:type="gramStart"/>
      <w:r w:rsidRPr="0051414C">
        <w:rPr>
          <w:rFonts w:cstheme="majorHAnsi"/>
        </w:rPr>
        <w:t>be given</w:t>
      </w:r>
      <w:proofErr w:type="gramEnd"/>
      <w:r w:rsidRPr="0051414C">
        <w:rPr>
          <w:rFonts w:cstheme="majorHAnsi"/>
        </w:rPr>
        <w:t xml:space="preserve"> the results of your test on the day. The results will </w:t>
      </w:r>
      <w:proofErr w:type="gramStart"/>
      <w:r w:rsidRPr="0051414C">
        <w:rPr>
          <w:rFonts w:cstheme="majorHAnsi"/>
        </w:rPr>
        <w:t>be sent</w:t>
      </w:r>
      <w:proofErr w:type="gramEnd"/>
      <w:r w:rsidRPr="0051414C">
        <w:rPr>
          <w:rFonts w:cstheme="majorHAnsi"/>
        </w:rPr>
        <w:t xml:space="preserve"> to the doctor who has requested this test.</w:t>
      </w:r>
    </w:p>
    <w:p w14:paraId="12DA0316" w14:textId="77777777" w:rsidR="0051414C" w:rsidRDefault="0051414C" w:rsidP="00240A69">
      <w:pPr>
        <w:pStyle w:val="HSSHeading2"/>
        <w:outlineLvl w:val="1"/>
        <w:rPr>
          <w:rFonts w:cstheme="majorHAnsi"/>
        </w:rPr>
      </w:pPr>
    </w:p>
    <w:p w14:paraId="16FA2150" w14:textId="1BA1377A" w:rsidR="00FF79F3" w:rsidRPr="0051414C" w:rsidRDefault="00D623A7" w:rsidP="00240A69">
      <w:pPr>
        <w:pStyle w:val="HSSHeading2"/>
        <w:outlineLvl w:val="1"/>
        <w:rPr>
          <w:rFonts w:cstheme="majorHAnsi"/>
        </w:rPr>
      </w:pPr>
      <w:bookmarkStart w:id="5" w:name="_Toc22230101"/>
      <w:r w:rsidRPr="0051414C">
        <w:rPr>
          <w:rFonts w:cstheme="majorHAnsi"/>
        </w:rPr>
        <w:lastRenderedPageBreak/>
        <w:t>US Fast &amp; Full Bladder (Alternative Exam Preparation)</w:t>
      </w:r>
      <w:bookmarkEnd w:id="5"/>
      <w:r w:rsidRPr="0051414C">
        <w:rPr>
          <w:rFonts w:cstheme="majorHAnsi"/>
        </w:rPr>
        <w:t xml:space="preserve"> </w:t>
      </w:r>
    </w:p>
    <w:p w14:paraId="14DCA839" w14:textId="77777777" w:rsidR="00D623A7" w:rsidRPr="0051414C" w:rsidRDefault="00D623A7" w:rsidP="00D623A7">
      <w:pPr>
        <w:rPr>
          <w:rFonts w:asciiTheme="majorHAnsi" w:hAnsiTheme="majorHAnsi" w:cstheme="majorHAnsi"/>
          <w:b/>
          <w:sz w:val="16"/>
        </w:rPr>
      </w:pPr>
    </w:p>
    <w:p w14:paraId="702E41FC"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EXAM PREPARATION</w:t>
      </w:r>
    </w:p>
    <w:p w14:paraId="39A651FD" w14:textId="77777777" w:rsidR="00D623A7" w:rsidRPr="0051414C" w:rsidRDefault="00D623A7" w:rsidP="00D623A7">
      <w:pPr>
        <w:rPr>
          <w:rFonts w:asciiTheme="majorHAnsi" w:hAnsiTheme="majorHAnsi" w:cstheme="majorHAnsi"/>
          <w:sz w:val="16"/>
        </w:rPr>
      </w:pPr>
    </w:p>
    <w:p w14:paraId="3CA4310D" w14:textId="77777777" w:rsidR="00D623A7" w:rsidRPr="0051414C" w:rsidRDefault="00D623A7" w:rsidP="00D623A7">
      <w:pPr>
        <w:pStyle w:val="HSSBodyText"/>
        <w:rPr>
          <w:rFonts w:cstheme="majorHAnsi"/>
        </w:rPr>
      </w:pPr>
      <w:r w:rsidRPr="0051414C">
        <w:rPr>
          <w:rFonts w:cstheme="majorHAnsi"/>
        </w:rPr>
        <w:t>You must not eat or drink anything (except water) for 6 hours before your examination</w:t>
      </w:r>
      <w:proofErr w:type="gramStart"/>
      <w:r w:rsidRPr="0051414C">
        <w:rPr>
          <w:rFonts w:cstheme="majorHAnsi"/>
        </w:rPr>
        <w:t xml:space="preserve">.  </w:t>
      </w:r>
      <w:proofErr w:type="gramEnd"/>
      <w:r w:rsidRPr="0051414C">
        <w:rPr>
          <w:rFonts w:cstheme="majorHAnsi"/>
        </w:rPr>
        <w:t>Drink approximately 2 pints of water 90 minutes before your appointment time</w:t>
      </w:r>
      <w:proofErr w:type="gramStart"/>
      <w:r w:rsidRPr="0051414C">
        <w:rPr>
          <w:rFonts w:cstheme="majorHAnsi"/>
        </w:rPr>
        <w:t xml:space="preserve">.  </w:t>
      </w:r>
      <w:proofErr w:type="gramEnd"/>
      <w:r w:rsidRPr="0051414C">
        <w:rPr>
          <w:rFonts w:cstheme="majorHAnsi"/>
        </w:rPr>
        <w:t>Please drink this over a period of 30 minutes</w:t>
      </w:r>
      <w:proofErr w:type="gramStart"/>
      <w:r w:rsidRPr="0051414C">
        <w:rPr>
          <w:rFonts w:cstheme="majorHAnsi"/>
        </w:rPr>
        <w:t xml:space="preserve">.  </w:t>
      </w:r>
      <w:proofErr w:type="gramEnd"/>
      <w:r w:rsidRPr="0051414C">
        <w:rPr>
          <w:rFonts w:cstheme="majorHAnsi"/>
        </w:rPr>
        <w:t xml:space="preserve">After drinking the water DO NOT go to the </w:t>
      </w:r>
      <w:proofErr w:type="gramStart"/>
      <w:r w:rsidRPr="0051414C">
        <w:rPr>
          <w:rFonts w:cstheme="majorHAnsi"/>
        </w:rPr>
        <w:t>toilet</w:t>
      </w:r>
      <w:proofErr w:type="gramEnd"/>
      <w:r w:rsidRPr="0051414C">
        <w:rPr>
          <w:rFonts w:cstheme="majorHAnsi"/>
        </w:rPr>
        <w:t xml:space="preserve"> until you had your scan.   </w:t>
      </w:r>
    </w:p>
    <w:p w14:paraId="01FA86E9" w14:textId="77777777" w:rsidR="00D623A7" w:rsidRPr="0051414C" w:rsidRDefault="00D623A7" w:rsidP="00D623A7">
      <w:pPr>
        <w:rPr>
          <w:rFonts w:asciiTheme="majorHAnsi" w:hAnsiTheme="majorHAnsi" w:cstheme="majorHAnsi"/>
          <w:sz w:val="16"/>
        </w:rPr>
      </w:pPr>
    </w:p>
    <w:p w14:paraId="03163B31"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DIABETIC PREP</w:t>
      </w:r>
    </w:p>
    <w:p w14:paraId="06E9702B" w14:textId="77777777" w:rsidR="00D623A7" w:rsidRPr="0051414C" w:rsidRDefault="00D623A7" w:rsidP="00D623A7">
      <w:pPr>
        <w:rPr>
          <w:rFonts w:asciiTheme="majorHAnsi" w:hAnsiTheme="majorHAnsi" w:cstheme="majorHAnsi"/>
          <w:sz w:val="16"/>
        </w:rPr>
      </w:pPr>
    </w:p>
    <w:p w14:paraId="4480CFEC" w14:textId="77777777" w:rsidR="00D623A7" w:rsidRPr="0051414C" w:rsidRDefault="00D623A7" w:rsidP="00D623A7">
      <w:pPr>
        <w:pStyle w:val="HSSBodyText"/>
        <w:rPr>
          <w:rFonts w:cstheme="majorHAnsi"/>
        </w:rPr>
      </w:pPr>
      <w:r w:rsidRPr="0051414C">
        <w:rPr>
          <w:rFonts w:cstheme="majorHAnsi"/>
        </w:rPr>
        <w:t>If you are diabetic controlled by diet alone, fast for 6 hours.</w:t>
      </w:r>
    </w:p>
    <w:p w14:paraId="1CB56CB1" w14:textId="77777777" w:rsidR="00D623A7" w:rsidRPr="0051414C" w:rsidRDefault="00D623A7" w:rsidP="00D623A7">
      <w:pPr>
        <w:pStyle w:val="HSSBodyText"/>
        <w:rPr>
          <w:rFonts w:cstheme="majorHAnsi"/>
          <w:sz w:val="16"/>
        </w:rPr>
      </w:pPr>
    </w:p>
    <w:p w14:paraId="77178F66" w14:textId="77777777" w:rsidR="00D623A7" w:rsidRPr="0051414C" w:rsidRDefault="00D623A7" w:rsidP="00D623A7">
      <w:pPr>
        <w:pStyle w:val="HSSBodyText"/>
        <w:rPr>
          <w:rFonts w:cstheme="majorHAnsi"/>
        </w:rPr>
      </w:pPr>
      <w:r w:rsidRPr="0051414C">
        <w:rPr>
          <w:rFonts w:cstheme="majorHAnsi"/>
        </w:rPr>
        <w:t>If you are diabetic requiring tablets or insulin DO NOT take these on the morning of your examination</w:t>
      </w:r>
      <w:proofErr w:type="gramStart"/>
      <w:r w:rsidRPr="0051414C">
        <w:rPr>
          <w:rFonts w:cstheme="majorHAnsi"/>
        </w:rPr>
        <w:t xml:space="preserve">.  </w:t>
      </w:r>
      <w:proofErr w:type="gramEnd"/>
      <w:r w:rsidRPr="0051414C">
        <w:rPr>
          <w:rFonts w:cstheme="majorHAnsi"/>
        </w:rPr>
        <w:t>Do bring your medication with you to take after the examination with something to eat.</w:t>
      </w:r>
    </w:p>
    <w:p w14:paraId="5DE538BC" w14:textId="77777777" w:rsidR="00D623A7" w:rsidRPr="0051414C" w:rsidRDefault="00D623A7" w:rsidP="00D623A7">
      <w:pPr>
        <w:pStyle w:val="HSSBodyText"/>
        <w:rPr>
          <w:rFonts w:cstheme="majorHAnsi"/>
          <w:sz w:val="16"/>
        </w:rPr>
      </w:pPr>
    </w:p>
    <w:p w14:paraId="3DBE67BA" w14:textId="77777777" w:rsidR="00D623A7" w:rsidRPr="0051414C" w:rsidRDefault="00D623A7" w:rsidP="00D623A7">
      <w:pPr>
        <w:pStyle w:val="HSSBodyText"/>
        <w:rPr>
          <w:rFonts w:cstheme="majorHAnsi"/>
        </w:rPr>
      </w:pPr>
      <w:r w:rsidRPr="0051414C">
        <w:rPr>
          <w:rFonts w:cstheme="majorHAnsi"/>
        </w:rPr>
        <w:t>If you are diabetic controlled by tablets or insulin you should have an early morning appointment (before 10.00AM)</w:t>
      </w:r>
      <w:proofErr w:type="gramStart"/>
      <w:r w:rsidRPr="0051414C">
        <w:rPr>
          <w:rFonts w:cstheme="majorHAnsi"/>
        </w:rPr>
        <w:t xml:space="preserve">.  </w:t>
      </w:r>
      <w:proofErr w:type="gramEnd"/>
      <w:r w:rsidRPr="0051414C">
        <w:rPr>
          <w:rFonts w:cstheme="majorHAnsi"/>
        </w:rPr>
        <w:t>Please contact the department if you do not have an early appointment.</w:t>
      </w:r>
    </w:p>
    <w:p w14:paraId="4C9E25D5" w14:textId="77777777" w:rsidR="00D623A7" w:rsidRPr="0051414C" w:rsidRDefault="00D623A7" w:rsidP="00D623A7">
      <w:pPr>
        <w:pStyle w:val="HSSBodyText"/>
        <w:rPr>
          <w:rFonts w:cstheme="majorHAnsi"/>
          <w:sz w:val="16"/>
        </w:rPr>
      </w:pPr>
    </w:p>
    <w:p w14:paraId="6A1E3F5B" w14:textId="77777777" w:rsidR="00D623A7" w:rsidRPr="0051414C" w:rsidRDefault="00D623A7" w:rsidP="00D623A7">
      <w:pPr>
        <w:pStyle w:val="HSSBodyText"/>
        <w:rPr>
          <w:rFonts w:cstheme="majorHAnsi"/>
        </w:rPr>
      </w:pPr>
      <w:r w:rsidRPr="0051414C">
        <w:rPr>
          <w:rFonts w:cstheme="majorHAnsi"/>
        </w:rPr>
        <w:t xml:space="preserve">All other medication can </w:t>
      </w:r>
      <w:proofErr w:type="gramStart"/>
      <w:r w:rsidRPr="0051414C">
        <w:rPr>
          <w:rFonts w:cstheme="majorHAnsi"/>
        </w:rPr>
        <w:t>be taken</w:t>
      </w:r>
      <w:proofErr w:type="gramEnd"/>
      <w:r w:rsidRPr="0051414C">
        <w:rPr>
          <w:rFonts w:cstheme="majorHAnsi"/>
        </w:rPr>
        <w:t xml:space="preserve"> as normal.</w:t>
      </w:r>
    </w:p>
    <w:p w14:paraId="2571843D" w14:textId="77777777" w:rsidR="00D623A7" w:rsidRPr="0051414C" w:rsidRDefault="00D623A7" w:rsidP="00D623A7">
      <w:pPr>
        <w:rPr>
          <w:rFonts w:asciiTheme="majorHAnsi" w:hAnsiTheme="majorHAnsi" w:cstheme="majorHAnsi"/>
          <w:sz w:val="16"/>
        </w:rPr>
      </w:pPr>
    </w:p>
    <w:p w14:paraId="0EEAED82" w14:textId="77777777" w:rsidR="00D623A7" w:rsidRPr="0051414C" w:rsidRDefault="00D623A7" w:rsidP="00D623A7">
      <w:pPr>
        <w:pStyle w:val="HSSBodyText"/>
        <w:rPr>
          <w:rFonts w:cstheme="majorHAnsi"/>
          <w:b/>
        </w:rPr>
      </w:pPr>
      <w:r w:rsidRPr="0051414C">
        <w:rPr>
          <w:rFonts w:cstheme="majorHAnsi"/>
          <w:b/>
        </w:rPr>
        <w:t>FAILURE TO FOLLOW THIS PREPARATION WILL CAUSE A DELAY OR A RE-APPOINTMENT OF YOUR EXAMINATION.</w:t>
      </w:r>
    </w:p>
    <w:p w14:paraId="65A6436E" w14:textId="77777777" w:rsidR="00D623A7" w:rsidRPr="0051414C" w:rsidRDefault="00D623A7" w:rsidP="00D623A7">
      <w:pPr>
        <w:rPr>
          <w:rFonts w:asciiTheme="majorHAnsi" w:hAnsiTheme="majorHAnsi" w:cstheme="majorHAnsi"/>
          <w:sz w:val="16"/>
        </w:rPr>
      </w:pPr>
    </w:p>
    <w:p w14:paraId="3675BD6F"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ARRIVAL</w:t>
      </w:r>
    </w:p>
    <w:p w14:paraId="5DF1296F" w14:textId="77777777" w:rsidR="00D623A7" w:rsidRPr="0051414C" w:rsidRDefault="00D623A7" w:rsidP="00D623A7">
      <w:pPr>
        <w:rPr>
          <w:rFonts w:asciiTheme="majorHAnsi" w:hAnsiTheme="majorHAnsi" w:cstheme="majorHAnsi"/>
          <w:sz w:val="16"/>
        </w:rPr>
      </w:pPr>
    </w:p>
    <w:p w14:paraId="07CF6690" w14:textId="77777777" w:rsidR="00D623A7" w:rsidRPr="0051414C" w:rsidRDefault="00D623A7" w:rsidP="00D623A7">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be provided for you to wear if necessary</w:t>
      </w:r>
      <w:proofErr w:type="gramStart"/>
      <w:r w:rsidRPr="0051414C">
        <w:rPr>
          <w:rFonts w:cstheme="majorHAnsi"/>
        </w:rPr>
        <w:t xml:space="preserve">.  </w:t>
      </w:r>
      <w:proofErr w:type="gramEnd"/>
      <w:r w:rsidRPr="0051414C">
        <w:rPr>
          <w:rFonts w:cstheme="majorHAnsi"/>
        </w:rPr>
        <w:t xml:space="preserve">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3A9E509E" w14:textId="77777777" w:rsidR="00D623A7" w:rsidRPr="0051414C" w:rsidRDefault="00D623A7" w:rsidP="00D623A7">
      <w:pPr>
        <w:rPr>
          <w:rFonts w:asciiTheme="majorHAnsi" w:hAnsiTheme="majorHAnsi" w:cstheme="majorHAnsi"/>
          <w:sz w:val="16"/>
        </w:rPr>
      </w:pPr>
    </w:p>
    <w:p w14:paraId="6687A0FA"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VALUABLES</w:t>
      </w:r>
    </w:p>
    <w:p w14:paraId="7C378004" w14:textId="77777777" w:rsidR="00D623A7" w:rsidRPr="0051414C" w:rsidRDefault="00D623A7" w:rsidP="00D623A7">
      <w:pPr>
        <w:rPr>
          <w:rFonts w:asciiTheme="majorHAnsi" w:hAnsiTheme="majorHAnsi" w:cstheme="majorHAnsi"/>
          <w:sz w:val="16"/>
        </w:rPr>
      </w:pPr>
    </w:p>
    <w:p w14:paraId="78371A8D" w14:textId="77777777" w:rsidR="00D623A7" w:rsidRPr="0051414C" w:rsidRDefault="00D623A7" w:rsidP="00D623A7">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75029239" w14:textId="77777777" w:rsidR="00D623A7" w:rsidRPr="0051414C" w:rsidRDefault="00D623A7" w:rsidP="00D623A7">
      <w:pPr>
        <w:rPr>
          <w:rFonts w:asciiTheme="majorHAnsi" w:hAnsiTheme="majorHAnsi" w:cstheme="majorHAnsi"/>
          <w:sz w:val="16"/>
        </w:rPr>
      </w:pPr>
    </w:p>
    <w:p w14:paraId="7EB09069"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CONFIRMATION</w:t>
      </w:r>
    </w:p>
    <w:p w14:paraId="56A10826" w14:textId="77777777" w:rsidR="00D623A7" w:rsidRPr="0051414C" w:rsidRDefault="00D623A7" w:rsidP="00D623A7">
      <w:pPr>
        <w:rPr>
          <w:rFonts w:asciiTheme="majorHAnsi" w:hAnsiTheme="majorHAnsi" w:cstheme="majorHAnsi"/>
          <w:b/>
          <w:sz w:val="16"/>
        </w:rPr>
      </w:pPr>
    </w:p>
    <w:p w14:paraId="7AC28B51" w14:textId="77777777" w:rsidR="00D623A7" w:rsidRPr="0051414C" w:rsidRDefault="00D623A7" w:rsidP="00D623A7">
      <w:pPr>
        <w:rPr>
          <w:rFonts w:asciiTheme="majorHAnsi" w:hAnsiTheme="majorHAnsi" w:cstheme="majorHAnsi"/>
          <w:b/>
        </w:rPr>
      </w:pPr>
      <w:r w:rsidRPr="0051414C">
        <w:rPr>
          <w:rFonts w:asciiTheme="majorHAnsi" w:hAnsiTheme="majorHAnsi" w:cstheme="majorHAnsi"/>
          <w:b/>
        </w:rPr>
        <w:t>***IMPORTANT***</w:t>
      </w:r>
    </w:p>
    <w:p w14:paraId="1467A9C0" w14:textId="77777777" w:rsidR="00D623A7" w:rsidRPr="0051414C" w:rsidRDefault="00D623A7" w:rsidP="00D623A7">
      <w:pPr>
        <w:rPr>
          <w:rFonts w:asciiTheme="majorHAnsi" w:hAnsiTheme="majorHAnsi" w:cstheme="majorHAnsi"/>
          <w:sz w:val="16"/>
        </w:rPr>
      </w:pPr>
    </w:p>
    <w:p w14:paraId="67E7E006" w14:textId="77777777" w:rsidR="00D623A7" w:rsidRPr="0051414C" w:rsidRDefault="00D623A7" w:rsidP="00D623A7">
      <w:pPr>
        <w:rPr>
          <w:rFonts w:asciiTheme="majorHAnsi" w:hAnsiTheme="majorHAnsi" w:cstheme="majorHAnsi"/>
        </w:rPr>
      </w:pPr>
      <w:r w:rsidRPr="0051414C">
        <w:rPr>
          <w:rFonts w:asciiTheme="majorHAnsi" w:hAnsiTheme="majorHAnsi" w:cstheme="majorHAnsi"/>
        </w:rPr>
        <w:t xml:space="preserve">Please bring this letter with you when you attend. </w:t>
      </w:r>
    </w:p>
    <w:p w14:paraId="458A25A3" w14:textId="77777777" w:rsidR="00D623A7" w:rsidRPr="0051414C" w:rsidRDefault="00D623A7" w:rsidP="00D623A7">
      <w:pPr>
        <w:rPr>
          <w:rFonts w:asciiTheme="majorHAnsi" w:hAnsiTheme="majorHAnsi" w:cstheme="majorHAnsi"/>
          <w:sz w:val="16"/>
        </w:rPr>
      </w:pPr>
    </w:p>
    <w:p w14:paraId="5FD2C7CA" w14:textId="77777777" w:rsidR="00D623A7" w:rsidRPr="0051414C" w:rsidRDefault="00D623A7" w:rsidP="00240A69">
      <w:pPr>
        <w:pStyle w:val="HSSBodyText"/>
        <w:rPr>
          <w:rFonts w:cstheme="majorHAnsi"/>
        </w:rPr>
      </w:pPr>
      <w:r w:rsidRPr="0051414C">
        <w:rPr>
          <w:rFonts w:cstheme="majorHAnsi"/>
        </w:rPr>
        <w:t xml:space="preserve">Alternatively, if you are unable to attend for your </w:t>
      </w:r>
      <w:proofErr w:type="gramStart"/>
      <w:r w:rsidRPr="0051414C">
        <w:rPr>
          <w:rFonts w:cstheme="majorHAnsi"/>
        </w:rPr>
        <w:t>appointment</w:t>
      </w:r>
      <w:proofErr w:type="gramEnd"/>
      <w:r w:rsidRPr="0051414C">
        <w:rPr>
          <w:rFonts w:cstheme="majorHAnsi"/>
        </w:rPr>
        <w:t xml:space="preserve"> please contact us immediately for an alternative date. Your prompt action will enable us to offer this appointment to another patient.</w:t>
      </w:r>
    </w:p>
    <w:p w14:paraId="3447679A" w14:textId="50B52C92" w:rsidR="00B81476" w:rsidRDefault="00B81476" w:rsidP="00240A69">
      <w:pPr>
        <w:pStyle w:val="HSSBodyText"/>
        <w:rPr>
          <w:rFonts w:cstheme="majorHAnsi"/>
        </w:rPr>
      </w:pPr>
    </w:p>
    <w:p w14:paraId="517BC51D" w14:textId="77777777" w:rsidR="0051414C" w:rsidRPr="0051414C" w:rsidRDefault="0051414C" w:rsidP="00240A69">
      <w:pPr>
        <w:pStyle w:val="HSSBodyText"/>
        <w:rPr>
          <w:rFonts w:cstheme="majorHAnsi"/>
        </w:rPr>
      </w:pPr>
    </w:p>
    <w:p w14:paraId="325E42E8"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FAILURE TO ATTEND</w:t>
      </w:r>
    </w:p>
    <w:p w14:paraId="65398E74" w14:textId="77777777" w:rsidR="00D623A7" w:rsidRPr="0051414C" w:rsidRDefault="00D623A7" w:rsidP="00D623A7">
      <w:pPr>
        <w:rPr>
          <w:rFonts w:asciiTheme="majorHAnsi" w:hAnsiTheme="majorHAnsi" w:cstheme="majorHAnsi"/>
          <w:sz w:val="16"/>
        </w:rPr>
      </w:pPr>
    </w:p>
    <w:p w14:paraId="6C1ADF9D" w14:textId="77777777" w:rsidR="00D623A7" w:rsidRPr="0051414C" w:rsidRDefault="00D623A7" w:rsidP="00D623A7">
      <w:pPr>
        <w:pStyle w:val="HSSBodyText"/>
        <w:rPr>
          <w:rFonts w:cstheme="majorHAnsi"/>
        </w:rPr>
      </w:pPr>
      <w:r w:rsidRPr="0051414C">
        <w:rPr>
          <w:rFonts w:cstheme="majorHAnsi"/>
        </w:rPr>
        <w:t xml:space="preserve">If you failed to attend and have not telephoned the department in advance, no further appointment will </w:t>
      </w:r>
      <w:proofErr w:type="gramStart"/>
      <w:r w:rsidRPr="0051414C">
        <w:rPr>
          <w:rFonts w:cstheme="majorHAnsi"/>
        </w:rPr>
        <w:t>be sent</w:t>
      </w:r>
      <w:proofErr w:type="gramEnd"/>
      <w:r w:rsidRPr="0051414C">
        <w:rPr>
          <w:rFonts w:cstheme="majorHAnsi"/>
        </w:rPr>
        <w:t xml:space="preserve"> out.</w:t>
      </w:r>
    </w:p>
    <w:p w14:paraId="5E018451" w14:textId="77777777" w:rsidR="00D623A7" w:rsidRPr="0051414C" w:rsidRDefault="00D623A7" w:rsidP="00D623A7">
      <w:pPr>
        <w:pStyle w:val="HSSBodyText"/>
        <w:rPr>
          <w:rFonts w:cstheme="majorHAnsi"/>
          <w:sz w:val="16"/>
        </w:rPr>
      </w:pPr>
    </w:p>
    <w:p w14:paraId="7B3E020C" w14:textId="77777777" w:rsidR="00D623A7" w:rsidRPr="0051414C" w:rsidRDefault="00D623A7" w:rsidP="00D623A7">
      <w:pPr>
        <w:pStyle w:val="HSSBodyText"/>
        <w:rPr>
          <w:rFonts w:cstheme="majorHAnsi"/>
        </w:rPr>
      </w:pPr>
      <w:r w:rsidRPr="0051414C">
        <w:rPr>
          <w:rFonts w:cstheme="majorHAnsi"/>
        </w:rPr>
        <w:t xml:space="preserve">If you require an </w:t>
      </w:r>
      <w:proofErr w:type="gramStart"/>
      <w:r w:rsidRPr="0051414C">
        <w:rPr>
          <w:rFonts w:cstheme="majorHAnsi"/>
        </w:rPr>
        <w:t>ambulance</w:t>
      </w:r>
      <w:proofErr w:type="gramEnd"/>
      <w:r w:rsidRPr="0051414C">
        <w:rPr>
          <w:rFonts w:cstheme="majorHAnsi"/>
        </w:rPr>
        <w:t xml:space="preserve"> please contact the department at least one week before your appointment time to allow us to arrange it. </w:t>
      </w:r>
    </w:p>
    <w:p w14:paraId="14E17269" w14:textId="77777777" w:rsidR="008A5464" w:rsidRPr="0051414C" w:rsidRDefault="008A5464" w:rsidP="00D623A7">
      <w:pPr>
        <w:pStyle w:val="HSSBodyText"/>
        <w:rPr>
          <w:rFonts w:cstheme="majorHAnsi"/>
        </w:rPr>
      </w:pPr>
    </w:p>
    <w:p w14:paraId="27EED6ED" w14:textId="77777777" w:rsidR="00D623A7" w:rsidRPr="0051414C" w:rsidRDefault="00D623A7" w:rsidP="00393360">
      <w:pPr>
        <w:pStyle w:val="HSSMinorHeading"/>
        <w:rPr>
          <w:rFonts w:asciiTheme="majorHAnsi" w:hAnsiTheme="majorHAnsi" w:cstheme="majorHAnsi"/>
        </w:rPr>
      </w:pPr>
      <w:r w:rsidRPr="0051414C">
        <w:rPr>
          <w:rFonts w:asciiTheme="majorHAnsi" w:hAnsiTheme="majorHAnsi" w:cstheme="majorHAnsi"/>
        </w:rPr>
        <w:t>DIRECTIONS</w:t>
      </w:r>
    </w:p>
    <w:p w14:paraId="10B7FF18" w14:textId="77777777" w:rsidR="00D623A7" w:rsidRPr="0051414C" w:rsidRDefault="00D623A7" w:rsidP="00D623A7">
      <w:pPr>
        <w:rPr>
          <w:rFonts w:asciiTheme="majorHAnsi" w:hAnsiTheme="majorHAnsi" w:cstheme="majorHAnsi"/>
          <w:sz w:val="16"/>
        </w:rPr>
      </w:pPr>
    </w:p>
    <w:p w14:paraId="7DC1E9A5" w14:textId="77777777" w:rsidR="00D623A7" w:rsidRPr="0051414C" w:rsidRDefault="00D623A7" w:rsidP="00D623A7">
      <w:pPr>
        <w:rPr>
          <w:rFonts w:asciiTheme="majorHAnsi" w:hAnsiTheme="majorHAnsi" w:cstheme="majorHAnsi"/>
        </w:rPr>
      </w:pPr>
      <w:r w:rsidRPr="0051414C">
        <w:rPr>
          <w:rFonts w:asciiTheme="majorHAnsi" w:hAnsiTheme="majorHAnsi" w:cstheme="majorHAnsi"/>
        </w:rPr>
        <w:t xml:space="preserve">The Ultrasound Department is located on the 1st floor of the MAIN ENTRANCE to the hospital. </w:t>
      </w:r>
    </w:p>
    <w:p w14:paraId="132D6C69" w14:textId="77777777" w:rsidR="00805761" w:rsidRPr="0051414C" w:rsidRDefault="00805761" w:rsidP="00805761">
      <w:pPr>
        <w:rPr>
          <w:rFonts w:asciiTheme="majorHAnsi" w:hAnsiTheme="majorHAnsi" w:cstheme="majorHAnsi"/>
          <w:sz w:val="16"/>
        </w:rPr>
      </w:pPr>
    </w:p>
    <w:p w14:paraId="50A4A939"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ULTRASOUND GENERAL INFORMATION</w:t>
      </w:r>
    </w:p>
    <w:p w14:paraId="57FCC892" w14:textId="77777777" w:rsidR="00805761" w:rsidRPr="0051414C" w:rsidRDefault="00805761" w:rsidP="00805761">
      <w:pPr>
        <w:rPr>
          <w:rFonts w:asciiTheme="majorHAnsi" w:hAnsiTheme="majorHAnsi" w:cstheme="majorHAnsi"/>
          <w:b/>
          <w:sz w:val="16"/>
        </w:rPr>
      </w:pPr>
    </w:p>
    <w:p w14:paraId="17A77337" w14:textId="77777777" w:rsidR="00805761" w:rsidRPr="0051414C" w:rsidRDefault="00805761" w:rsidP="00805761">
      <w:pPr>
        <w:rPr>
          <w:rFonts w:asciiTheme="majorHAnsi" w:hAnsiTheme="majorHAnsi" w:cstheme="majorHAnsi"/>
          <w:b/>
        </w:rPr>
      </w:pPr>
      <w:r w:rsidRPr="0051414C">
        <w:rPr>
          <w:rFonts w:asciiTheme="majorHAnsi" w:hAnsiTheme="majorHAnsi" w:cstheme="majorHAnsi"/>
          <w:b/>
        </w:rPr>
        <w:t>WHAT DOES AN ULTRASOUND SCAN INVOLVE?</w:t>
      </w:r>
    </w:p>
    <w:p w14:paraId="0DFBC738" w14:textId="77777777" w:rsidR="00805761" w:rsidRPr="0051414C" w:rsidRDefault="00805761" w:rsidP="00805761">
      <w:pPr>
        <w:rPr>
          <w:rFonts w:asciiTheme="majorHAnsi" w:hAnsiTheme="majorHAnsi" w:cstheme="majorHAnsi"/>
          <w:sz w:val="16"/>
        </w:rPr>
      </w:pPr>
    </w:p>
    <w:p w14:paraId="0F1678B4" w14:textId="77777777" w:rsidR="00805761" w:rsidRPr="0051414C" w:rsidRDefault="00805761" w:rsidP="00805761">
      <w:pPr>
        <w:pStyle w:val="HSSBodyText"/>
        <w:rPr>
          <w:rFonts w:cstheme="majorHAnsi"/>
        </w:rPr>
      </w:pPr>
      <w:r w:rsidRPr="0051414C">
        <w:rPr>
          <w:rFonts w:cstheme="majorHAnsi"/>
        </w:rPr>
        <w:t>An ultrasound scan obtains a picture of the inside of your body by using high frequency sound waves which are transmitted through a part of the body and reflected by the internal organs and structures</w:t>
      </w:r>
      <w:proofErr w:type="gramStart"/>
      <w:r w:rsidRPr="0051414C">
        <w:rPr>
          <w:rFonts w:cstheme="majorHAnsi"/>
        </w:rPr>
        <w:t xml:space="preserve">.  </w:t>
      </w:r>
      <w:proofErr w:type="gramEnd"/>
      <w:r w:rsidRPr="0051414C">
        <w:rPr>
          <w:rFonts w:cstheme="majorHAnsi"/>
        </w:rPr>
        <w:t xml:space="preserve">These "echoes" form a picture on a television monitor which can then </w:t>
      </w:r>
      <w:proofErr w:type="gramStart"/>
      <w:r w:rsidRPr="0051414C">
        <w:rPr>
          <w:rFonts w:cstheme="majorHAnsi"/>
        </w:rPr>
        <w:t>be analysed</w:t>
      </w:r>
      <w:proofErr w:type="gramEnd"/>
      <w:r w:rsidRPr="0051414C">
        <w:rPr>
          <w:rFonts w:cstheme="majorHAnsi"/>
        </w:rPr>
        <w:t>.</w:t>
      </w:r>
    </w:p>
    <w:p w14:paraId="6C213E32" w14:textId="77777777" w:rsidR="00805761" w:rsidRPr="0051414C" w:rsidRDefault="00805761" w:rsidP="00805761">
      <w:pPr>
        <w:rPr>
          <w:rFonts w:asciiTheme="majorHAnsi" w:hAnsiTheme="majorHAnsi" w:cstheme="majorHAnsi"/>
          <w:sz w:val="16"/>
        </w:rPr>
      </w:pPr>
    </w:p>
    <w:p w14:paraId="525BF5D4" w14:textId="77777777" w:rsidR="00805761" w:rsidRPr="0051414C" w:rsidRDefault="00805761" w:rsidP="00393360">
      <w:pPr>
        <w:pStyle w:val="HSSBodyText"/>
        <w:rPr>
          <w:rFonts w:cstheme="majorHAnsi"/>
        </w:rPr>
      </w:pPr>
      <w:r w:rsidRPr="0051414C">
        <w:rPr>
          <w:rFonts w:cstheme="majorHAnsi"/>
        </w:rPr>
        <w:t xml:space="preserve">In the ultrasound room you will </w:t>
      </w:r>
      <w:proofErr w:type="gramStart"/>
      <w:r w:rsidRPr="0051414C">
        <w:rPr>
          <w:rFonts w:cstheme="majorHAnsi"/>
        </w:rPr>
        <w:t>be asked</w:t>
      </w:r>
      <w:proofErr w:type="gramEnd"/>
      <w:r w:rsidRPr="0051414C">
        <w:rPr>
          <w:rFonts w:cstheme="majorHAnsi"/>
        </w:rPr>
        <w:t xml:space="preserve"> to lie down on the ultrasound couch.</w:t>
      </w:r>
      <w:r w:rsidR="00C504F7" w:rsidRPr="0051414C">
        <w:rPr>
          <w:rFonts w:cstheme="majorHAnsi"/>
        </w:rPr>
        <w:t xml:space="preserve"> </w:t>
      </w:r>
      <w:r w:rsidRPr="0051414C">
        <w:rPr>
          <w:rFonts w:cstheme="majorHAnsi"/>
        </w:rPr>
        <w:t>The examination is performed by a Radiologist (a doctor specialising in X-ray work) or an Ultrasonographer (a Radiographer specialising in ultrasound)</w:t>
      </w:r>
      <w:proofErr w:type="gramStart"/>
      <w:r w:rsidRPr="0051414C">
        <w:rPr>
          <w:rFonts w:cstheme="majorHAnsi"/>
        </w:rPr>
        <w:t xml:space="preserve">.  </w:t>
      </w:r>
      <w:proofErr w:type="gramEnd"/>
      <w:r w:rsidRPr="0051414C">
        <w:rPr>
          <w:rFonts w:cstheme="majorHAnsi"/>
        </w:rPr>
        <w:t>A Nurse may also be present.</w:t>
      </w:r>
    </w:p>
    <w:p w14:paraId="2CF2B4FC" w14:textId="77777777" w:rsidR="00805761" w:rsidRPr="0051414C" w:rsidRDefault="00805761" w:rsidP="00805761">
      <w:pPr>
        <w:rPr>
          <w:rFonts w:asciiTheme="majorHAnsi" w:hAnsiTheme="majorHAnsi" w:cstheme="majorHAnsi"/>
          <w:sz w:val="16"/>
        </w:rPr>
      </w:pPr>
    </w:p>
    <w:p w14:paraId="761601C2" w14:textId="77777777" w:rsidR="00805761" w:rsidRPr="0051414C" w:rsidRDefault="00805761" w:rsidP="00805761">
      <w:pPr>
        <w:pStyle w:val="HSSBodyText"/>
        <w:rPr>
          <w:rFonts w:cstheme="majorHAnsi"/>
        </w:rPr>
      </w:pPr>
      <w:r w:rsidRPr="0051414C">
        <w:rPr>
          <w:rFonts w:cstheme="majorHAnsi"/>
        </w:rPr>
        <w:t>Ultrasound gel will be put on your skin over the area being examined</w:t>
      </w:r>
      <w:proofErr w:type="gramStart"/>
      <w:r w:rsidRPr="0051414C">
        <w:rPr>
          <w:rFonts w:cstheme="majorHAnsi"/>
        </w:rPr>
        <w:t xml:space="preserve">.  </w:t>
      </w:r>
      <w:proofErr w:type="gramEnd"/>
      <w:r w:rsidRPr="0051414C">
        <w:rPr>
          <w:rFonts w:cstheme="majorHAnsi"/>
        </w:rPr>
        <w:t xml:space="preserve">A small </w:t>
      </w:r>
      <w:proofErr w:type="gramStart"/>
      <w:r w:rsidRPr="0051414C">
        <w:rPr>
          <w:rFonts w:cstheme="majorHAnsi"/>
        </w:rPr>
        <w:t>hand held</w:t>
      </w:r>
      <w:proofErr w:type="gramEnd"/>
      <w:r w:rsidRPr="0051414C">
        <w:rPr>
          <w:rFonts w:cstheme="majorHAnsi"/>
        </w:rPr>
        <w:t xml:space="preserve"> instrument will then be moved over the skin.</w:t>
      </w:r>
    </w:p>
    <w:p w14:paraId="454E63FD" w14:textId="77777777" w:rsidR="00805761" w:rsidRPr="0051414C" w:rsidRDefault="00805761" w:rsidP="00805761">
      <w:pPr>
        <w:rPr>
          <w:rFonts w:asciiTheme="majorHAnsi" w:hAnsiTheme="majorHAnsi" w:cstheme="majorHAnsi"/>
          <w:sz w:val="16"/>
        </w:rPr>
      </w:pPr>
    </w:p>
    <w:p w14:paraId="6B5ECC21" w14:textId="77777777" w:rsidR="00805761" w:rsidRPr="0051414C" w:rsidRDefault="00805761" w:rsidP="00805761">
      <w:pPr>
        <w:pStyle w:val="HSSBodyText"/>
        <w:rPr>
          <w:rFonts w:cstheme="majorHAnsi"/>
        </w:rPr>
      </w:pPr>
      <w:r w:rsidRPr="0051414C">
        <w:rPr>
          <w:rFonts w:cstheme="majorHAnsi"/>
        </w:rPr>
        <w:t>The instrument causes no pain, but if the area is already tender there may be a little discomfort if the doctor has to press more firmly in order to obtain a clear picture.</w:t>
      </w:r>
    </w:p>
    <w:p w14:paraId="2ECA0B6B" w14:textId="77777777" w:rsidR="00805761" w:rsidRPr="0051414C" w:rsidRDefault="00805761" w:rsidP="00805761">
      <w:pPr>
        <w:rPr>
          <w:rFonts w:asciiTheme="majorHAnsi" w:hAnsiTheme="majorHAnsi" w:cstheme="majorHAnsi"/>
          <w:sz w:val="16"/>
        </w:rPr>
      </w:pPr>
    </w:p>
    <w:p w14:paraId="1824E469" w14:textId="77777777" w:rsidR="00805761" w:rsidRPr="0051414C" w:rsidRDefault="00805761" w:rsidP="00805761">
      <w:pPr>
        <w:pStyle w:val="HSSBodyText"/>
        <w:rPr>
          <w:rFonts w:cstheme="majorHAnsi"/>
        </w:rPr>
      </w:pPr>
      <w:r w:rsidRPr="0051414C">
        <w:rPr>
          <w:rFonts w:cstheme="majorHAnsi"/>
        </w:rPr>
        <w:t xml:space="preserve">The examination should take approximately 20 minutes to </w:t>
      </w:r>
      <w:proofErr w:type="gramStart"/>
      <w:r w:rsidRPr="0051414C">
        <w:rPr>
          <w:rFonts w:cstheme="majorHAnsi"/>
        </w:rPr>
        <w:t>complete</w:t>
      </w:r>
      <w:proofErr w:type="gramEnd"/>
      <w:r w:rsidRPr="0051414C">
        <w:rPr>
          <w:rFonts w:cstheme="majorHAnsi"/>
        </w:rPr>
        <w:t xml:space="preserve"> and you should not have any side effects.</w:t>
      </w:r>
    </w:p>
    <w:p w14:paraId="5A5B5022" w14:textId="77777777" w:rsidR="00805761" w:rsidRPr="0051414C" w:rsidRDefault="00805761" w:rsidP="00805761">
      <w:pPr>
        <w:rPr>
          <w:rFonts w:asciiTheme="majorHAnsi" w:hAnsiTheme="majorHAnsi" w:cstheme="majorHAnsi"/>
          <w:sz w:val="16"/>
        </w:rPr>
      </w:pPr>
    </w:p>
    <w:p w14:paraId="7C1E06D5" w14:textId="77777777" w:rsidR="00805761" w:rsidRPr="0051414C" w:rsidRDefault="00805761" w:rsidP="00805761">
      <w:pPr>
        <w:pStyle w:val="HSSBodyText"/>
        <w:rPr>
          <w:rFonts w:cstheme="majorHAnsi"/>
        </w:rPr>
      </w:pPr>
      <w:r w:rsidRPr="0051414C">
        <w:rPr>
          <w:rFonts w:cstheme="majorHAnsi"/>
        </w:rPr>
        <w:t xml:space="preserve">We cannot guarantee the exact time your examination will </w:t>
      </w:r>
      <w:proofErr w:type="gramStart"/>
      <w:r w:rsidRPr="0051414C">
        <w:rPr>
          <w:rFonts w:cstheme="majorHAnsi"/>
        </w:rPr>
        <w:t>be started</w:t>
      </w:r>
      <w:proofErr w:type="gramEnd"/>
      <w:r w:rsidRPr="0051414C">
        <w:rPr>
          <w:rFonts w:cstheme="majorHAnsi"/>
        </w:rPr>
        <w:t xml:space="preserve"> as it is often the case that the previous patient's examination has taken a little longer than expected.</w:t>
      </w:r>
    </w:p>
    <w:p w14:paraId="26F91B75" w14:textId="77777777" w:rsidR="00805761" w:rsidRPr="0051414C" w:rsidRDefault="00805761" w:rsidP="00805761">
      <w:pPr>
        <w:rPr>
          <w:rFonts w:asciiTheme="majorHAnsi" w:hAnsiTheme="majorHAnsi" w:cstheme="majorHAnsi"/>
          <w:sz w:val="16"/>
        </w:rPr>
      </w:pPr>
    </w:p>
    <w:p w14:paraId="3D9F1791" w14:textId="77777777" w:rsidR="00805761" w:rsidRPr="0051414C" w:rsidRDefault="00ED74BB" w:rsidP="00805761">
      <w:pPr>
        <w:rPr>
          <w:rFonts w:asciiTheme="majorHAnsi" w:hAnsiTheme="majorHAnsi" w:cstheme="majorHAnsi"/>
          <w:b/>
        </w:rPr>
      </w:pPr>
      <w:r w:rsidRPr="0051414C">
        <w:rPr>
          <w:rFonts w:asciiTheme="majorHAnsi" w:hAnsiTheme="majorHAnsi" w:cstheme="majorHAnsi"/>
          <w:b/>
        </w:rPr>
        <w:t xml:space="preserve">WHY DO I NEED </w:t>
      </w:r>
      <w:proofErr w:type="gramStart"/>
      <w:r w:rsidRPr="0051414C">
        <w:rPr>
          <w:rFonts w:asciiTheme="majorHAnsi" w:hAnsiTheme="majorHAnsi" w:cstheme="majorHAnsi"/>
          <w:b/>
        </w:rPr>
        <w:t>A</w:t>
      </w:r>
      <w:proofErr w:type="gramEnd"/>
      <w:r w:rsidRPr="0051414C">
        <w:rPr>
          <w:rFonts w:asciiTheme="majorHAnsi" w:hAnsiTheme="majorHAnsi" w:cstheme="majorHAnsi"/>
          <w:b/>
        </w:rPr>
        <w:t xml:space="preserve"> ULTRASOUND SCAN</w:t>
      </w:r>
      <w:r w:rsidR="00805761" w:rsidRPr="0051414C">
        <w:rPr>
          <w:rFonts w:asciiTheme="majorHAnsi" w:hAnsiTheme="majorHAnsi" w:cstheme="majorHAnsi"/>
          <w:b/>
        </w:rPr>
        <w:t xml:space="preserve"> A SCAN?</w:t>
      </w:r>
    </w:p>
    <w:p w14:paraId="1B57FB22" w14:textId="77777777" w:rsidR="00805761" w:rsidRPr="0051414C" w:rsidRDefault="00805761" w:rsidP="00805761">
      <w:pPr>
        <w:rPr>
          <w:rFonts w:asciiTheme="majorHAnsi" w:hAnsiTheme="majorHAnsi" w:cstheme="majorHAnsi"/>
          <w:sz w:val="16"/>
        </w:rPr>
      </w:pPr>
    </w:p>
    <w:p w14:paraId="1949F895" w14:textId="77777777" w:rsidR="00805761" w:rsidRPr="0051414C" w:rsidRDefault="00805761" w:rsidP="00805761">
      <w:pPr>
        <w:pStyle w:val="HSSBodyText"/>
        <w:rPr>
          <w:rFonts w:cstheme="majorHAnsi"/>
        </w:rPr>
      </w:pPr>
      <w:r w:rsidRPr="0051414C">
        <w:rPr>
          <w:rFonts w:cstheme="majorHAnsi"/>
        </w:rPr>
        <w:t>Your doctor has asked for an ultrasound to try and determine the cause of your problems</w:t>
      </w:r>
      <w:proofErr w:type="gramStart"/>
      <w:r w:rsidRPr="0051414C">
        <w:rPr>
          <w:rFonts w:cstheme="majorHAnsi"/>
        </w:rPr>
        <w:t xml:space="preserve">.  </w:t>
      </w:r>
      <w:proofErr w:type="gramEnd"/>
      <w:r w:rsidRPr="0051414C">
        <w:rPr>
          <w:rFonts w:cstheme="majorHAnsi"/>
        </w:rPr>
        <w:t xml:space="preserve">This is </w:t>
      </w:r>
      <w:proofErr w:type="gramStart"/>
      <w:r w:rsidRPr="0051414C">
        <w:rPr>
          <w:rFonts w:cstheme="majorHAnsi"/>
        </w:rPr>
        <w:t>a simple way</w:t>
      </w:r>
      <w:proofErr w:type="gramEnd"/>
      <w:r w:rsidRPr="0051414C">
        <w:rPr>
          <w:rFonts w:cstheme="majorHAnsi"/>
        </w:rPr>
        <w:t xml:space="preserve"> to examine your body.  There are no known side effects from medical ultrasound.</w:t>
      </w:r>
    </w:p>
    <w:p w14:paraId="45D22C91" w14:textId="77777777" w:rsidR="00805761" w:rsidRPr="0051414C" w:rsidRDefault="00805761" w:rsidP="00805761">
      <w:pPr>
        <w:pStyle w:val="HSSBodyText"/>
        <w:rPr>
          <w:rFonts w:cstheme="majorHAnsi"/>
        </w:rPr>
      </w:pPr>
      <w:r w:rsidRPr="0051414C">
        <w:rPr>
          <w:rFonts w:cstheme="majorHAnsi"/>
        </w:rPr>
        <w:t xml:space="preserve">During the examination do not hesitate to ask any questions or queries about your test however, you will NOT </w:t>
      </w:r>
      <w:proofErr w:type="gramStart"/>
      <w:r w:rsidRPr="0051414C">
        <w:rPr>
          <w:rFonts w:cstheme="majorHAnsi"/>
        </w:rPr>
        <w:t>be given</w:t>
      </w:r>
      <w:proofErr w:type="gramEnd"/>
      <w:r w:rsidRPr="0051414C">
        <w:rPr>
          <w:rFonts w:cstheme="majorHAnsi"/>
        </w:rPr>
        <w:t xml:space="preserve"> the results of your test on the day. The results will </w:t>
      </w:r>
      <w:proofErr w:type="gramStart"/>
      <w:r w:rsidRPr="0051414C">
        <w:rPr>
          <w:rFonts w:cstheme="majorHAnsi"/>
        </w:rPr>
        <w:t>be sent</w:t>
      </w:r>
      <w:proofErr w:type="gramEnd"/>
      <w:r w:rsidRPr="0051414C">
        <w:rPr>
          <w:rFonts w:cstheme="majorHAnsi"/>
        </w:rPr>
        <w:t xml:space="preserve"> to the doctor who has requested this test.</w:t>
      </w:r>
    </w:p>
    <w:p w14:paraId="2B04989C" w14:textId="77777777" w:rsidR="00805761" w:rsidRPr="0051414C" w:rsidRDefault="008E4410" w:rsidP="00240A69">
      <w:pPr>
        <w:pStyle w:val="HSSHeading2"/>
        <w:outlineLvl w:val="1"/>
        <w:rPr>
          <w:rFonts w:cstheme="majorHAnsi"/>
        </w:rPr>
      </w:pPr>
      <w:r w:rsidRPr="0051414C">
        <w:rPr>
          <w:rFonts w:cstheme="majorHAnsi"/>
        </w:rPr>
        <w:br w:type="page"/>
      </w:r>
      <w:bookmarkStart w:id="6" w:name="_Toc22230102"/>
      <w:r w:rsidR="000A474A" w:rsidRPr="0051414C">
        <w:rPr>
          <w:rFonts w:cstheme="majorHAnsi"/>
        </w:rPr>
        <w:lastRenderedPageBreak/>
        <w:t>US Fast (Standard Outp</w:t>
      </w:r>
      <w:r w:rsidR="00805761" w:rsidRPr="0051414C">
        <w:rPr>
          <w:rFonts w:cstheme="majorHAnsi"/>
        </w:rPr>
        <w:t>atient)</w:t>
      </w:r>
      <w:bookmarkEnd w:id="6"/>
    </w:p>
    <w:p w14:paraId="6A5F5BA8" w14:textId="77777777" w:rsidR="00805761" w:rsidRPr="0051414C" w:rsidRDefault="00805761" w:rsidP="00805761">
      <w:pPr>
        <w:rPr>
          <w:rFonts w:asciiTheme="majorHAnsi" w:hAnsiTheme="majorHAnsi" w:cstheme="majorHAnsi"/>
          <w:b/>
          <w:sz w:val="16"/>
        </w:rPr>
      </w:pPr>
    </w:p>
    <w:p w14:paraId="674C24B4"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EXAM PREPARATION</w:t>
      </w:r>
    </w:p>
    <w:p w14:paraId="6F290413" w14:textId="77777777" w:rsidR="00805761" w:rsidRPr="0051414C" w:rsidRDefault="00805761" w:rsidP="00805761">
      <w:pPr>
        <w:rPr>
          <w:rFonts w:asciiTheme="majorHAnsi" w:hAnsiTheme="majorHAnsi" w:cstheme="majorHAnsi"/>
          <w:b/>
          <w:sz w:val="16"/>
        </w:rPr>
      </w:pPr>
    </w:p>
    <w:p w14:paraId="138E4251" w14:textId="77777777" w:rsidR="00805761" w:rsidRPr="0051414C" w:rsidRDefault="00805761" w:rsidP="00805761">
      <w:pPr>
        <w:rPr>
          <w:rFonts w:asciiTheme="majorHAnsi" w:hAnsiTheme="majorHAnsi" w:cstheme="majorHAnsi"/>
        </w:rPr>
      </w:pPr>
      <w:r w:rsidRPr="0051414C">
        <w:rPr>
          <w:rFonts w:asciiTheme="majorHAnsi" w:hAnsiTheme="majorHAnsi" w:cstheme="majorHAnsi"/>
        </w:rPr>
        <w:t xml:space="preserve">You must not eat or drink anything for 6 hours before the examination.  </w:t>
      </w:r>
    </w:p>
    <w:p w14:paraId="5392E92D" w14:textId="77777777" w:rsidR="00805761" w:rsidRPr="0051414C" w:rsidRDefault="00805761" w:rsidP="00805761">
      <w:pPr>
        <w:rPr>
          <w:rFonts w:asciiTheme="majorHAnsi" w:hAnsiTheme="majorHAnsi" w:cstheme="majorHAnsi"/>
          <w:sz w:val="16"/>
        </w:rPr>
      </w:pPr>
    </w:p>
    <w:p w14:paraId="460855B0"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DIABETIC PREP</w:t>
      </w:r>
    </w:p>
    <w:p w14:paraId="48CC21D2" w14:textId="77777777" w:rsidR="00805761" w:rsidRPr="0051414C" w:rsidRDefault="00805761" w:rsidP="00805761">
      <w:pPr>
        <w:rPr>
          <w:rFonts w:asciiTheme="majorHAnsi" w:hAnsiTheme="majorHAnsi" w:cstheme="majorHAnsi"/>
          <w:sz w:val="16"/>
        </w:rPr>
      </w:pPr>
    </w:p>
    <w:p w14:paraId="5A3A49CF" w14:textId="77777777" w:rsidR="00805761" w:rsidRPr="0051414C" w:rsidRDefault="00805761" w:rsidP="00805761">
      <w:pPr>
        <w:rPr>
          <w:rFonts w:asciiTheme="majorHAnsi" w:hAnsiTheme="majorHAnsi" w:cstheme="majorHAnsi"/>
        </w:rPr>
      </w:pPr>
      <w:r w:rsidRPr="0051414C">
        <w:rPr>
          <w:rFonts w:asciiTheme="majorHAnsi" w:hAnsiTheme="majorHAnsi" w:cstheme="majorHAnsi"/>
        </w:rPr>
        <w:t>If you take water tablets, please DO take them as normal.</w:t>
      </w:r>
    </w:p>
    <w:p w14:paraId="092E5FD9" w14:textId="77777777" w:rsidR="00805761" w:rsidRPr="0051414C" w:rsidRDefault="00805761" w:rsidP="00805761">
      <w:pPr>
        <w:rPr>
          <w:rFonts w:asciiTheme="majorHAnsi" w:hAnsiTheme="majorHAnsi" w:cstheme="majorHAnsi"/>
          <w:sz w:val="16"/>
        </w:rPr>
      </w:pPr>
    </w:p>
    <w:p w14:paraId="531FAC8C" w14:textId="77777777" w:rsidR="00805761" w:rsidRPr="0051414C" w:rsidRDefault="00805761" w:rsidP="00805761">
      <w:pPr>
        <w:rPr>
          <w:rFonts w:asciiTheme="majorHAnsi" w:hAnsiTheme="majorHAnsi" w:cstheme="majorHAnsi"/>
        </w:rPr>
      </w:pPr>
      <w:r w:rsidRPr="0051414C">
        <w:rPr>
          <w:rFonts w:asciiTheme="majorHAnsi" w:hAnsiTheme="majorHAnsi" w:cstheme="majorHAnsi"/>
        </w:rPr>
        <w:t>If you are diabetic controlled by diet alone fast for 6 hours.</w:t>
      </w:r>
    </w:p>
    <w:p w14:paraId="012B50DA" w14:textId="77777777" w:rsidR="00805761" w:rsidRPr="0051414C" w:rsidRDefault="00805761" w:rsidP="00805761">
      <w:pPr>
        <w:rPr>
          <w:rFonts w:asciiTheme="majorHAnsi" w:hAnsiTheme="majorHAnsi" w:cstheme="majorHAnsi"/>
          <w:sz w:val="16"/>
        </w:rPr>
      </w:pPr>
    </w:p>
    <w:p w14:paraId="75C97470" w14:textId="77777777" w:rsidR="00805761" w:rsidRPr="0051414C" w:rsidRDefault="00805761" w:rsidP="00805761">
      <w:pPr>
        <w:pStyle w:val="HSSBodyText"/>
        <w:rPr>
          <w:rFonts w:cstheme="majorHAnsi"/>
        </w:rPr>
      </w:pPr>
      <w:r w:rsidRPr="0051414C">
        <w:rPr>
          <w:rFonts w:cstheme="majorHAnsi"/>
        </w:rPr>
        <w:t>If you are diabetic requiring tablets or insulin DO NOT take these on the morning of your examination</w:t>
      </w:r>
      <w:proofErr w:type="gramStart"/>
      <w:r w:rsidRPr="0051414C">
        <w:rPr>
          <w:rFonts w:cstheme="majorHAnsi"/>
        </w:rPr>
        <w:t xml:space="preserve">.  </w:t>
      </w:r>
      <w:proofErr w:type="gramEnd"/>
      <w:r w:rsidRPr="0051414C">
        <w:rPr>
          <w:rFonts w:cstheme="majorHAnsi"/>
        </w:rPr>
        <w:t>Do bring your medication with you to take after the examination with something to eat.</w:t>
      </w:r>
    </w:p>
    <w:p w14:paraId="4C84E433" w14:textId="77777777" w:rsidR="00805761" w:rsidRPr="0051414C" w:rsidRDefault="00805761" w:rsidP="00805761">
      <w:pPr>
        <w:pStyle w:val="HSSBodyText"/>
        <w:rPr>
          <w:rFonts w:cstheme="majorHAnsi"/>
          <w:sz w:val="16"/>
        </w:rPr>
      </w:pPr>
    </w:p>
    <w:p w14:paraId="2133531E" w14:textId="77777777" w:rsidR="00805761" w:rsidRPr="0051414C" w:rsidRDefault="00805761" w:rsidP="00805761">
      <w:pPr>
        <w:pStyle w:val="HSSBodyText"/>
        <w:rPr>
          <w:rFonts w:cstheme="majorHAnsi"/>
        </w:rPr>
      </w:pPr>
      <w:r w:rsidRPr="0051414C">
        <w:rPr>
          <w:rFonts w:cstheme="majorHAnsi"/>
        </w:rPr>
        <w:t>If you are a diabetic controlled by tablets or insulin you should have an early morning appointment (before 10.00AM)</w:t>
      </w:r>
      <w:proofErr w:type="gramStart"/>
      <w:r w:rsidRPr="0051414C">
        <w:rPr>
          <w:rFonts w:cstheme="majorHAnsi"/>
        </w:rPr>
        <w:t xml:space="preserve">.  </w:t>
      </w:r>
      <w:proofErr w:type="gramEnd"/>
      <w:r w:rsidRPr="0051414C">
        <w:rPr>
          <w:rFonts w:cstheme="majorHAnsi"/>
        </w:rPr>
        <w:t>Please contact the department if you do not have an early appointment.</w:t>
      </w:r>
    </w:p>
    <w:p w14:paraId="49087087" w14:textId="77777777" w:rsidR="00805761" w:rsidRPr="0051414C" w:rsidRDefault="00805761" w:rsidP="00805761">
      <w:pPr>
        <w:rPr>
          <w:rFonts w:asciiTheme="majorHAnsi" w:hAnsiTheme="majorHAnsi" w:cstheme="majorHAnsi"/>
          <w:sz w:val="16"/>
        </w:rPr>
      </w:pPr>
    </w:p>
    <w:p w14:paraId="63D1C195" w14:textId="77777777" w:rsidR="00805761" w:rsidRPr="0051414C" w:rsidRDefault="00805761" w:rsidP="00805761">
      <w:pPr>
        <w:rPr>
          <w:rFonts w:asciiTheme="majorHAnsi" w:hAnsiTheme="majorHAnsi" w:cstheme="majorHAnsi"/>
        </w:rPr>
      </w:pPr>
      <w:r w:rsidRPr="0051414C">
        <w:rPr>
          <w:rFonts w:asciiTheme="majorHAnsi" w:hAnsiTheme="majorHAnsi" w:cstheme="majorHAnsi"/>
        </w:rPr>
        <w:t>All other medication can be taken as normal.</w:t>
      </w:r>
    </w:p>
    <w:p w14:paraId="00FC6978" w14:textId="77777777" w:rsidR="00805761" w:rsidRPr="0051414C" w:rsidRDefault="00805761" w:rsidP="00805761">
      <w:pPr>
        <w:rPr>
          <w:rFonts w:asciiTheme="majorHAnsi" w:hAnsiTheme="majorHAnsi" w:cstheme="majorHAnsi"/>
          <w:sz w:val="16"/>
        </w:rPr>
      </w:pPr>
    </w:p>
    <w:p w14:paraId="6E66C921" w14:textId="77777777" w:rsidR="00805761" w:rsidRPr="0051414C" w:rsidRDefault="00805761" w:rsidP="00805761">
      <w:pPr>
        <w:pStyle w:val="HSSBodyText"/>
        <w:rPr>
          <w:rFonts w:cstheme="majorHAnsi"/>
          <w:b/>
        </w:rPr>
      </w:pPr>
      <w:r w:rsidRPr="0051414C">
        <w:rPr>
          <w:rFonts w:cstheme="majorHAnsi"/>
          <w:b/>
        </w:rPr>
        <w:t>FAILURE TO FOLLOW THIS PREPARATION WILL CAUSE A DELAY OR A RE-APPOINTMENT OF YOUR EXAMINATION.</w:t>
      </w:r>
    </w:p>
    <w:p w14:paraId="783EDB17" w14:textId="77777777" w:rsidR="00805761" w:rsidRPr="0051414C" w:rsidRDefault="00805761" w:rsidP="00805761">
      <w:pPr>
        <w:rPr>
          <w:rFonts w:asciiTheme="majorHAnsi" w:hAnsiTheme="majorHAnsi" w:cstheme="majorHAnsi"/>
          <w:sz w:val="16"/>
        </w:rPr>
      </w:pPr>
    </w:p>
    <w:p w14:paraId="1E680083"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ARRIVAL</w:t>
      </w:r>
    </w:p>
    <w:p w14:paraId="16E85E82" w14:textId="77777777" w:rsidR="00805761" w:rsidRPr="0051414C" w:rsidRDefault="00805761" w:rsidP="00805761">
      <w:pPr>
        <w:rPr>
          <w:rFonts w:asciiTheme="majorHAnsi" w:hAnsiTheme="majorHAnsi" w:cstheme="majorHAnsi"/>
          <w:sz w:val="16"/>
        </w:rPr>
      </w:pPr>
    </w:p>
    <w:p w14:paraId="6B7E6E8D" w14:textId="77777777" w:rsidR="00805761" w:rsidRPr="0051414C" w:rsidRDefault="00805761" w:rsidP="00805761">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be provided for you to wear if necessary</w:t>
      </w:r>
      <w:proofErr w:type="gramStart"/>
      <w:r w:rsidRPr="0051414C">
        <w:rPr>
          <w:rFonts w:cstheme="majorHAnsi"/>
        </w:rPr>
        <w:t xml:space="preserve">.  </w:t>
      </w:r>
      <w:proofErr w:type="gramEnd"/>
      <w:r w:rsidRPr="0051414C">
        <w:rPr>
          <w:rFonts w:cstheme="majorHAnsi"/>
        </w:rPr>
        <w:t xml:space="preserve">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6C640271" w14:textId="77777777" w:rsidR="00805761" w:rsidRPr="0051414C" w:rsidRDefault="00805761" w:rsidP="00805761">
      <w:pPr>
        <w:rPr>
          <w:rFonts w:asciiTheme="majorHAnsi" w:hAnsiTheme="majorHAnsi" w:cstheme="majorHAnsi"/>
          <w:sz w:val="16"/>
        </w:rPr>
      </w:pPr>
    </w:p>
    <w:p w14:paraId="53BEA68E"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VALUABLES</w:t>
      </w:r>
    </w:p>
    <w:p w14:paraId="54087904" w14:textId="77777777" w:rsidR="00805761" w:rsidRPr="0051414C" w:rsidRDefault="00805761" w:rsidP="00805761">
      <w:pPr>
        <w:rPr>
          <w:rFonts w:asciiTheme="majorHAnsi" w:hAnsiTheme="majorHAnsi" w:cstheme="majorHAnsi"/>
          <w:sz w:val="16"/>
        </w:rPr>
      </w:pPr>
    </w:p>
    <w:p w14:paraId="641769B7" w14:textId="77777777" w:rsidR="00805761" w:rsidRPr="0051414C" w:rsidRDefault="00805761" w:rsidP="00805761">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713F7475" w14:textId="77777777" w:rsidR="00805761" w:rsidRPr="0051414C" w:rsidRDefault="00805761" w:rsidP="00805761">
      <w:pPr>
        <w:rPr>
          <w:rFonts w:asciiTheme="majorHAnsi" w:hAnsiTheme="majorHAnsi" w:cstheme="majorHAnsi"/>
          <w:sz w:val="16"/>
        </w:rPr>
      </w:pPr>
    </w:p>
    <w:p w14:paraId="2A63AAAF"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CONFIRMATION</w:t>
      </w:r>
    </w:p>
    <w:p w14:paraId="4C97D0EB" w14:textId="77777777" w:rsidR="00805761" w:rsidRPr="0051414C" w:rsidRDefault="00805761" w:rsidP="00805761">
      <w:pPr>
        <w:rPr>
          <w:rFonts w:asciiTheme="majorHAnsi" w:hAnsiTheme="majorHAnsi" w:cstheme="majorHAnsi"/>
          <w:b/>
          <w:sz w:val="16"/>
        </w:rPr>
      </w:pPr>
    </w:p>
    <w:p w14:paraId="77369CF0" w14:textId="77777777" w:rsidR="00805761" w:rsidRPr="0051414C" w:rsidRDefault="00805761" w:rsidP="00805761">
      <w:pPr>
        <w:rPr>
          <w:rFonts w:asciiTheme="majorHAnsi" w:hAnsiTheme="majorHAnsi" w:cstheme="majorHAnsi"/>
          <w:b/>
        </w:rPr>
      </w:pPr>
      <w:r w:rsidRPr="0051414C">
        <w:rPr>
          <w:rFonts w:asciiTheme="majorHAnsi" w:hAnsiTheme="majorHAnsi" w:cstheme="majorHAnsi"/>
          <w:b/>
        </w:rPr>
        <w:t>***IMPORTANT***</w:t>
      </w:r>
    </w:p>
    <w:p w14:paraId="052F8DAA" w14:textId="77777777" w:rsidR="00805761" w:rsidRPr="0051414C" w:rsidRDefault="00805761" w:rsidP="00805761">
      <w:pPr>
        <w:rPr>
          <w:rFonts w:asciiTheme="majorHAnsi" w:hAnsiTheme="majorHAnsi" w:cstheme="majorHAnsi"/>
          <w:sz w:val="16"/>
        </w:rPr>
      </w:pPr>
    </w:p>
    <w:p w14:paraId="0C5A6A95" w14:textId="77777777" w:rsidR="00805761" w:rsidRPr="0051414C" w:rsidRDefault="00805761" w:rsidP="00805761">
      <w:pPr>
        <w:rPr>
          <w:rFonts w:asciiTheme="majorHAnsi" w:hAnsiTheme="majorHAnsi" w:cstheme="majorHAnsi"/>
        </w:rPr>
      </w:pPr>
      <w:r w:rsidRPr="0051414C">
        <w:rPr>
          <w:rFonts w:asciiTheme="majorHAnsi" w:hAnsiTheme="majorHAnsi" w:cstheme="majorHAnsi"/>
        </w:rPr>
        <w:t xml:space="preserve">Please bring this letter with you when you attend. </w:t>
      </w:r>
    </w:p>
    <w:p w14:paraId="03B795F9" w14:textId="77777777" w:rsidR="00805761" w:rsidRPr="0051414C" w:rsidRDefault="00805761" w:rsidP="00805761">
      <w:pPr>
        <w:rPr>
          <w:rFonts w:asciiTheme="majorHAnsi" w:hAnsiTheme="majorHAnsi" w:cstheme="majorHAnsi"/>
        </w:rPr>
      </w:pPr>
    </w:p>
    <w:p w14:paraId="35011BA5" w14:textId="77777777" w:rsidR="00805761" w:rsidRPr="0051414C" w:rsidRDefault="00805761" w:rsidP="00805761">
      <w:pPr>
        <w:pStyle w:val="HSSBodyText"/>
        <w:rPr>
          <w:rFonts w:cstheme="majorHAnsi"/>
        </w:rPr>
      </w:pPr>
      <w:r w:rsidRPr="0051414C">
        <w:rPr>
          <w:rFonts w:cstheme="majorHAnsi"/>
        </w:rPr>
        <w:t xml:space="preserve">Alternatively, if you are unable to attend for your </w:t>
      </w:r>
      <w:proofErr w:type="gramStart"/>
      <w:r w:rsidRPr="0051414C">
        <w:rPr>
          <w:rFonts w:cstheme="majorHAnsi"/>
        </w:rPr>
        <w:t>appointment</w:t>
      </w:r>
      <w:proofErr w:type="gramEnd"/>
      <w:r w:rsidRPr="0051414C">
        <w:rPr>
          <w:rFonts w:cstheme="majorHAnsi"/>
        </w:rPr>
        <w:t xml:space="preserve"> please contact us immediately for an alternative date. Your prompt action will enable us to offer this appointment to another patient.</w:t>
      </w:r>
    </w:p>
    <w:p w14:paraId="068E4689" w14:textId="77777777" w:rsidR="00805761" w:rsidRPr="0051414C" w:rsidRDefault="00805761" w:rsidP="00805761">
      <w:pPr>
        <w:rPr>
          <w:rFonts w:asciiTheme="majorHAnsi" w:hAnsiTheme="majorHAnsi" w:cstheme="majorHAnsi"/>
          <w:sz w:val="16"/>
        </w:rPr>
      </w:pPr>
    </w:p>
    <w:p w14:paraId="1B34B516"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FAILURE TO ATTEND</w:t>
      </w:r>
    </w:p>
    <w:p w14:paraId="5013D320" w14:textId="77777777" w:rsidR="00805761" w:rsidRPr="0051414C" w:rsidRDefault="00805761" w:rsidP="00805761">
      <w:pPr>
        <w:rPr>
          <w:rFonts w:asciiTheme="majorHAnsi" w:hAnsiTheme="majorHAnsi" w:cstheme="majorHAnsi"/>
          <w:sz w:val="16"/>
        </w:rPr>
      </w:pPr>
    </w:p>
    <w:p w14:paraId="23974D11" w14:textId="77777777" w:rsidR="00805761" w:rsidRPr="0051414C" w:rsidRDefault="00805761" w:rsidP="00805761">
      <w:pPr>
        <w:pStyle w:val="HSSBodyText"/>
        <w:rPr>
          <w:rFonts w:cstheme="majorHAnsi"/>
        </w:rPr>
      </w:pPr>
      <w:r w:rsidRPr="0051414C">
        <w:rPr>
          <w:rFonts w:cstheme="majorHAnsi"/>
        </w:rPr>
        <w:t xml:space="preserve">If you failed to attend and have not telephoned the department in advance, no further appointment will </w:t>
      </w:r>
      <w:proofErr w:type="gramStart"/>
      <w:r w:rsidRPr="0051414C">
        <w:rPr>
          <w:rFonts w:cstheme="majorHAnsi"/>
        </w:rPr>
        <w:t>be sent</w:t>
      </w:r>
      <w:proofErr w:type="gramEnd"/>
      <w:r w:rsidRPr="0051414C">
        <w:rPr>
          <w:rFonts w:cstheme="majorHAnsi"/>
        </w:rPr>
        <w:t xml:space="preserve"> out.</w:t>
      </w:r>
    </w:p>
    <w:p w14:paraId="7E7441DD" w14:textId="77777777" w:rsidR="00805761" w:rsidRPr="0051414C" w:rsidRDefault="00805761" w:rsidP="00805761">
      <w:pPr>
        <w:rPr>
          <w:rFonts w:asciiTheme="majorHAnsi" w:hAnsiTheme="majorHAnsi" w:cstheme="majorHAnsi"/>
          <w:sz w:val="16"/>
        </w:rPr>
      </w:pPr>
    </w:p>
    <w:p w14:paraId="4D0FC06F" w14:textId="7E5EED16" w:rsidR="00805761" w:rsidRDefault="00805761" w:rsidP="00805761">
      <w:pPr>
        <w:pStyle w:val="HSSBodyText"/>
        <w:rPr>
          <w:rFonts w:cstheme="majorHAnsi"/>
        </w:rPr>
      </w:pPr>
      <w:r w:rsidRPr="0051414C">
        <w:rPr>
          <w:rFonts w:cstheme="majorHAnsi"/>
        </w:rPr>
        <w:t xml:space="preserve">If you require an </w:t>
      </w:r>
      <w:proofErr w:type="gramStart"/>
      <w:r w:rsidRPr="0051414C">
        <w:rPr>
          <w:rFonts w:cstheme="majorHAnsi"/>
        </w:rPr>
        <w:t>ambulance</w:t>
      </w:r>
      <w:proofErr w:type="gramEnd"/>
      <w:r w:rsidRPr="0051414C">
        <w:rPr>
          <w:rFonts w:cstheme="majorHAnsi"/>
        </w:rPr>
        <w:t xml:space="preserve"> please contact the department at least one week before your appointment time to allow us to arrange it. </w:t>
      </w:r>
    </w:p>
    <w:p w14:paraId="1ABA6FB0" w14:textId="77777777" w:rsidR="009106C0" w:rsidRPr="0051414C" w:rsidRDefault="009106C0" w:rsidP="00805761">
      <w:pPr>
        <w:pStyle w:val="HSSBodyText"/>
        <w:rPr>
          <w:rFonts w:cstheme="majorHAnsi"/>
        </w:rPr>
      </w:pPr>
    </w:p>
    <w:p w14:paraId="7056339E"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DIRECTIONS</w:t>
      </w:r>
    </w:p>
    <w:p w14:paraId="360737AC" w14:textId="77777777" w:rsidR="00805761" w:rsidRPr="0051414C" w:rsidRDefault="00805761" w:rsidP="00805761">
      <w:pPr>
        <w:rPr>
          <w:rFonts w:asciiTheme="majorHAnsi" w:hAnsiTheme="majorHAnsi" w:cstheme="majorHAnsi"/>
          <w:sz w:val="16"/>
        </w:rPr>
      </w:pPr>
    </w:p>
    <w:p w14:paraId="4DEFA450" w14:textId="21C18C89" w:rsidR="00805761" w:rsidRDefault="00805761" w:rsidP="00805761">
      <w:pPr>
        <w:rPr>
          <w:rFonts w:asciiTheme="majorHAnsi" w:hAnsiTheme="majorHAnsi" w:cstheme="majorHAnsi"/>
        </w:rPr>
      </w:pPr>
      <w:r w:rsidRPr="0051414C">
        <w:rPr>
          <w:rFonts w:asciiTheme="majorHAnsi" w:hAnsiTheme="majorHAnsi" w:cstheme="majorHAnsi"/>
        </w:rPr>
        <w:t xml:space="preserve">The Ultrasound Department is located on the 1st floor of the MAIN ENTRANCE to the hospital. </w:t>
      </w:r>
    </w:p>
    <w:p w14:paraId="19392A0E" w14:textId="77777777" w:rsidR="00D41B83" w:rsidRPr="0051414C" w:rsidRDefault="00D41B83" w:rsidP="00805761">
      <w:pPr>
        <w:rPr>
          <w:rFonts w:asciiTheme="majorHAnsi" w:hAnsiTheme="majorHAnsi" w:cstheme="majorHAnsi"/>
        </w:rPr>
      </w:pPr>
    </w:p>
    <w:p w14:paraId="7D7F814D" w14:textId="77777777" w:rsidR="00805761" w:rsidRPr="0051414C" w:rsidRDefault="00805761" w:rsidP="00805761">
      <w:pPr>
        <w:rPr>
          <w:rFonts w:asciiTheme="majorHAnsi" w:hAnsiTheme="majorHAnsi" w:cstheme="majorHAnsi"/>
          <w:sz w:val="16"/>
        </w:rPr>
      </w:pPr>
    </w:p>
    <w:p w14:paraId="1F906AEC" w14:textId="77777777" w:rsidR="00805761" w:rsidRPr="0051414C" w:rsidRDefault="00805761" w:rsidP="00393360">
      <w:pPr>
        <w:pStyle w:val="HSSMinorHeading"/>
        <w:rPr>
          <w:rFonts w:asciiTheme="majorHAnsi" w:hAnsiTheme="majorHAnsi" w:cstheme="majorHAnsi"/>
        </w:rPr>
      </w:pPr>
      <w:r w:rsidRPr="0051414C">
        <w:rPr>
          <w:rFonts w:asciiTheme="majorHAnsi" w:hAnsiTheme="majorHAnsi" w:cstheme="majorHAnsi"/>
        </w:rPr>
        <w:t>ULTRASOUND GENERAL INFORMATION</w:t>
      </w:r>
    </w:p>
    <w:p w14:paraId="0262B4A2" w14:textId="77777777" w:rsidR="00805761" w:rsidRPr="0051414C" w:rsidRDefault="00805761" w:rsidP="00805761">
      <w:pPr>
        <w:rPr>
          <w:rFonts w:asciiTheme="majorHAnsi" w:hAnsiTheme="majorHAnsi" w:cstheme="majorHAnsi"/>
          <w:b/>
          <w:sz w:val="16"/>
        </w:rPr>
      </w:pPr>
    </w:p>
    <w:p w14:paraId="1FB8569D" w14:textId="77777777" w:rsidR="00805761" w:rsidRPr="0051414C" w:rsidRDefault="00805761" w:rsidP="00805761">
      <w:pPr>
        <w:rPr>
          <w:rFonts w:asciiTheme="majorHAnsi" w:hAnsiTheme="majorHAnsi" w:cstheme="majorHAnsi"/>
          <w:b/>
        </w:rPr>
      </w:pPr>
      <w:r w:rsidRPr="0051414C">
        <w:rPr>
          <w:rFonts w:asciiTheme="majorHAnsi" w:hAnsiTheme="majorHAnsi" w:cstheme="majorHAnsi"/>
          <w:b/>
        </w:rPr>
        <w:t>WHAT DOES AN ULTRASOUND SCAN INVOLVE?</w:t>
      </w:r>
    </w:p>
    <w:p w14:paraId="7DDF7B82" w14:textId="77777777" w:rsidR="00805761" w:rsidRPr="0051414C" w:rsidRDefault="00805761" w:rsidP="00805761">
      <w:pPr>
        <w:rPr>
          <w:rFonts w:asciiTheme="majorHAnsi" w:hAnsiTheme="majorHAnsi" w:cstheme="majorHAnsi"/>
          <w:sz w:val="16"/>
        </w:rPr>
      </w:pPr>
    </w:p>
    <w:p w14:paraId="01921D19" w14:textId="77777777" w:rsidR="00805761" w:rsidRPr="0051414C" w:rsidRDefault="00805761" w:rsidP="00805761">
      <w:pPr>
        <w:pStyle w:val="HSSBodyText"/>
        <w:rPr>
          <w:rFonts w:cstheme="majorHAnsi"/>
        </w:rPr>
      </w:pPr>
      <w:r w:rsidRPr="0051414C">
        <w:rPr>
          <w:rFonts w:cstheme="majorHAnsi"/>
        </w:rPr>
        <w:t>An ultrasound scan obtains a picture of the inside of your body by using high frequency sound waves which are transmitted through a part of the body and reflected by the internal organs and structures</w:t>
      </w:r>
      <w:proofErr w:type="gramStart"/>
      <w:r w:rsidRPr="0051414C">
        <w:rPr>
          <w:rFonts w:cstheme="majorHAnsi"/>
        </w:rPr>
        <w:t xml:space="preserve">.  </w:t>
      </w:r>
      <w:proofErr w:type="gramEnd"/>
      <w:r w:rsidRPr="0051414C">
        <w:rPr>
          <w:rFonts w:cstheme="majorHAnsi"/>
        </w:rPr>
        <w:t xml:space="preserve">These "echoes" form a picture on a television monitor which can then </w:t>
      </w:r>
      <w:proofErr w:type="gramStart"/>
      <w:r w:rsidRPr="0051414C">
        <w:rPr>
          <w:rFonts w:cstheme="majorHAnsi"/>
        </w:rPr>
        <w:t>be analysed</w:t>
      </w:r>
      <w:proofErr w:type="gramEnd"/>
      <w:r w:rsidRPr="0051414C">
        <w:rPr>
          <w:rFonts w:cstheme="majorHAnsi"/>
        </w:rPr>
        <w:t>.</w:t>
      </w:r>
    </w:p>
    <w:p w14:paraId="5D72E6BA" w14:textId="77777777" w:rsidR="00805761" w:rsidRPr="0051414C" w:rsidRDefault="00805761" w:rsidP="00805761">
      <w:pPr>
        <w:rPr>
          <w:rFonts w:asciiTheme="majorHAnsi" w:hAnsiTheme="majorHAnsi" w:cstheme="majorHAnsi"/>
          <w:sz w:val="16"/>
        </w:rPr>
      </w:pPr>
    </w:p>
    <w:p w14:paraId="1C0A5294" w14:textId="77777777" w:rsidR="00805761" w:rsidRPr="0051414C" w:rsidRDefault="00805761" w:rsidP="00C504F7">
      <w:pPr>
        <w:pStyle w:val="HSSBodyText"/>
        <w:rPr>
          <w:rFonts w:cstheme="majorHAnsi"/>
          <w:sz w:val="16"/>
        </w:rPr>
      </w:pPr>
      <w:r w:rsidRPr="0051414C">
        <w:rPr>
          <w:rFonts w:cstheme="majorHAnsi"/>
        </w:rPr>
        <w:t xml:space="preserve">In the ultrasound room you will </w:t>
      </w:r>
      <w:proofErr w:type="gramStart"/>
      <w:r w:rsidRPr="0051414C">
        <w:rPr>
          <w:rFonts w:cstheme="majorHAnsi"/>
        </w:rPr>
        <w:t>be asked</w:t>
      </w:r>
      <w:proofErr w:type="gramEnd"/>
      <w:r w:rsidRPr="0051414C">
        <w:rPr>
          <w:rFonts w:cstheme="majorHAnsi"/>
        </w:rPr>
        <w:t xml:space="preserve"> to lie down on the ultrasound couch.</w:t>
      </w:r>
    </w:p>
    <w:p w14:paraId="530EB103" w14:textId="77777777" w:rsidR="00805761" w:rsidRPr="0051414C" w:rsidRDefault="00805761" w:rsidP="00805761">
      <w:pPr>
        <w:pStyle w:val="HSSBodyText"/>
        <w:rPr>
          <w:rFonts w:cstheme="majorHAnsi"/>
        </w:rPr>
      </w:pPr>
      <w:r w:rsidRPr="0051414C">
        <w:rPr>
          <w:rFonts w:cstheme="majorHAnsi"/>
        </w:rPr>
        <w:t>The examination is performed by a Radiologist (a doctor specialising in X-ray work) or an Ultrasonographer (a Radiographer specialising in ultrasound)</w:t>
      </w:r>
      <w:proofErr w:type="gramStart"/>
      <w:r w:rsidRPr="0051414C">
        <w:rPr>
          <w:rFonts w:cstheme="majorHAnsi"/>
        </w:rPr>
        <w:t xml:space="preserve">.  </w:t>
      </w:r>
      <w:proofErr w:type="gramEnd"/>
      <w:r w:rsidRPr="0051414C">
        <w:rPr>
          <w:rFonts w:cstheme="majorHAnsi"/>
        </w:rPr>
        <w:t>A Nurse may also be present.</w:t>
      </w:r>
    </w:p>
    <w:p w14:paraId="75A9913C" w14:textId="77777777" w:rsidR="00805761" w:rsidRPr="0051414C" w:rsidRDefault="00805761" w:rsidP="00805761">
      <w:pPr>
        <w:rPr>
          <w:rFonts w:asciiTheme="majorHAnsi" w:hAnsiTheme="majorHAnsi" w:cstheme="majorHAnsi"/>
          <w:sz w:val="16"/>
        </w:rPr>
      </w:pPr>
    </w:p>
    <w:p w14:paraId="0535A023" w14:textId="77777777" w:rsidR="00805761" w:rsidRPr="0051414C" w:rsidRDefault="00805761" w:rsidP="00805761">
      <w:pPr>
        <w:pStyle w:val="HSSBodyText"/>
        <w:rPr>
          <w:rFonts w:cstheme="majorHAnsi"/>
        </w:rPr>
      </w:pPr>
      <w:r w:rsidRPr="0051414C">
        <w:rPr>
          <w:rFonts w:cstheme="majorHAnsi"/>
        </w:rPr>
        <w:t>Ultrasound gel will be put on your skin over the area being examined</w:t>
      </w:r>
      <w:proofErr w:type="gramStart"/>
      <w:r w:rsidRPr="0051414C">
        <w:rPr>
          <w:rFonts w:cstheme="majorHAnsi"/>
        </w:rPr>
        <w:t xml:space="preserve">.  </w:t>
      </w:r>
      <w:proofErr w:type="gramEnd"/>
      <w:r w:rsidRPr="0051414C">
        <w:rPr>
          <w:rFonts w:cstheme="majorHAnsi"/>
        </w:rPr>
        <w:t xml:space="preserve">A small </w:t>
      </w:r>
      <w:proofErr w:type="gramStart"/>
      <w:r w:rsidRPr="0051414C">
        <w:rPr>
          <w:rFonts w:cstheme="majorHAnsi"/>
        </w:rPr>
        <w:t>hand held</w:t>
      </w:r>
      <w:proofErr w:type="gramEnd"/>
      <w:r w:rsidRPr="0051414C">
        <w:rPr>
          <w:rFonts w:cstheme="majorHAnsi"/>
        </w:rPr>
        <w:t xml:space="preserve"> instrument will then be moved over the skin.</w:t>
      </w:r>
    </w:p>
    <w:p w14:paraId="754D2392" w14:textId="77777777" w:rsidR="00805761" w:rsidRPr="0051414C" w:rsidRDefault="00805761" w:rsidP="00805761">
      <w:pPr>
        <w:rPr>
          <w:rFonts w:asciiTheme="majorHAnsi" w:hAnsiTheme="majorHAnsi" w:cstheme="majorHAnsi"/>
          <w:sz w:val="16"/>
        </w:rPr>
      </w:pPr>
    </w:p>
    <w:p w14:paraId="2B5A9578" w14:textId="77777777" w:rsidR="00805761" w:rsidRPr="0051414C" w:rsidRDefault="00805761" w:rsidP="00805761">
      <w:pPr>
        <w:pStyle w:val="HSSBodyText"/>
        <w:rPr>
          <w:rFonts w:cstheme="majorHAnsi"/>
        </w:rPr>
      </w:pPr>
      <w:r w:rsidRPr="0051414C">
        <w:rPr>
          <w:rFonts w:cstheme="majorHAnsi"/>
        </w:rPr>
        <w:t xml:space="preserve">The instrument causes no pain, but if the area is already tender there may be a little discomfort if the doctor </w:t>
      </w:r>
      <w:proofErr w:type="gramStart"/>
      <w:r w:rsidRPr="0051414C">
        <w:rPr>
          <w:rFonts w:cstheme="majorHAnsi"/>
        </w:rPr>
        <w:t>has to</w:t>
      </w:r>
      <w:proofErr w:type="gramEnd"/>
      <w:r w:rsidRPr="0051414C">
        <w:rPr>
          <w:rFonts w:cstheme="majorHAnsi"/>
        </w:rPr>
        <w:t xml:space="preserve"> press more firmly in order to obtain a clear picture.</w:t>
      </w:r>
    </w:p>
    <w:p w14:paraId="4D24F921" w14:textId="77777777" w:rsidR="00805761" w:rsidRPr="0051414C" w:rsidRDefault="00805761" w:rsidP="00805761">
      <w:pPr>
        <w:rPr>
          <w:rFonts w:asciiTheme="majorHAnsi" w:hAnsiTheme="majorHAnsi" w:cstheme="majorHAnsi"/>
          <w:sz w:val="16"/>
        </w:rPr>
      </w:pPr>
    </w:p>
    <w:p w14:paraId="1E764D58" w14:textId="77777777" w:rsidR="00805761" w:rsidRPr="0051414C" w:rsidRDefault="00805761" w:rsidP="00805761">
      <w:pPr>
        <w:pStyle w:val="HSSBodyText"/>
        <w:rPr>
          <w:rFonts w:cstheme="majorHAnsi"/>
        </w:rPr>
      </w:pPr>
      <w:r w:rsidRPr="0051414C">
        <w:rPr>
          <w:rFonts w:cstheme="majorHAnsi"/>
        </w:rPr>
        <w:t xml:space="preserve">The examination should take approximately 20 minutes to </w:t>
      </w:r>
      <w:proofErr w:type="gramStart"/>
      <w:r w:rsidRPr="0051414C">
        <w:rPr>
          <w:rFonts w:cstheme="majorHAnsi"/>
        </w:rPr>
        <w:t>complete</w:t>
      </w:r>
      <w:proofErr w:type="gramEnd"/>
      <w:r w:rsidRPr="0051414C">
        <w:rPr>
          <w:rFonts w:cstheme="majorHAnsi"/>
        </w:rPr>
        <w:t xml:space="preserve"> and you should not have any side effects.</w:t>
      </w:r>
    </w:p>
    <w:p w14:paraId="3B81E117" w14:textId="77777777" w:rsidR="00805761" w:rsidRPr="0051414C" w:rsidRDefault="00805761" w:rsidP="00805761">
      <w:pPr>
        <w:rPr>
          <w:rFonts w:asciiTheme="majorHAnsi" w:hAnsiTheme="majorHAnsi" w:cstheme="majorHAnsi"/>
          <w:sz w:val="16"/>
        </w:rPr>
      </w:pPr>
    </w:p>
    <w:p w14:paraId="00A50B12" w14:textId="77777777" w:rsidR="00805761" w:rsidRPr="0051414C" w:rsidRDefault="00805761" w:rsidP="00805761">
      <w:pPr>
        <w:pStyle w:val="HSSBodyText"/>
        <w:rPr>
          <w:rFonts w:cstheme="majorHAnsi"/>
        </w:rPr>
      </w:pPr>
      <w:r w:rsidRPr="0051414C">
        <w:rPr>
          <w:rFonts w:cstheme="majorHAnsi"/>
        </w:rPr>
        <w:t xml:space="preserve">We cannot guarantee the exact time your examination will </w:t>
      </w:r>
      <w:proofErr w:type="gramStart"/>
      <w:r w:rsidRPr="0051414C">
        <w:rPr>
          <w:rFonts w:cstheme="majorHAnsi"/>
        </w:rPr>
        <w:t>be started</w:t>
      </w:r>
      <w:proofErr w:type="gramEnd"/>
      <w:r w:rsidRPr="0051414C">
        <w:rPr>
          <w:rFonts w:cstheme="majorHAnsi"/>
        </w:rPr>
        <w:t xml:space="preserve"> as it is often the case that the previous patient's examination has taken a little longer than expected.</w:t>
      </w:r>
    </w:p>
    <w:p w14:paraId="56A6719A" w14:textId="77777777" w:rsidR="00805761" w:rsidRPr="0051414C" w:rsidRDefault="00805761" w:rsidP="00805761">
      <w:pPr>
        <w:rPr>
          <w:rFonts w:asciiTheme="majorHAnsi" w:hAnsiTheme="majorHAnsi" w:cstheme="majorHAnsi"/>
          <w:sz w:val="16"/>
        </w:rPr>
      </w:pPr>
    </w:p>
    <w:p w14:paraId="4A610666" w14:textId="77777777" w:rsidR="00805761" w:rsidRPr="0051414C" w:rsidRDefault="00ED74BB" w:rsidP="00805761">
      <w:pPr>
        <w:rPr>
          <w:rFonts w:asciiTheme="majorHAnsi" w:hAnsiTheme="majorHAnsi" w:cstheme="majorHAnsi"/>
          <w:b/>
        </w:rPr>
      </w:pPr>
      <w:r w:rsidRPr="0051414C">
        <w:rPr>
          <w:rFonts w:asciiTheme="majorHAnsi" w:hAnsiTheme="majorHAnsi" w:cstheme="majorHAnsi"/>
          <w:b/>
        </w:rPr>
        <w:t xml:space="preserve">WHY DO I NEED </w:t>
      </w:r>
      <w:proofErr w:type="gramStart"/>
      <w:r w:rsidRPr="0051414C">
        <w:rPr>
          <w:rFonts w:asciiTheme="majorHAnsi" w:hAnsiTheme="majorHAnsi" w:cstheme="majorHAnsi"/>
          <w:b/>
        </w:rPr>
        <w:t>A</w:t>
      </w:r>
      <w:proofErr w:type="gramEnd"/>
      <w:r w:rsidRPr="0051414C">
        <w:rPr>
          <w:rFonts w:asciiTheme="majorHAnsi" w:hAnsiTheme="majorHAnsi" w:cstheme="majorHAnsi"/>
          <w:b/>
        </w:rPr>
        <w:t xml:space="preserve"> ULTRASOUND SCAN</w:t>
      </w:r>
      <w:r w:rsidR="00805761" w:rsidRPr="0051414C">
        <w:rPr>
          <w:rFonts w:asciiTheme="majorHAnsi" w:hAnsiTheme="majorHAnsi" w:cstheme="majorHAnsi"/>
          <w:b/>
        </w:rPr>
        <w:t xml:space="preserve"> A SCAN?</w:t>
      </w:r>
    </w:p>
    <w:p w14:paraId="073F5A1D" w14:textId="77777777" w:rsidR="00805761" w:rsidRPr="0051414C" w:rsidRDefault="00805761" w:rsidP="00805761">
      <w:pPr>
        <w:rPr>
          <w:rFonts w:asciiTheme="majorHAnsi" w:hAnsiTheme="majorHAnsi" w:cstheme="majorHAnsi"/>
          <w:sz w:val="16"/>
        </w:rPr>
      </w:pPr>
    </w:p>
    <w:p w14:paraId="2470C2F5" w14:textId="77777777" w:rsidR="00805761" w:rsidRPr="0051414C" w:rsidRDefault="00805761" w:rsidP="00805761">
      <w:pPr>
        <w:pStyle w:val="HSSBodyText"/>
        <w:rPr>
          <w:rFonts w:cstheme="majorHAnsi"/>
        </w:rPr>
      </w:pPr>
      <w:r w:rsidRPr="0051414C">
        <w:rPr>
          <w:rFonts w:cstheme="majorHAnsi"/>
        </w:rPr>
        <w:t>Your doctor has asked for an ultrasound to try and determine the cause of your problems</w:t>
      </w:r>
      <w:proofErr w:type="gramStart"/>
      <w:r w:rsidRPr="0051414C">
        <w:rPr>
          <w:rFonts w:cstheme="majorHAnsi"/>
        </w:rPr>
        <w:t xml:space="preserve">.  </w:t>
      </w:r>
      <w:proofErr w:type="gramEnd"/>
      <w:r w:rsidRPr="0051414C">
        <w:rPr>
          <w:rFonts w:cstheme="majorHAnsi"/>
        </w:rPr>
        <w:t xml:space="preserve">This is </w:t>
      </w:r>
      <w:proofErr w:type="gramStart"/>
      <w:r w:rsidRPr="0051414C">
        <w:rPr>
          <w:rFonts w:cstheme="majorHAnsi"/>
        </w:rPr>
        <w:t>a simple way</w:t>
      </w:r>
      <w:proofErr w:type="gramEnd"/>
      <w:r w:rsidRPr="0051414C">
        <w:rPr>
          <w:rFonts w:cstheme="majorHAnsi"/>
        </w:rPr>
        <w:t xml:space="preserve"> to examine your body.  There are no known side effects from medical ultrasound.</w:t>
      </w:r>
    </w:p>
    <w:p w14:paraId="14F4023B" w14:textId="77777777" w:rsidR="00805761" w:rsidRPr="0051414C" w:rsidRDefault="00805761" w:rsidP="00805761">
      <w:pPr>
        <w:pStyle w:val="HSSBodyText"/>
        <w:rPr>
          <w:rFonts w:cstheme="majorHAnsi"/>
          <w:b/>
        </w:rPr>
      </w:pPr>
      <w:r w:rsidRPr="0051414C">
        <w:rPr>
          <w:rFonts w:cstheme="majorHAnsi"/>
        </w:rPr>
        <w:t xml:space="preserve">During the examination do not hesitate to ask any questions or queries about your test however, you will NOT </w:t>
      </w:r>
      <w:proofErr w:type="gramStart"/>
      <w:r w:rsidRPr="0051414C">
        <w:rPr>
          <w:rFonts w:cstheme="majorHAnsi"/>
        </w:rPr>
        <w:t>be given</w:t>
      </w:r>
      <w:proofErr w:type="gramEnd"/>
      <w:r w:rsidRPr="0051414C">
        <w:rPr>
          <w:rFonts w:cstheme="majorHAnsi"/>
        </w:rPr>
        <w:t xml:space="preserve"> the results of your test on the day. The results will </w:t>
      </w:r>
      <w:proofErr w:type="gramStart"/>
      <w:r w:rsidRPr="0051414C">
        <w:rPr>
          <w:rFonts w:cstheme="majorHAnsi"/>
        </w:rPr>
        <w:t>be sent</w:t>
      </w:r>
      <w:proofErr w:type="gramEnd"/>
      <w:r w:rsidRPr="0051414C">
        <w:rPr>
          <w:rFonts w:cstheme="majorHAnsi"/>
        </w:rPr>
        <w:t xml:space="preserve"> to the doctor who has requested this test.</w:t>
      </w:r>
    </w:p>
    <w:p w14:paraId="70064103" w14:textId="2A07FEF5" w:rsidR="00240A69" w:rsidRPr="0051414C" w:rsidRDefault="00240A69" w:rsidP="00805761">
      <w:pPr>
        <w:pStyle w:val="HSSBodyText"/>
        <w:rPr>
          <w:rFonts w:cstheme="majorHAnsi"/>
          <w:b/>
        </w:rPr>
      </w:pPr>
    </w:p>
    <w:p w14:paraId="54E86EC3" w14:textId="6C9F7882" w:rsidR="0051414C" w:rsidRDefault="0051414C" w:rsidP="00805761">
      <w:pPr>
        <w:pStyle w:val="HSSBodyText"/>
        <w:rPr>
          <w:rFonts w:cstheme="majorHAnsi"/>
          <w:b/>
        </w:rPr>
      </w:pPr>
    </w:p>
    <w:p w14:paraId="3CDF13F4" w14:textId="550D53E0" w:rsidR="000A1361" w:rsidRDefault="000A1361" w:rsidP="00805761">
      <w:pPr>
        <w:pStyle w:val="HSSBodyText"/>
        <w:rPr>
          <w:rFonts w:cstheme="majorHAnsi"/>
          <w:b/>
        </w:rPr>
      </w:pPr>
    </w:p>
    <w:p w14:paraId="7B57A937" w14:textId="6D0391F2" w:rsidR="000A1361" w:rsidRDefault="000A1361" w:rsidP="00805761">
      <w:pPr>
        <w:pStyle w:val="HSSBodyText"/>
        <w:rPr>
          <w:rFonts w:cstheme="majorHAnsi"/>
          <w:b/>
        </w:rPr>
      </w:pPr>
    </w:p>
    <w:p w14:paraId="3D02F191" w14:textId="34FA1CDF" w:rsidR="000A1361" w:rsidRDefault="000A1361" w:rsidP="00805761">
      <w:pPr>
        <w:pStyle w:val="HSSBodyText"/>
        <w:rPr>
          <w:rFonts w:cstheme="majorHAnsi"/>
          <w:b/>
        </w:rPr>
      </w:pPr>
    </w:p>
    <w:p w14:paraId="7A325EA4" w14:textId="7965AC4A" w:rsidR="000A1361" w:rsidRDefault="000A1361" w:rsidP="00805761">
      <w:pPr>
        <w:pStyle w:val="HSSBodyText"/>
        <w:rPr>
          <w:rFonts w:cstheme="majorHAnsi"/>
          <w:b/>
        </w:rPr>
      </w:pPr>
    </w:p>
    <w:p w14:paraId="4C8F96AE" w14:textId="77777777" w:rsidR="000A1361" w:rsidRPr="0051414C" w:rsidRDefault="000A1361" w:rsidP="00805761">
      <w:pPr>
        <w:pStyle w:val="HSSBodyText"/>
        <w:rPr>
          <w:rFonts w:cstheme="majorHAnsi"/>
          <w:b/>
        </w:rPr>
      </w:pPr>
    </w:p>
    <w:p w14:paraId="0EFD9F4F" w14:textId="32D54216" w:rsidR="0051414C" w:rsidRPr="0051414C" w:rsidRDefault="0051414C" w:rsidP="00805761">
      <w:pPr>
        <w:pStyle w:val="HSSBodyText"/>
        <w:rPr>
          <w:rFonts w:cstheme="majorHAnsi"/>
          <w:b/>
        </w:rPr>
      </w:pPr>
    </w:p>
    <w:p w14:paraId="3A551C29" w14:textId="6E262663" w:rsidR="0051414C" w:rsidRPr="0051414C" w:rsidRDefault="0051414C" w:rsidP="00805761">
      <w:pPr>
        <w:pStyle w:val="HSSBodyText"/>
        <w:rPr>
          <w:rFonts w:cstheme="majorHAnsi"/>
          <w:b/>
        </w:rPr>
      </w:pPr>
    </w:p>
    <w:p w14:paraId="489B8778" w14:textId="11A8E8D4" w:rsidR="0051414C" w:rsidRPr="0051414C" w:rsidRDefault="0051414C" w:rsidP="00805761">
      <w:pPr>
        <w:pStyle w:val="HSSBodyText"/>
        <w:rPr>
          <w:rFonts w:cstheme="majorHAnsi"/>
          <w:b/>
        </w:rPr>
      </w:pPr>
    </w:p>
    <w:p w14:paraId="17F8C584" w14:textId="3DBE0AC8" w:rsidR="0051414C" w:rsidRPr="0051414C" w:rsidRDefault="0051414C" w:rsidP="00805761">
      <w:pPr>
        <w:pStyle w:val="HSSBodyText"/>
        <w:rPr>
          <w:rFonts w:cstheme="majorHAnsi"/>
          <w:b/>
        </w:rPr>
      </w:pPr>
    </w:p>
    <w:p w14:paraId="3EB06C7A" w14:textId="113E6BA6" w:rsidR="0051414C" w:rsidRPr="0051414C" w:rsidRDefault="0051414C" w:rsidP="00805761">
      <w:pPr>
        <w:pStyle w:val="HSSBodyText"/>
        <w:rPr>
          <w:rFonts w:cstheme="majorHAnsi"/>
          <w:b/>
        </w:rPr>
      </w:pPr>
    </w:p>
    <w:p w14:paraId="22B4854A" w14:textId="026A3464" w:rsidR="0051414C" w:rsidRPr="0051414C" w:rsidRDefault="0051414C" w:rsidP="00805761">
      <w:pPr>
        <w:pStyle w:val="HSSBodyText"/>
        <w:rPr>
          <w:rFonts w:cstheme="majorHAnsi"/>
          <w:b/>
        </w:rPr>
      </w:pPr>
    </w:p>
    <w:p w14:paraId="3F687EE6" w14:textId="26D91B98" w:rsidR="0051414C" w:rsidRPr="0051414C" w:rsidRDefault="0051414C" w:rsidP="00805761">
      <w:pPr>
        <w:pStyle w:val="HSSBodyText"/>
        <w:rPr>
          <w:rFonts w:cstheme="majorHAnsi"/>
          <w:b/>
        </w:rPr>
      </w:pPr>
    </w:p>
    <w:p w14:paraId="72045F1F" w14:textId="2CC21E5A" w:rsidR="0051414C" w:rsidRPr="0051414C" w:rsidRDefault="0051414C" w:rsidP="00805761">
      <w:pPr>
        <w:pStyle w:val="HSSBodyText"/>
        <w:rPr>
          <w:rFonts w:cstheme="majorHAnsi"/>
          <w:b/>
        </w:rPr>
      </w:pPr>
    </w:p>
    <w:p w14:paraId="2E13205D" w14:textId="2ECD5612" w:rsidR="0051414C" w:rsidRPr="0051414C" w:rsidRDefault="0051414C" w:rsidP="00805761">
      <w:pPr>
        <w:pStyle w:val="HSSBodyText"/>
        <w:rPr>
          <w:rFonts w:cstheme="majorHAnsi"/>
          <w:b/>
        </w:rPr>
      </w:pPr>
    </w:p>
    <w:p w14:paraId="166BB28E" w14:textId="3CADA609" w:rsidR="0051414C" w:rsidRPr="0051414C" w:rsidRDefault="0051414C" w:rsidP="00805761">
      <w:pPr>
        <w:pStyle w:val="HSSBodyText"/>
        <w:rPr>
          <w:rFonts w:cstheme="majorHAnsi"/>
          <w:b/>
        </w:rPr>
      </w:pPr>
    </w:p>
    <w:p w14:paraId="6CC786CD" w14:textId="3D8B5704" w:rsidR="0051414C" w:rsidRPr="0051414C" w:rsidRDefault="0051414C" w:rsidP="00805761">
      <w:pPr>
        <w:pStyle w:val="HSSBodyText"/>
        <w:rPr>
          <w:rFonts w:cstheme="majorHAnsi"/>
          <w:b/>
        </w:rPr>
      </w:pPr>
    </w:p>
    <w:p w14:paraId="259607B3" w14:textId="07B2304D" w:rsidR="0051414C" w:rsidRPr="0051414C" w:rsidRDefault="0051414C" w:rsidP="00805761">
      <w:pPr>
        <w:pStyle w:val="HSSBodyText"/>
        <w:rPr>
          <w:rFonts w:cstheme="majorHAnsi"/>
          <w:b/>
        </w:rPr>
      </w:pPr>
    </w:p>
    <w:p w14:paraId="59F3BE62" w14:textId="76DB8938" w:rsidR="0051414C" w:rsidRPr="0051414C" w:rsidRDefault="0051414C" w:rsidP="00805761">
      <w:pPr>
        <w:pStyle w:val="HSSBodyText"/>
        <w:rPr>
          <w:rFonts w:cstheme="majorHAnsi"/>
          <w:b/>
        </w:rPr>
      </w:pPr>
    </w:p>
    <w:p w14:paraId="5F2C1E75" w14:textId="3A9944BF" w:rsidR="0051414C" w:rsidRPr="0051414C" w:rsidRDefault="0051414C" w:rsidP="00805761">
      <w:pPr>
        <w:pStyle w:val="HSSBodyText"/>
        <w:rPr>
          <w:rFonts w:cstheme="majorHAnsi"/>
          <w:b/>
        </w:rPr>
      </w:pPr>
    </w:p>
    <w:p w14:paraId="24EF2FDA" w14:textId="77777777" w:rsidR="0051414C" w:rsidRPr="0051414C" w:rsidRDefault="0051414C" w:rsidP="00805761">
      <w:pPr>
        <w:pStyle w:val="HSSBodyText"/>
        <w:rPr>
          <w:rFonts w:cstheme="majorHAnsi"/>
          <w:b/>
        </w:rPr>
      </w:pPr>
    </w:p>
    <w:p w14:paraId="51FA0830" w14:textId="77777777" w:rsidR="00805761" w:rsidRPr="0051414C" w:rsidRDefault="00805761" w:rsidP="00393360">
      <w:pPr>
        <w:pStyle w:val="HSSHeading2"/>
        <w:pBdr>
          <w:top w:val="single" w:sz="4" w:space="1" w:color="auto"/>
          <w:left w:val="single" w:sz="4" w:space="4" w:color="auto"/>
          <w:bottom w:val="single" w:sz="4" w:space="1" w:color="auto"/>
          <w:right w:val="single" w:sz="4" w:space="4" w:color="auto"/>
        </w:pBdr>
        <w:shd w:val="clear" w:color="auto" w:fill="002060"/>
        <w:rPr>
          <w:rFonts w:cstheme="majorHAnsi"/>
          <w:color w:val="FFFFFF"/>
          <w:lang w:val="en"/>
        </w:rPr>
      </w:pPr>
      <w:r w:rsidRPr="0051414C">
        <w:rPr>
          <w:rFonts w:cstheme="majorHAnsi"/>
          <w:color w:val="FFFFFF"/>
          <w:lang w:val="en"/>
        </w:rPr>
        <w:t>FLUOROSCOPY</w:t>
      </w:r>
    </w:p>
    <w:p w14:paraId="0018F9F3" w14:textId="77777777" w:rsidR="00240A69" w:rsidRPr="0051414C" w:rsidRDefault="00240A69" w:rsidP="00240A69">
      <w:pPr>
        <w:pStyle w:val="HSSBodyText"/>
        <w:rPr>
          <w:rFonts w:cstheme="majorHAnsi"/>
        </w:rPr>
      </w:pPr>
    </w:p>
    <w:p w14:paraId="593990F4" w14:textId="77777777" w:rsidR="00805761" w:rsidRPr="0051414C" w:rsidRDefault="00805761" w:rsidP="00240A69">
      <w:pPr>
        <w:pStyle w:val="HSSHeading2"/>
        <w:outlineLvl w:val="1"/>
        <w:rPr>
          <w:rFonts w:cstheme="majorHAnsi"/>
        </w:rPr>
      </w:pPr>
      <w:bookmarkStart w:id="7" w:name="_Toc22230103"/>
      <w:r w:rsidRPr="0051414C">
        <w:rPr>
          <w:rFonts w:cstheme="majorHAnsi"/>
        </w:rPr>
        <w:t xml:space="preserve">Barium Meal (Standard </w:t>
      </w:r>
      <w:proofErr w:type="gramStart"/>
      <w:r w:rsidRPr="0051414C">
        <w:rPr>
          <w:rFonts w:cstheme="majorHAnsi"/>
        </w:rPr>
        <w:t>Out Patient</w:t>
      </w:r>
      <w:proofErr w:type="gramEnd"/>
      <w:r w:rsidRPr="0051414C">
        <w:rPr>
          <w:rFonts w:cstheme="majorHAnsi"/>
        </w:rPr>
        <w:t xml:space="preserve"> – Adult, Child AM &amp;PM)</w:t>
      </w:r>
      <w:bookmarkEnd w:id="7"/>
    </w:p>
    <w:p w14:paraId="107ACAE5" w14:textId="77777777" w:rsidR="00805761" w:rsidRPr="0051414C" w:rsidRDefault="00805761" w:rsidP="00805761">
      <w:pPr>
        <w:widowControl w:val="0"/>
        <w:autoSpaceDE w:val="0"/>
        <w:autoSpaceDN w:val="0"/>
        <w:adjustRightInd w:val="0"/>
        <w:rPr>
          <w:rFonts w:asciiTheme="majorHAnsi" w:hAnsiTheme="majorHAnsi" w:cstheme="majorHAnsi"/>
          <w:sz w:val="16"/>
          <w:lang w:val="en"/>
        </w:rPr>
      </w:pPr>
    </w:p>
    <w:p w14:paraId="51C663AB" w14:textId="77777777" w:rsidR="00805761" w:rsidRPr="0051414C" w:rsidRDefault="00F22F6A" w:rsidP="00393360">
      <w:pPr>
        <w:pStyle w:val="HSSMinorHeading"/>
        <w:rPr>
          <w:rFonts w:asciiTheme="majorHAnsi" w:hAnsiTheme="majorHAnsi" w:cstheme="majorHAnsi"/>
          <w:lang w:val="en"/>
        </w:rPr>
      </w:pPr>
      <w:r w:rsidRPr="0051414C">
        <w:rPr>
          <w:rFonts w:asciiTheme="majorHAnsi" w:hAnsiTheme="majorHAnsi" w:cstheme="majorHAnsi"/>
          <w:lang w:val="en"/>
        </w:rPr>
        <w:t>Adult AM</w:t>
      </w:r>
    </w:p>
    <w:p w14:paraId="42EA84F7" w14:textId="77777777" w:rsidR="00F22F6A" w:rsidRPr="0051414C" w:rsidRDefault="00F22F6A" w:rsidP="00F22F6A">
      <w:pPr>
        <w:rPr>
          <w:rFonts w:asciiTheme="majorHAnsi" w:hAnsiTheme="majorHAnsi" w:cstheme="majorHAnsi"/>
          <w:sz w:val="16"/>
        </w:rPr>
      </w:pPr>
    </w:p>
    <w:p w14:paraId="39FBDC82" w14:textId="77777777" w:rsidR="00F22F6A" w:rsidRPr="0051414C" w:rsidRDefault="00F22F6A" w:rsidP="00F22F6A">
      <w:pPr>
        <w:pStyle w:val="HSSBodyText"/>
        <w:rPr>
          <w:rFonts w:cstheme="majorHAnsi"/>
        </w:rPr>
      </w:pPr>
      <w:r w:rsidRPr="0051414C">
        <w:rPr>
          <w:rFonts w:cstheme="majorHAnsi"/>
        </w:rPr>
        <w:t xml:space="preserve">Please have nothing to eat or drink from midnight on the night of examination. The examination </w:t>
      </w:r>
      <w:proofErr w:type="gramStart"/>
      <w:r w:rsidRPr="0051414C">
        <w:rPr>
          <w:rFonts w:cstheme="majorHAnsi"/>
        </w:rPr>
        <w:t>is expected</w:t>
      </w:r>
      <w:proofErr w:type="gramEnd"/>
      <w:r w:rsidRPr="0051414C">
        <w:rPr>
          <w:rFonts w:cstheme="majorHAnsi"/>
        </w:rPr>
        <w:t xml:space="preserve"> to take approximately 1 hour.</w:t>
      </w:r>
    </w:p>
    <w:p w14:paraId="0E474CD5" w14:textId="77777777" w:rsidR="00F22F6A" w:rsidRPr="0051414C" w:rsidRDefault="00F22F6A" w:rsidP="00F22F6A">
      <w:pPr>
        <w:rPr>
          <w:rFonts w:asciiTheme="majorHAnsi" w:hAnsiTheme="majorHAnsi" w:cstheme="majorHAnsi"/>
          <w:sz w:val="16"/>
        </w:rPr>
      </w:pPr>
    </w:p>
    <w:p w14:paraId="605B468B" w14:textId="77777777" w:rsidR="00F22F6A" w:rsidRPr="0051414C" w:rsidRDefault="00F22F6A" w:rsidP="00F22F6A">
      <w:pPr>
        <w:rPr>
          <w:rFonts w:asciiTheme="majorHAnsi" w:hAnsiTheme="majorHAnsi" w:cstheme="majorHAnsi"/>
          <w:b/>
        </w:rPr>
      </w:pPr>
      <w:r w:rsidRPr="0051414C">
        <w:rPr>
          <w:rFonts w:asciiTheme="majorHAnsi" w:hAnsiTheme="majorHAnsi" w:cstheme="majorHAnsi"/>
          <w:b/>
        </w:rPr>
        <w:t>YOU SHOULD NOT STOP TAKING VITAL MEDICINES (HEART DRUGS, STEROIDS, ETC.)</w:t>
      </w:r>
    </w:p>
    <w:p w14:paraId="28AE210F" w14:textId="77777777" w:rsidR="00F22F6A" w:rsidRPr="0051414C" w:rsidRDefault="00F22F6A" w:rsidP="00F22F6A">
      <w:pPr>
        <w:rPr>
          <w:rFonts w:asciiTheme="majorHAnsi" w:hAnsiTheme="majorHAnsi" w:cstheme="majorHAnsi"/>
          <w:sz w:val="16"/>
        </w:rPr>
      </w:pPr>
    </w:p>
    <w:p w14:paraId="3B36F8C4" w14:textId="77777777" w:rsidR="00F22F6A" w:rsidRPr="0051414C" w:rsidRDefault="00F22F6A" w:rsidP="00F22F6A">
      <w:pPr>
        <w:pStyle w:val="HSSBodyText"/>
        <w:rPr>
          <w:rFonts w:cstheme="majorHAnsi"/>
        </w:rPr>
      </w:pPr>
      <w:r w:rsidRPr="0051414C">
        <w:rPr>
          <w:rFonts w:cstheme="majorHAnsi"/>
        </w:rPr>
        <w:t>INSULIN DEPENDENT DIABETICS AND PATIENTS TAKING METFORMIN (Glucophage) PLEASE TELEPHONE THE DEPARTMENT.</w:t>
      </w:r>
    </w:p>
    <w:p w14:paraId="46F25982" w14:textId="77777777" w:rsidR="00F22F6A" w:rsidRPr="0051414C" w:rsidRDefault="00F22F6A" w:rsidP="00F22F6A">
      <w:pPr>
        <w:rPr>
          <w:rFonts w:asciiTheme="majorHAnsi" w:hAnsiTheme="majorHAnsi" w:cstheme="majorHAnsi"/>
          <w:sz w:val="16"/>
        </w:rPr>
      </w:pPr>
    </w:p>
    <w:p w14:paraId="5A60B60E" w14:textId="77777777" w:rsidR="00F22F6A" w:rsidRPr="0051414C" w:rsidRDefault="00F22F6A" w:rsidP="00F22F6A">
      <w:pPr>
        <w:pStyle w:val="HSSBodyText"/>
        <w:rPr>
          <w:rFonts w:cstheme="majorHAnsi"/>
          <w:b/>
        </w:rPr>
      </w:pPr>
      <w:r w:rsidRPr="0051414C">
        <w:rPr>
          <w:rFonts w:cstheme="majorHAnsi"/>
          <w:b/>
        </w:rPr>
        <w:t>FAILURE TO FOLLOW THIS PREPARATION WILL CAUSE A DELAY OR THE NEED TO RE-BOOK YOUR EXAMINATION.</w:t>
      </w:r>
    </w:p>
    <w:p w14:paraId="4B350B28" w14:textId="77777777" w:rsidR="00F22F6A" w:rsidRPr="0051414C" w:rsidRDefault="00F22F6A" w:rsidP="00F22F6A">
      <w:pPr>
        <w:rPr>
          <w:rFonts w:asciiTheme="majorHAnsi" w:hAnsiTheme="majorHAnsi" w:cstheme="majorHAnsi"/>
          <w:sz w:val="16"/>
        </w:rPr>
      </w:pPr>
    </w:p>
    <w:p w14:paraId="4CF9CFBA" w14:textId="77777777" w:rsidR="00F22F6A" w:rsidRPr="0051414C" w:rsidRDefault="00F22F6A" w:rsidP="00393360">
      <w:pPr>
        <w:pStyle w:val="HSSMinorHeading"/>
        <w:rPr>
          <w:rFonts w:asciiTheme="majorHAnsi" w:hAnsiTheme="majorHAnsi" w:cstheme="majorHAnsi"/>
        </w:rPr>
      </w:pPr>
      <w:r w:rsidRPr="0051414C">
        <w:rPr>
          <w:rFonts w:asciiTheme="majorHAnsi" w:hAnsiTheme="majorHAnsi" w:cstheme="majorHAnsi"/>
        </w:rPr>
        <w:t>ARRIVAL</w:t>
      </w:r>
    </w:p>
    <w:p w14:paraId="26A2F660" w14:textId="77777777" w:rsidR="00F22F6A" w:rsidRPr="0051414C" w:rsidRDefault="00F22F6A" w:rsidP="00F22F6A">
      <w:pPr>
        <w:rPr>
          <w:rFonts w:asciiTheme="majorHAnsi" w:hAnsiTheme="majorHAnsi" w:cstheme="majorHAnsi"/>
          <w:sz w:val="16"/>
        </w:rPr>
      </w:pPr>
    </w:p>
    <w:p w14:paraId="54D2989D" w14:textId="77777777" w:rsidR="00F22F6A" w:rsidRPr="0051414C" w:rsidRDefault="00F22F6A" w:rsidP="00F22F6A">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w:t>
      </w:r>
      <w:proofErr w:type="gramStart"/>
      <w:r w:rsidRPr="0051414C">
        <w:rPr>
          <w:rFonts w:cstheme="majorHAnsi"/>
        </w:rPr>
        <w:t>be provided</w:t>
      </w:r>
      <w:proofErr w:type="gramEnd"/>
      <w:r w:rsidRPr="0051414C">
        <w:rPr>
          <w:rFonts w:cstheme="majorHAnsi"/>
        </w:rPr>
        <w:t xml:space="preserve"> for you to wear if necessary. 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2E35B3C6" w14:textId="77777777" w:rsidR="00F22F6A" w:rsidRPr="0051414C" w:rsidRDefault="00F22F6A" w:rsidP="00F22F6A">
      <w:pPr>
        <w:rPr>
          <w:rFonts w:asciiTheme="majorHAnsi" w:hAnsiTheme="majorHAnsi" w:cstheme="majorHAnsi"/>
          <w:sz w:val="16"/>
        </w:rPr>
      </w:pPr>
    </w:p>
    <w:p w14:paraId="5D3E8C9E" w14:textId="77777777" w:rsidR="00F22F6A" w:rsidRPr="0051414C" w:rsidRDefault="00F22F6A" w:rsidP="00393360">
      <w:pPr>
        <w:pStyle w:val="HSSMinorHeading"/>
        <w:rPr>
          <w:rFonts w:asciiTheme="majorHAnsi" w:hAnsiTheme="majorHAnsi" w:cstheme="majorHAnsi"/>
        </w:rPr>
      </w:pPr>
      <w:r w:rsidRPr="0051414C">
        <w:rPr>
          <w:rFonts w:asciiTheme="majorHAnsi" w:hAnsiTheme="majorHAnsi" w:cstheme="majorHAnsi"/>
        </w:rPr>
        <w:t>VALUABLES</w:t>
      </w:r>
    </w:p>
    <w:p w14:paraId="43A5737F" w14:textId="77777777" w:rsidR="00F22F6A" w:rsidRPr="0051414C" w:rsidRDefault="00F22F6A" w:rsidP="00F22F6A">
      <w:pPr>
        <w:rPr>
          <w:rFonts w:asciiTheme="majorHAnsi" w:hAnsiTheme="majorHAnsi" w:cstheme="majorHAnsi"/>
          <w:sz w:val="16"/>
        </w:rPr>
      </w:pPr>
    </w:p>
    <w:p w14:paraId="3D4CB0C5" w14:textId="77777777" w:rsidR="00F22F6A" w:rsidRPr="0051414C" w:rsidRDefault="00F22F6A" w:rsidP="00F22F6A">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4226430B" w14:textId="77777777" w:rsidR="00F22F6A" w:rsidRPr="0051414C" w:rsidRDefault="00F22F6A" w:rsidP="00F22F6A">
      <w:pPr>
        <w:widowControl w:val="0"/>
        <w:autoSpaceDE w:val="0"/>
        <w:autoSpaceDN w:val="0"/>
        <w:adjustRightInd w:val="0"/>
        <w:rPr>
          <w:rFonts w:asciiTheme="majorHAnsi" w:hAnsiTheme="majorHAnsi" w:cstheme="majorHAnsi"/>
          <w:sz w:val="16"/>
          <w:lang w:val="en"/>
        </w:rPr>
      </w:pPr>
    </w:p>
    <w:p w14:paraId="50E6CFCB" w14:textId="77777777" w:rsidR="00F22F6A" w:rsidRPr="0051414C" w:rsidRDefault="00F22F6A" w:rsidP="00393360">
      <w:pPr>
        <w:pStyle w:val="HSSMinorHeading"/>
        <w:rPr>
          <w:rFonts w:asciiTheme="majorHAnsi" w:hAnsiTheme="majorHAnsi" w:cstheme="majorHAnsi"/>
          <w:lang w:val="en"/>
        </w:rPr>
      </w:pPr>
      <w:r w:rsidRPr="0051414C">
        <w:rPr>
          <w:rFonts w:asciiTheme="majorHAnsi" w:hAnsiTheme="majorHAnsi" w:cstheme="majorHAnsi"/>
          <w:lang w:val="en"/>
        </w:rPr>
        <w:t>Child AM</w:t>
      </w:r>
    </w:p>
    <w:p w14:paraId="41BE6D92" w14:textId="77777777" w:rsidR="00F22F6A" w:rsidRPr="0051414C" w:rsidRDefault="00F22F6A" w:rsidP="00F22F6A">
      <w:pPr>
        <w:rPr>
          <w:rFonts w:asciiTheme="majorHAnsi" w:hAnsiTheme="majorHAnsi" w:cstheme="majorHAnsi"/>
          <w:sz w:val="16"/>
        </w:rPr>
      </w:pPr>
    </w:p>
    <w:p w14:paraId="417E572D" w14:textId="77777777" w:rsidR="00F22F6A" w:rsidRPr="0051414C" w:rsidRDefault="00F22F6A" w:rsidP="00F22F6A">
      <w:pPr>
        <w:pStyle w:val="HSSBodyText"/>
        <w:rPr>
          <w:rFonts w:cstheme="majorHAnsi"/>
        </w:rPr>
      </w:pPr>
      <w:r w:rsidRPr="0051414C">
        <w:rPr>
          <w:rFonts w:cstheme="majorHAnsi"/>
        </w:rPr>
        <w:t>YOUR CHILD SHOULD HAVE NOTHING TO EAT OR DRINK FROM 10:30pm THE PREVIOUS EVENING.</w:t>
      </w:r>
    </w:p>
    <w:p w14:paraId="26E32AB9" w14:textId="77777777" w:rsidR="00F22F6A" w:rsidRPr="0051414C" w:rsidRDefault="00F22F6A" w:rsidP="00F22F6A">
      <w:pPr>
        <w:pStyle w:val="HSSBodyText"/>
        <w:rPr>
          <w:rFonts w:cstheme="majorHAnsi"/>
          <w:sz w:val="16"/>
        </w:rPr>
      </w:pPr>
    </w:p>
    <w:p w14:paraId="73EAB8B8" w14:textId="77777777" w:rsidR="00F22F6A" w:rsidRPr="0051414C" w:rsidRDefault="00F22F6A" w:rsidP="00F22F6A">
      <w:pPr>
        <w:pStyle w:val="HSSBodyText"/>
        <w:rPr>
          <w:rFonts w:cstheme="majorHAnsi"/>
        </w:rPr>
      </w:pPr>
      <w:r w:rsidRPr="0051414C">
        <w:rPr>
          <w:rFonts w:cstheme="majorHAnsi"/>
        </w:rPr>
        <w:t>PLEASE BRING A SELECTION OF YOUR CHILD'S FAVOURITE FOOD FROM THE LIST BELOW</w:t>
      </w:r>
    </w:p>
    <w:p w14:paraId="0EBD6FEB" w14:textId="77777777" w:rsidR="00F22F6A" w:rsidRPr="0051414C" w:rsidRDefault="00F22F6A" w:rsidP="00F22F6A">
      <w:pPr>
        <w:rPr>
          <w:rFonts w:asciiTheme="majorHAnsi" w:hAnsiTheme="majorHAnsi" w:cstheme="majorHAnsi"/>
          <w:sz w:val="16"/>
        </w:rPr>
      </w:pPr>
    </w:p>
    <w:p w14:paraId="147B54A1" w14:textId="77777777" w:rsidR="00F22F6A" w:rsidRPr="0051414C" w:rsidRDefault="00F22F6A" w:rsidP="00F22F6A">
      <w:pPr>
        <w:rPr>
          <w:rFonts w:asciiTheme="majorHAnsi" w:hAnsiTheme="majorHAnsi" w:cstheme="majorHAnsi"/>
        </w:rPr>
      </w:pPr>
      <w:r w:rsidRPr="0051414C">
        <w:rPr>
          <w:rFonts w:asciiTheme="majorHAnsi" w:hAnsiTheme="majorHAnsi" w:cstheme="majorHAnsi"/>
        </w:rPr>
        <w:t>1. LIQUID: Juice or milk - please bring the child's own bottle and teat or cup/spoon as appropriate.</w:t>
      </w:r>
    </w:p>
    <w:p w14:paraId="5A6A5830" w14:textId="77777777" w:rsidR="00F22F6A" w:rsidRPr="0051414C" w:rsidRDefault="00F22F6A" w:rsidP="00F22F6A">
      <w:pPr>
        <w:rPr>
          <w:rFonts w:asciiTheme="majorHAnsi" w:hAnsiTheme="majorHAnsi" w:cstheme="majorHAnsi"/>
        </w:rPr>
      </w:pPr>
    </w:p>
    <w:p w14:paraId="3CC61004" w14:textId="77777777" w:rsidR="00F22F6A" w:rsidRPr="0051414C" w:rsidRDefault="00F22F6A" w:rsidP="00F22F6A">
      <w:pPr>
        <w:rPr>
          <w:rFonts w:asciiTheme="majorHAnsi" w:hAnsiTheme="majorHAnsi" w:cstheme="majorHAnsi"/>
        </w:rPr>
      </w:pPr>
      <w:r w:rsidRPr="0051414C">
        <w:rPr>
          <w:rFonts w:asciiTheme="majorHAnsi" w:hAnsiTheme="majorHAnsi" w:cstheme="majorHAnsi"/>
        </w:rPr>
        <w:t>2. SEMI-SOLID: Custard or yoghurt or baby food.</w:t>
      </w:r>
    </w:p>
    <w:p w14:paraId="1561367B" w14:textId="77777777" w:rsidR="00F22F6A" w:rsidRPr="0051414C" w:rsidRDefault="00F22F6A" w:rsidP="00F22F6A">
      <w:pPr>
        <w:rPr>
          <w:rFonts w:asciiTheme="majorHAnsi" w:hAnsiTheme="majorHAnsi" w:cstheme="majorHAnsi"/>
        </w:rPr>
      </w:pPr>
    </w:p>
    <w:p w14:paraId="4D73DC08" w14:textId="77777777" w:rsidR="00F22F6A" w:rsidRPr="0051414C" w:rsidRDefault="00F22F6A" w:rsidP="00F22F6A">
      <w:pPr>
        <w:rPr>
          <w:rFonts w:asciiTheme="majorHAnsi" w:hAnsiTheme="majorHAnsi" w:cstheme="majorHAnsi"/>
        </w:rPr>
      </w:pPr>
      <w:r w:rsidRPr="0051414C">
        <w:rPr>
          <w:rFonts w:asciiTheme="majorHAnsi" w:hAnsiTheme="majorHAnsi" w:cstheme="majorHAnsi"/>
        </w:rPr>
        <w:t>3. SOLID: Bread or biscuit</w:t>
      </w:r>
    </w:p>
    <w:p w14:paraId="70CD0674" w14:textId="77777777" w:rsidR="00F22F6A" w:rsidRPr="0051414C" w:rsidRDefault="00F22F6A" w:rsidP="00F22F6A">
      <w:pPr>
        <w:rPr>
          <w:rFonts w:asciiTheme="majorHAnsi" w:hAnsiTheme="majorHAnsi" w:cstheme="majorHAnsi"/>
        </w:rPr>
      </w:pPr>
    </w:p>
    <w:p w14:paraId="047D9165" w14:textId="77777777" w:rsidR="00F22F6A" w:rsidRPr="0051414C" w:rsidRDefault="00F22F6A" w:rsidP="00F22F6A">
      <w:pPr>
        <w:pStyle w:val="HSSBodyText"/>
        <w:rPr>
          <w:rFonts w:cstheme="majorHAnsi"/>
          <w:b/>
        </w:rPr>
      </w:pPr>
      <w:r w:rsidRPr="0051414C">
        <w:rPr>
          <w:rFonts w:cstheme="majorHAnsi"/>
          <w:b/>
        </w:rPr>
        <w:t xml:space="preserve">DO NOT STOP YOUR CHILD TAKING VITAL MEDICINES (HEART DRUGS, STEROIDS, </w:t>
      </w:r>
      <w:proofErr w:type="gramStart"/>
      <w:r w:rsidRPr="0051414C">
        <w:rPr>
          <w:rFonts w:cstheme="majorHAnsi"/>
          <w:b/>
        </w:rPr>
        <w:t>ETC.</w:t>
      </w:r>
      <w:proofErr w:type="gramEnd"/>
      <w:r w:rsidRPr="0051414C">
        <w:rPr>
          <w:rFonts w:cstheme="majorHAnsi"/>
          <w:b/>
        </w:rPr>
        <w:t>) INSULIN DEPENDENT DIABETICS PLEASE TELEPHONE THE DEPARTMENT.</w:t>
      </w:r>
    </w:p>
    <w:p w14:paraId="603F8FE7" w14:textId="77777777" w:rsidR="00F22F6A" w:rsidRPr="0051414C" w:rsidRDefault="00F22F6A" w:rsidP="00F22F6A">
      <w:pPr>
        <w:rPr>
          <w:rFonts w:asciiTheme="majorHAnsi" w:hAnsiTheme="majorHAnsi" w:cstheme="majorHAnsi"/>
          <w:sz w:val="16"/>
        </w:rPr>
      </w:pPr>
    </w:p>
    <w:p w14:paraId="01808450" w14:textId="77777777" w:rsidR="00F22F6A" w:rsidRPr="0051414C" w:rsidRDefault="00F22F6A" w:rsidP="00F22F6A">
      <w:pPr>
        <w:pStyle w:val="HSSBodyText"/>
        <w:rPr>
          <w:rFonts w:cstheme="majorHAnsi"/>
        </w:rPr>
      </w:pPr>
      <w:r w:rsidRPr="0051414C">
        <w:rPr>
          <w:rFonts w:cstheme="majorHAnsi"/>
        </w:rPr>
        <w:t xml:space="preserve">The time stated for the appointment is approximate and delay is often due to the length of time taken for a previous examination. If there is a </w:t>
      </w:r>
      <w:proofErr w:type="gramStart"/>
      <w:r w:rsidRPr="0051414C">
        <w:rPr>
          <w:rFonts w:cstheme="majorHAnsi"/>
        </w:rPr>
        <w:t>problem</w:t>
      </w:r>
      <w:proofErr w:type="gramEnd"/>
      <w:r w:rsidRPr="0051414C">
        <w:rPr>
          <w:rFonts w:cstheme="majorHAnsi"/>
        </w:rPr>
        <w:t xml:space="preserve"> please contact reception and notify them of this.</w:t>
      </w:r>
    </w:p>
    <w:p w14:paraId="3A609A0D" w14:textId="77777777" w:rsidR="00F22F6A" w:rsidRPr="0051414C" w:rsidRDefault="00F22F6A" w:rsidP="00F22F6A">
      <w:pPr>
        <w:rPr>
          <w:rFonts w:asciiTheme="majorHAnsi" w:hAnsiTheme="majorHAnsi" w:cstheme="majorHAnsi"/>
          <w:sz w:val="16"/>
        </w:rPr>
      </w:pPr>
    </w:p>
    <w:p w14:paraId="2702A5EA" w14:textId="3B947E88" w:rsidR="00393360" w:rsidRDefault="00F22F6A" w:rsidP="00F22F6A">
      <w:pPr>
        <w:pStyle w:val="HSSBodyText"/>
        <w:rPr>
          <w:rFonts w:cstheme="majorHAnsi"/>
        </w:rPr>
      </w:pPr>
      <w:r w:rsidRPr="0051414C">
        <w:rPr>
          <w:rFonts w:cstheme="majorHAnsi"/>
          <w:b/>
        </w:rPr>
        <w:t>MOTHERS/GUARDIANS PLEASE NOTE -</w:t>
      </w:r>
      <w:r w:rsidRPr="0051414C">
        <w:rPr>
          <w:rFonts w:cstheme="majorHAnsi"/>
        </w:rPr>
        <w:t xml:space="preserve"> If there is any possibility of your being pregnant at the time of your child's x-ray, please bring someone else along to go into the x-ray room.</w:t>
      </w:r>
    </w:p>
    <w:p w14:paraId="4AC701C5" w14:textId="4F9BBEA7" w:rsidR="000A1361" w:rsidRDefault="000A1361" w:rsidP="00F22F6A">
      <w:pPr>
        <w:pStyle w:val="HSSBodyText"/>
        <w:rPr>
          <w:rFonts w:cstheme="majorHAnsi"/>
        </w:rPr>
      </w:pPr>
    </w:p>
    <w:p w14:paraId="24EDEF93" w14:textId="570CAB40" w:rsidR="000A1361" w:rsidRDefault="000A1361" w:rsidP="00F22F6A">
      <w:pPr>
        <w:pStyle w:val="HSSBodyText"/>
        <w:rPr>
          <w:rFonts w:cstheme="majorHAnsi"/>
        </w:rPr>
      </w:pPr>
    </w:p>
    <w:p w14:paraId="1C128FB8" w14:textId="77777777" w:rsidR="000A1361" w:rsidRPr="0051414C" w:rsidRDefault="000A1361" w:rsidP="00F22F6A">
      <w:pPr>
        <w:pStyle w:val="HSSBodyText"/>
        <w:rPr>
          <w:rFonts w:cstheme="majorHAnsi"/>
        </w:rPr>
      </w:pPr>
    </w:p>
    <w:p w14:paraId="5DE95B96" w14:textId="5C6B64D4" w:rsidR="0051414C" w:rsidRPr="0051414C" w:rsidRDefault="0051414C" w:rsidP="00F22F6A">
      <w:pPr>
        <w:pStyle w:val="HSSBodyText"/>
        <w:rPr>
          <w:rFonts w:cstheme="majorHAnsi"/>
        </w:rPr>
      </w:pPr>
    </w:p>
    <w:p w14:paraId="2BA3C200" w14:textId="77777777" w:rsidR="00F22F6A" w:rsidRPr="0051414C" w:rsidRDefault="00F22F6A" w:rsidP="00393360">
      <w:pPr>
        <w:pStyle w:val="HSSMinorHeading"/>
        <w:rPr>
          <w:rFonts w:asciiTheme="majorHAnsi" w:hAnsiTheme="majorHAnsi" w:cstheme="majorHAnsi"/>
          <w:lang w:val="en"/>
        </w:rPr>
      </w:pPr>
      <w:r w:rsidRPr="0051414C">
        <w:rPr>
          <w:rFonts w:asciiTheme="majorHAnsi" w:hAnsiTheme="majorHAnsi" w:cstheme="majorHAnsi"/>
          <w:lang w:val="en"/>
        </w:rPr>
        <w:t>Adult PM</w:t>
      </w:r>
    </w:p>
    <w:p w14:paraId="4456321F" w14:textId="77777777" w:rsidR="00F22F6A" w:rsidRPr="0051414C" w:rsidRDefault="00F22F6A" w:rsidP="00F22F6A">
      <w:pPr>
        <w:pStyle w:val="HSSBodyText"/>
        <w:rPr>
          <w:rFonts w:cstheme="majorHAnsi"/>
          <w:sz w:val="16"/>
        </w:rPr>
      </w:pPr>
    </w:p>
    <w:p w14:paraId="39CDAAFA" w14:textId="77777777" w:rsidR="00F22F6A" w:rsidRPr="0051414C" w:rsidRDefault="00F22F6A" w:rsidP="00F22F6A">
      <w:pPr>
        <w:pStyle w:val="HSSBodyText"/>
        <w:rPr>
          <w:rFonts w:cstheme="majorHAnsi"/>
        </w:rPr>
      </w:pPr>
      <w:r w:rsidRPr="0051414C">
        <w:rPr>
          <w:rFonts w:cstheme="majorHAnsi"/>
        </w:rPr>
        <w:t xml:space="preserve">Please have nothing to eat or drink </w:t>
      </w:r>
      <w:r w:rsidR="00FB3D23" w:rsidRPr="0051414C">
        <w:rPr>
          <w:rFonts w:cstheme="majorHAnsi"/>
        </w:rPr>
        <w:t xml:space="preserve">from </w:t>
      </w:r>
      <w:r w:rsidRPr="0051414C">
        <w:rPr>
          <w:rFonts w:cstheme="majorHAnsi"/>
        </w:rPr>
        <w:t xml:space="preserve">8am on the day of examination. The examination </w:t>
      </w:r>
      <w:proofErr w:type="gramStart"/>
      <w:r w:rsidRPr="0051414C">
        <w:rPr>
          <w:rFonts w:cstheme="majorHAnsi"/>
        </w:rPr>
        <w:t>is expected</w:t>
      </w:r>
      <w:proofErr w:type="gramEnd"/>
      <w:r w:rsidRPr="0051414C">
        <w:rPr>
          <w:rFonts w:cstheme="majorHAnsi"/>
        </w:rPr>
        <w:t xml:space="preserve"> to take approximately 1 hour. Please note this is an afternoon appointment.</w:t>
      </w:r>
    </w:p>
    <w:p w14:paraId="2224F8E3" w14:textId="77777777" w:rsidR="00F22F6A" w:rsidRPr="0051414C" w:rsidRDefault="00F22F6A" w:rsidP="00F22F6A">
      <w:pPr>
        <w:rPr>
          <w:rFonts w:asciiTheme="majorHAnsi" w:hAnsiTheme="majorHAnsi" w:cstheme="majorHAnsi"/>
          <w:sz w:val="16"/>
        </w:rPr>
      </w:pPr>
    </w:p>
    <w:p w14:paraId="7F6CDB8D" w14:textId="77777777" w:rsidR="00F22F6A" w:rsidRPr="0051414C" w:rsidRDefault="00F22F6A" w:rsidP="00F22F6A">
      <w:pPr>
        <w:rPr>
          <w:rFonts w:asciiTheme="majorHAnsi" w:hAnsiTheme="majorHAnsi" w:cstheme="majorHAnsi"/>
          <w:b/>
        </w:rPr>
      </w:pPr>
      <w:r w:rsidRPr="0051414C">
        <w:rPr>
          <w:rFonts w:asciiTheme="majorHAnsi" w:hAnsiTheme="majorHAnsi" w:cstheme="majorHAnsi"/>
          <w:b/>
        </w:rPr>
        <w:t>YOU SHOULD NOT STOP TAKING VITAL MEDICINES (HEART DRUGS, STEROIDS, ETC.)</w:t>
      </w:r>
    </w:p>
    <w:p w14:paraId="0E2FAE2E" w14:textId="77777777" w:rsidR="00F22F6A" w:rsidRPr="0051414C" w:rsidRDefault="00F22F6A" w:rsidP="00F22F6A">
      <w:pPr>
        <w:rPr>
          <w:rFonts w:asciiTheme="majorHAnsi" w:hAnsiTheme="majorHAnsi" w:cstheme="majorHAnsi"/>
          <w:sz w:val="16"/>
        </w:rPr>
      </w:pPr>
    </w:p>
    <w:p w14:paraId="5639DB39" w14:textId="77777777" w:rsidR="00F22F6A" w:rsidRPr="0051414C" w:rsidRDefault="00F22F6A" w:rsidP="00F22F6A">
      <w:pPr>
        <w:pStyle w:val="HSSBodyText"/>
        <w:rPr>
          <w:rFonts w:cstheme="majorHAnsi"/>
        </w:rPr>
      </w:pPr>
      <w:r w:rsidRPr="0051414C">
        <w:rPr>
          <w:rFonts w:cstheme="majorHAnsi"/>
        </w:rPr>
        <w:t>INSULIN DEPENDENT DIABETICS AND PATIENTS TAKING METFORMIN (Glucophage) PLEASE TELEPHONE THE DEPARTMENT.</w:t>
      </w:r>
    </w:p>
    <w:p w14:paraId="049C029C" w14:textId="77777777" w:rsidR="00F22F6A" w:rsidRPr="0051414C" w:rsidRDefault="00F22F6A" w:rsidP="00F22F6A">
      <w:pPr>
        <w:rPr>
          <w:rFonts w:asciiTheme="majorHAnsi" w:hAnsiTheme="majorHAnsi" w:cstheme="majorHAnsi"/>
          <w:sz w:val="16"/>
        </w:rPr>
      </w:pPr>
    </w:p>
    <w:p w14:paraId="701CD989" w14:textId="77777777" w:rsidR="00F22F6A" w:rsidRPr="0051414C" w:rsidRDefault="00F22F6A" w:rsidP="00F22F6A">
      <w:pPr>
        <w:pStyle w:val="HSSBodyText"/>
        <w:rPr>
          <w:rFonts w:cstheme="majorHAnsi"/>
          <w:b/>
        </w:rPr>
      </w:pPr>
      <w:r w:rsidRPr="0051414C">
        <w:rPr>
          <w:rFonts w:cstheme="majorHAnsi"/>
          <w:b/>
        </w:rPr>
        <w:t>FAILURE TO FOLLOW THIS PREPARATION WILL CAUSE A DELAY OR THE NEED TO RE-BOOK YOUR EXAMINATION.</w:t>
      </w:r>
    </w:p>
    <w:p w14:paraId="1DD245D2" w14:textId="77777777" w:rsidR="00F22F6A" w:rsidRPr="0051414C" w:rsidRDefault="00F22F6A" w:rsidP="00F22F6A">
      <w:pPr>
        <w:rPr>
          <w:rFonts w:asciiTheme="majorHAnsi" w:hAnsiTheme="majorHAnsi" w:cstheme="majorHAnsi"/>
          <w:sz w:val="16"/>
        </w:rPr>
      </w:pPr>
    </w:p>
    <w:p w14:paraId="26CD563E" w14:textId="77777777" w:rsidR="00F22F6A" w:rsidRPr="0051414C" w:rsidRDefault="00F22F6A" w:rsidP="00393360">
      <w:pPr>
        <w:pStyle w:val="HSSMinorHeading"/>
        <w:rPr>
          <w:rFonts w:asciiTheme="majorHAnsi" w:hAnsiTheme="majorHAnsi" w:cstheme="majorHAnsi"/>
        </w:rPr>
      </w:pPr>
      <w:r w:rsidRPr="0051414C">
        <w:rPr>
          <w:rFonts w:asciiTheme="majorHAnsi" w:hAnsiTheme="majorHAnsi" w:cstheme="majorHAnsi"/>
        </w:rPr>
        <w:t>ARRIVAL</w:t>
      </w:r>
    </w:p>
    <w:p w14:paraId="2E7250E8" w14:textId="77777777" w:rsidR="00F22F6A" w:rsidRPr="0051414C" w:rsidRDefault="00F22F6A" w:rsidP="00F22F6A">
      <w:pPr>
        <w:rPr>
          <w:rFonts w:asciiTheme="majorHAnsi" w:hAnsiTheme="majorHAnsi" w:cstheme="majorHAnsi"/>
          <w:sz w:val="16"/>
        </w:rPr>
      </w:pPr>
    </w:p>
    <w:p w14:paraId="72969996" w14:textId="77777777" w:rsidR="00F22F6A" w:rsidRPr="0051414C" w:rsidRDefault="00F22F6A" w:rsidP="00F22F6A">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w:t>
      </w:r>
      <w:proofErr w:type="gramStart"/>
      <w:r w:rsidRPr="0051414C">
        <w:rPr>
          <w:rFonts w:cstheme="majorHAnsi"/>
        </w:rPr>
        <w:t>be provided</w:t>
      </w:r>
      <w:proofErr w:type="gramEnd"/>
      <w:r w:rsidRPr="0051414C">
        <w:rPr>
          <w:rFonts w:cstheme="majorHAnsi"/>
        </w:rPr>
        <w:t xml:space="preserve"> for you to wear if necessary. 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168F105F" w14:textId="77777777" w:rsidR="00F22F6A" w:rsidRPr="0051414C" w:rsidRDefault="00F22F6A" w:rsidP="00F22F6A">
      <w:pPr>
        <w:rPr>
          <w:rFonts w:asciiTheme="majorHAnsi" w:hAnsiTheme="majorHAnsi" w:cstheme="majorHAnsi"/>
          <w:sz w:val="16"/>
        </w:rPr>
      </w:pPr>
    </w:p>
    <w:p w14:paraId="0973D02D" w14:textId="77777777" w:rsidR="00F22F6A" w:rsidRPr="0051414C" w:rsidRDefault="00F22F6A" w:rsidP="00393360">
      <w:pPr>
        <w:pStyle w:val="HSSMinorHeading"/>
        <w:rPr>
          <w:rFonts w:asciiTheme="majorHAnsi" w:hAnsiTheme="majorHAnsi" w:cstheme="majorHAnsi"/>
        </w:rPr>
      </w:pPr>
      <w:r w:rsidRPr="0051414C">
        <w:rPr>
          <w:rFonts w:asciiTheme="majorHAnsi" w:hAnsiTheme="majorHAnsi" w:cstheme="majorHAnsi"/>
        </w:rPr>
        <w:t>VALUABLES</w:t>
      </w:r>
    </w:p>
    <w:p w14:paraId="3B0602A6" w14:textId="77777777" w:rsidR="00F22F6A" w:rsidRPr="0051414C" w:rsidRDefault="00F22F6A" w:rsidP="00F22F6A">
      <w:pPr>
        <w:rPr>
          <w:rFonts w:asciiTheme="majorHAnsi" w:hAnsiTheme="majorHAnsi" w:cstheme="majorHAnsi"/>
          <w:sz w:val="16"/>
        </w:rPr>
      </w:pPr>
    </w:p>
    <w:p w14:paraId="70A06BE6" w14:textId="77777777" w:rsidR="00F22F6A" w:rsidRPr="0051414C" w:rsidRDefault="00F22F6A" w:rsidP="00F22F6A">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55584F57" w14:textId="77777777" w:rsidR="00F22F6A" w:rsidRPr="0051414C" w:rsidRDefault="00F22F6A" w:rsidP="00F22F6A">
      <w:pPr>
        <w:widowControl w:val="0"/>
        <w:autoSpaceDE w:val="0"/>
        <w:autoSpaceDN w:val="0"/>
        <w:adjustRightInd w:val="0"/>
        <w:rPr>
          <w:rFonts w:asciiTheme="majorHAnsi" w:hAnsiTheme="majorHAnsi" w:cstheme="majorHAnsi"/>
          <w:sz w:val="16"/>
          <w:lang w:val="en"/>
        </w:rPr>
      </w:pPr>
    </w:p>
    <w:p w14:paraId="37E88EF4" w14:textId="77777777" w:rsidR="00F22F6A" w:rsidRPr="0051414C" w:rsidRDefault="00F22F6A" w:rsidP="00393360">
      <w:pPr>
        <w:pStyle w:val="HSSMinorHeading"/>
        <w:rPr>
          <w:rFonts w:asciiTheme="majorHAnsi" w:hAnsiTheme="majorHAnsi" w:cstheme="majorHAnsi"/>
          <w:lang w:val="en"/>
        </w:rPr>
      </w:pPr>
      <w:r w:rsidRPr="0051414C">
        <w:rPr>
          <w:rFonts w:asciiTheme="majorHAnsi" w:hAnsiTheme="majorHAnsi" w:cstheme="majorHAnsi"/>
          <w:lang w:val="en"/>
        </w:rPr>
        <w:t>Child PM</w:t>
      </w:r>
    </w:p>
    <w:p w14:paraId="6FC0F204" w14:textId="77777777" w:rsidR="00F22F6A" w:rsidRPr="0051414C" w:rsidRDefault="00F22F6A" w:rsidP="00F22F6A">
      <w:pPr>
        <w:pStyle w:val="HSSBodyText"/>
        <w:rPr>
          <w:rFonts w:cstheme="majorHAnsi"/>
          <w:sz w:val="16"/>
        </w:rPr>
      </w:pPr>
    </w:p>
    <w:p w14:paraId="58117950" w14:textId="77777777" w:rsidR="00F22F6A" w:rsidRPr="0051414C" w:rsidRDefault="00F22F6A" w:rsidP="00F22F6A">
      <w:pPr>
        <w:pStyle w:val="HSSBodyText"/>
        <w:rPr>
          <w:rFonts w:cstheme="majorHAnsi"/>
        </w:rPr>
      </w:pPr>
      <w:r w:rsidRPr="0051414C">
        <w:rPr>
          <w:rFonts w:cstheme="majorHAnsi"/>
        </w:rPr>
        <w:t>YOUR CHILD SHOULD HAVE NOTHING TO EAT OR DRINK FOR 4 HOURS BEFORE THE APPOINTMENT TIME.</w:t>
      </w:r>
    </w:p>
    <w:p w14:paraId="3167E7A0" w14:textId="77777777" w:rsidR="00F22F6A" w:rsidRPr="0051414C" w:rsidRDefault="00F22F6A" w:rsidP="00F22F6A">
      <w:pPr>
        <w:rPr>
          <w:rFonts w:asciiTheme="majorHAnsi" w:hAnsiTheme="majorHAnsi" w:cstheme="majorHAnsi"/>
          <w:sz w:val="16"/>
        </w:rPr>
      </w:pPr>
    </w:p>
    <w:p w14:paraId="7A2DBEBC" w14:textId="77777777" w:rsidR="00F22F6A" w:rsidRPr="0051414C" w:rsidRDefault="00F22F6A" w:rsidP="00F22F6A">
      <w:pPr>
        <w:rPr>
          <w:rFonts w:asciiTheme="majorHAnsi" w:hAnsiTheme="majorHAnsi" w:cstheme="majorHAnsi"/>
        </w:rPr>
      </w:pPr>
      <w:r w:rsidRPr="0051414C">
        <w:rPr>
          <w:rFonts w:asciiTheme="majorHAnsi" w:hAnsiTheme="majorHAnsi" w:cstheme="majorHAnsi"/>
        </w:rPr>
        <w:t>PLEASE BRING A SELECTION OF YOUR CHILD'S FAVOURITE FOOD FROM THE LIST BELOW</w:t>
      </w:r>
    </w:p>
    <w:p w14:paraId="47FB3BCA" w14:textId="77777777" w:rsidR="00F22F6A" w:rsidRPr="0051414C" w:rsidRDefault="00F22F6A" w:rsidP="00F22F6A">
      <w:pPr>
        <w:rPr>
          <w:rFonts w:asciiTheme="majorHAnsi" w:hAnsiTheme="majorHAnsi" w:cstheme="majorHAnsi"/>
          <w:sz w:val="16"/>
        </w:rPr>
      </w:pPr>
    </w:p>
    <w:p w14:paraId="0C319A37" w14:textId="77777777" w:rsidR="00F22F6A" w:rsidRPr="0051414C" w:rsidRDefault="00F22F6A" w:rsidP="00F22F6A">
      <w:pPr>
        <w:rPr>
          <w:rFonts w:asciiTheme="majorHAnsi" w:hAnsiTheme="majorHAnsi" w:cstheme="majorHAnsi"/>
        </w:rPr>
      </w:pPr>
      <w:r w:rsidRPr="0051414C">
        <w:rPr>
          <w:rFonts w:asciiTheme="majorHAnsi" w:hAnsiTheme="majorHAnsi" w:cstheme="majorHAnsi"/>
        </w:rPr>
        <w:t>1. LIQUID: Juice or milk - please bring the child's own bottle and teat or cup/spoon as appropriate.</w:t>
      </w:r>
    </w:p>
    <w:p w14:paraId="65F5DDAF" w14:textId="77777777" w:rsidR="00F22F6A" w:rsidRPr="0051414C" w:rsidRDefault="00F22F6A" w:rsidP="00F22F6A">
      <w:pPr>
        <w:rPr>
          <w:rFonts w:asciiTheme="majorHAnsi" w:hAnsiTheme="majorHAnsi" w:cstheme="majorHAnsi"/>
          <w:sz w:val="16"/>
        </w:rPr>
      </w:pPr>
    </w:p>
    <w:p w14:paraId="24467B23" w14:textId="77777777" w:rsidR="00F22F6A" w:rsidRPr="0051414C" w:rsidRDefault="00F22F6A" w:rsidP="00F22F6A">
      <w:pPr>
        <w:rPr>
          <w:rFonts w:asciiTheme="majorHAnsi" w:hAnsiTheme="majorHAnsi" w:cstheme="majorHAnsi"/>
        </w:rPr>
      </w:pPr>
      <w:r w:rsidRPr="0051414C">
        <w:rPr>
          <w:rFonts w:asciiTheme="majorHAnsi" w:hAnsiTheme="majorHAnsi" w:cstheme="majorHAnsi"/>
        </w:rPr>
        <w:t>2. SEMI-SOLID: Custard or yoghurt or baby food.</w:t>
      </w:r>
    </w:p>
    <w:p w14:paraId="3EEEAB28" w14:textId="77777777" w:rsidR="00F22F6A" w:rsidRPr="0051414C" w:rsidRDefault="00F22F6A" w:rsidP="00F22F6A">
      <w:pPr>
        <w:rPr>
          <w:rFonts w:asciiTheme="majorHAnsi" w:hAnsiTheme="majorHAnsi" w:cstheme="majorHAnsi"/>
          <w:sz w:val="16"/>
        </w:rPr>
      </w:pPr>
    </w:p>
    <w:p w14:paraId="6528F545" w14:textId="77777777" w:rsidR="00F22F6A" w:rsidRPr="0051414C" w:rsidRDefault="00F22F6A" w:rsidP="00F22F6A">
      <w:pPr>
        <w:rPr>
          <w:rFonts w:asciiTheme="majorHAnsi" w:hAnsiTheme="majorHAnsi" w:cstheme="majorHAnsi"/>
        </w:rPr>
      </w:pPr>
      <w:r w:rsidRPr="0051414C">
        <w:rPr>
          <w:rFonts w:asciiTheme="majorHAnsi" w:hAnsiTheme="majorHAnsi" w:cstheme="majorHAnsi"/>
        </w:rPr>
        <w:t>3. SOLID: Bread or biscuit</w:t>
      </w:r>
    </w:p>
    <w:p w14:paraId="6F564CCD" w14:textId="77777777" w:rsidR="00F22F6A" w:rsidRPr="0051414C" w:rsidRDefault="00F22F6A" w:rsidP="00F22F6A">
      <w:pPr>
        <w:rPr>
          <w:rFonts w:asciiTheme="majorHAnsi" w:hAnsiTheme="majorHAnsi" w:cstheme="majorHAnsi"/>
          <w:sz w:val="16"/>
        </w:rPr>
      </w:pPr>
    </w:p>
    <w:p w14:paraId="5CCD5486" w14:textId="77777777" w:rsidR="00F22F6A" w:rsidRPr="0051414C" w:rsidRDefault="00F22F6A" w:rsidP="00F22F6A">
      <w:pPr>
        <w:pStyle w:val="HSSBodyText"/>
        <w:rPr>
          <w:rFonts w:cstheme="majorHAnsi"/>
        </w:rPr>
      </w:pPr>
      <w:r w:rsidRPr="0051414C">
        <w:rPr>
          <w:rFonts w:cstheme="majorHAnsi"/>
        </w:rPr>
        <w:t xml:space="preserve">DO NOT STOP YOUR CHILD TAKING VITAL MEDICINES (HEART DRUGS, STEROIDS, </w:t>
      </w:r>
      <w:proofErr w:type="gramStart"/>
      <w:r w:rsidRPr="0051414C">
        <w:rPr>
          <w:rFonts w:cstheme="majorHAnsi"/>
        </w:rPr>
        <w:t>ETC.</w:t>
      </w:r>
      <w:proofErr w:type="gramEnd"/>
      <w:r w:rsidRPr="0051414C">
        <w:rPr>
          <w:rFonts w:cstheme="majorHAnsi"/>
        </w:rPr>
        <w:t>) INSULIN DEPENDENT DIABETICS PLEASE TELEPHONE THE DEPARTMENT.</w:t>
      </w:r>
    </w:p>
    <w:p w14:paraId="4C3082DA" w14:textId="77777777" w:rsidR="00F22F6A" w:rsidRPr="0051414C" w:rsidRDefault="00F22F6A" w:rsidP="00F22F6A">
      <w:pPr>
        <w:rPr>
          <w:rFonts w:asciiTheme="majorHAnsi" w:hAnsiTheme="majorHAnsi" w:cstheme="majorHAnsi"/>
          <w:sz w:val="16"/>
        </w:rPr>
      </w:pPr>
    </w:p>
    <w:p w14:paraId="7C18CDCB" w14:textId="4C7982E5" w:rsidR="00F22F6A" w:rsidRPr="0051414C" w:rsidRDefault="00F22F6A" w:rsidP="00F22F6A">
      <w:pPr>
        <w:pStyle w:val="HSSBodyText"/>
        <w:rPr>
          <w:rFonts w:cstheme="majorHAnsi"/>
        </w:rPr>
      </w:pPr>
      <w:r w:rsidRPr="0051414C">
        <w:rPr>
          <w:rFonts w:cstheme="majorHAnsi"/>
        </w:rPr>
        <w:t xml:space="preserve">The time stated for the appointment is approximate and delay is often due to the length of time taken for a previous examination. If there is a </w:t>
      </w:r>
      <w:r w:rsidR="000A1361" w:rsidRPr="0051414C">
        <w:rPr>
          <w:rFonts w:cstheme="majorHAnsi"/>
        </w:rPr>
        <w:t>problem,</w:t>
      </w:r>
      <w:r w:rsidRPr="0051414C">
        <w:rPr>
          <w:rFonts w:cstheme="majorHAnsi"/>
        </w:rPr>
        <w:t xml:space="preserve"> please contact reception and notify them of this.</w:t>
      </w:r>
    </w:p>
    <w:p w14:paraId="5E9BD476" w14:textId="77777777" w:rsidR="00F22F6A" w:rsidRPr="0051414C" w:rsidRDefault="00F22F6A" w:rsidP="00F22F6A">
      <w:pPr>
        <w:rPr>
          <w:rFonts w:asciiTheme="majorHAnsi" w:hAnsiTheme="majorHAnsi" w:cstheme="majorHAnsi"/>
          <w:sz w:val="16"/>
        </w:rPr>
      </w:pPr>
    </w:p>
    <w:p w14:paraId="1B32AC7A" w14:textId="77777777" w:rsidR="00F22F6A" w:rsidRPr="0051414C" w:rsidRDefault="00F22F6A" w:rsidP="00F22F6A">
      <w:pPr>
        <w:pStyle w:val="HSSBodyText"/>
        <w:rPr>
          <w:rFonts w:cstheme="majorHAnsi"/>
        </w:rPr>
      </w:pPr>
      <w:r w:rsidRPr="0051414C">
        <w:rPr>
          <w:rFonts w:cstheme="majorHAnsi"/>
          <w:b/>
        </w:rPr>
        <w:t>MOTHERS/GUARDIANS PLEASE NOTE -</w:t>
      </w:r>
      <w:r w:rsidRPr="0051414C">
        <w:rPr>
          <w:rFonts w:cstheme="majorHAnsi"/>
        </w:rPr>
        <w:t xml:space="preserve"> If there is any possibility of your being pregnant at the time of your child's x-ray, please bring someone else along to go into the x-ray room.</w:t>
      </w:r>
    </w:p>
    <w:p w14:paraId="020F9698" w14:textId="77777777" w:rsidR="00EE7BC2" w:rsidRPr="0051414C" w:rsidRDefault="00EE7BC2" w:rsidP="00F22F6A">
      <w:pPr>
        <w:pStyle w:val="HSSNoHeading2"/>
        <w:numPr>
          <w:ilvl w:val="0"/>
          <w:numId w:val="0"/>
        </w:numPr>
        <w:rPr>
          <w:rFonts w:asciiTheme="majorHAnsi" w:hAnsiTheme="majorHAnsi" w:cstheme="majorHAnsi"/>
        </w:rPr>
      </w:pPr>
    </w:p>
    <w:p w14:paraId="54EE13D8" w14:textId="47338ABA" w:rsidR="00F22F6A" w:rsidRPr="0051414C" w:rsidRDefault="00F22F6A" w:rsidP="00240A69">
      <w:pPr>
        <w:pStyle w:val="HSSHeading2"/>
        <w:outlineLvl w:val="1"/>
        <w:rPr>
          <w:rFonts w:cstheme="majorHAnsi"/>
        </w:rPr>
      </w:pPr>
      <w:bookmarkStart w:id="8" w:name="_Toc22230104"/>
      <w:r w:rsidRPr="0051414C">
        <w:rPr>
          <w:rFonts w:cstheme="majorHAnsi"/>
        </w:rPr>
        <w:t>Barium Meal (Standard Inpatient)</w:t>
      </w:r>
      <w:bookmarkEnd w:id="8"/>
      <w:r w:rsidRPr="0051414C">
        <w:rPr>
          <w:rFonts w:cstheme="majorHAnsi"/>
        </w:rPr>
        <w:t xml:space="preserve"> </w:t>
      </w:r>
    </w:p>
    <w:p w14:paraId="4C7C28E6" w14:textId="77777777" w:rsidR="00F22F6A" w:rsidRPr="0051414C" w:rsidRDefault="00F22F6A" w:rsidP="00F22F6A">
      <w:pPr>
        <w:widowControl w:val="0"/>
        <w:autoSpaceDE w:val="0"/>
        <w:autoSpaceDN w:val="0"/>
        <w:adjustRightInd w:val="0"/>
        <w:rPr>
          <w:rFonts w:asciiTheme="majorHAnsi" w:hAnsiTheme="majorHAnsi" w:cstheme="majorHAnsi"/>
          <w:sz w:val="16"/>
          <w:lang w:val="en"/>
        </w:rPr>
      </w:pPr>
    </w:p>
    <w:p w14:paraId="5239DAD1" w14:textId="77777777" w:rsidR="00F22F6A" w:rsidRPr="0051414C" w:rsidRDefault="00F22F6A" w:rsidP="00393360">
      <w:pPr>
        <w:pStyle w:val="HSSMinorHeading"/>
        <w:rPr>
          <w:rFonts w:asciiTheme="majorHAnsi" w:hAnsiTheme="majorHAnsi" w:cstheme="majorHAnsi"/>
          <w:lang w:val="en"/>
        </w:rPr>
      </w:pPr>
      <w:r w:rsidRPr="0051414C">
        <w:rPr>
          <w:rFonts w:asciiTheme="majorHAnsi" w:hAnsiTheme="majorHAnsi" w:cstheme="majorHAnsi"/>
          <w:lang w:val="en"/>
        </w:rPr>
        <w:t>Adult AM Prep</w:t>
      </w:r>
    </w:p>
    <w:p w14:paraId="108C66E9" w14:textId="77777777" w:rsidR="00F22F6A" w:rsidRPr="0051414C" w:rsidRDefault="00F22F6A" w:rsidP="00F22F6A">
      <w:pPr>
        <w:rPr>
          <w:rFonts w:asciiTheme="majorHAnsi" w:hAnsiTheme="majorHAnsi" w:cstheme="majorHAnsi"/>
          <w:sz w:val="16"/>
        </w:rPr>
      </w:pPr>
    </w:p>
    <w:p w14:paraId="7554AA18" w14:textId="77777777" w:rsidR="00F22F6A" w:rsidRPr="0051414C" w:rsidRDefault="00F22F6A" w:rsidP="00F22F6A">
      <w:pPr>
        <w:pStyle w:val="HSSBodyText"/>
        <w:rPr>
          <w:rFonts w:cstheme="majorHAnsi"/>
        </w:rPr>
      </w:pPr>
      <w:r w:rsidRPr="0051414C">
        <w:rPr>
          <w:rFonts w:cstheme="majorHAnsi"/>
        </w:rPr>
        <w:t xml:space="preserve">Your patient should have nothing to eat or drink from midnight on the night of examination. The examination </w:t>
      </w:r>
      <w:proofErr w:type="gramStart"/>
      <w:r w:rsidRPr="0051414C">
        <w:rPr>
          <w:rFonts w:cstheme="majorHAnsi"/>
        </w:rPr>
        <w:t>is expected</w:t>
      </w:r>
      <w:proofErr w:type="gramEnd"/>
      <w:r w:rsidRPr="0051414C">
        <w:rPr>
          <w:rFonts w:cstheme="majorHAnsi"/>
        </w:rPr>
        <w:t xml:space="preserve"> to take approximately 1 hour.</w:t>
      </w:r>
    </w:p>
    <w:p w14:paraId="4C0E566D" w14:textId="77777777" w:rsidR="00A70652" w:rsidRPr="0051414C" w:rsidRDefault="00A70652" w:rsidP="00F22F6A">
      <w:pPr>
        <w:pStyle w:val="HSSBodyText"/>
        <w:rPr>
          <w:rFonts w:cstheme="majorHAnsi"/>
        </w:rPr>
      </w:pPr>
    </w:p>
    <w:p w14:paraId="5D16693D" w14:textId="77777777" w:rsidR="00A70652" w:rsidRPr="0051414C" w:rsidRDefault="00A70652" w:rsidP="00A70652">
      <w:pPr>
        <w:rPr>
          <w:rFonts w:asciiTheme="majorHAnsi" w:hAnsiTheme="majorHAnsi" w:cstheme="majorHAnsi"/>
          <w:b/>
        </w:rPr>
      </w:pPr>
      <w:r w:rsidRPr="0051414C">
        <w:rPr>
          <w:rFonts w:asciiTheme="majorHAnsi" w:hAnsiTheme="majorHAnsi" w:cstheme="majorHAnsi"/>
          <w:b/>
        </w:rPr>
        <w:lastRenderedPageBreak/>
        <w:t>YOUR PATIENT SHOULD NOT STOP TAKING VITAL MEDICINES (HEART DRUGS, STEROIDS, ETC.)</w:t>
      </w:r>
    </w:p>
    <w:p w14:paraId="3FD03A9A" w14:textId="77777777" w:rsidR="00A70652" w:rsidRPr="0051414C" w:rsidRDefault="00A70652" w:rsidP="00A70652">
      <w:pPr>
        <w:rPr>
          <w:rFonts w:asciiTheme="majorHAnsi" w:hAnsiTheme="majorHAnsi" w:cstheme="majorHAnsi"/>
          <w:sz w:val="16"/>
        </w:rPr>
      </w:pPr>
    </w:p>
    <w:p w14:paraId="3264FFEF" w14:textId="77777777" w:rsidR="00A70652" w:rsidRPr="0051414C" w:rsidRDefault="00A70652" w:rsidP="00A70652">
      <w:pPr>
        <w:pStyle w:val="HSSBodyText"/>
        <w:rPr>
          <w:rFonts w:cstheme="majorHAnsi"/>
        </w:rPr>
      </w:pPr>
      <w:r w:rsidRPr="0051414C">
        <w:rPr>
          <w:rFonts w:cstheme="majorHAnsi"/>
        </w:rPr>
        <w:t>FOR INSULIN DEPENDENT DIABETICS AND PATIENTS TAKING METFORMIN (Glucophage) PLEASE TELEPHONE THE DEPARTMENT.</w:t>
      </w:r>
    </w:p>
    <w:p w14:paraId="106F0F43" w14:textId="77777777" w:rsidR="000A1361" w:rsidRPr="0051414C" w:rsidRDefault="000A1361" w:rsidP="00F22F6A">
      <w:pPr>
        <w:widowControl w:val="0"/>
        <w:autoSpaceDE w:val="0"/>
        <w:autoSpaceDN w:val="0"/>
        <w:adjustRightInd w:val="0"/>
        <w:rPr>
          <w:rFonts w:asciiTheme="majorHAnsi" w:hAnsiTheme="majorHAnsi" w:cstheme="majorHAnsi"/>
          <w:sz w:val="16"/>
          <w:lang w:val="en"/>
        </w:rPr>
      </w:pPr>
    </w:p>
    <w:p w14:paraId="187C9A79" w14:textId="77777777" w:rsidR="00F22F6A" w:rsidRPr="0051414C" w:rsidRDefault="00F22F6A" w:rsidP="00393360">
      <w:pPr>
        <w:pStyle w:val="HSSMinorHeading"/>
        <w:rPr>
          <w:rFonts w:asciiTheme="majorHAnsi" w:hAnsiTheme="majorHAnsi" w:cstheme="majorHAnsi"/>
          <w:lang w:val="en"/>
        </w:rPr>
      </w:pPr>
      <w:r w:rsidRPr="0051414C">
        <w:rPr>
          <w:rFonts w:asciiTheme="majorHAnsi" w:hAnsiTheme="majorHAnsi" w:cstheme="majorHAnsi"/>
          <w:lang w:val="en"/>
        </w:rPr>
        <w:t>Adult PM Prep</w:t>
      </w:r>
    </w:p>
    <w:p w14:paraId="7F3EE2EE" w14:textId="77777777" w:rsidR="00F22F6A" w:rsidRPr="0051414C" w:rsidRDefault="00F22F6A" w:rsidP="006E4C7E">
      <w:pPr>
        <w:pStyle w:val="HSSBodyText"/>
        <w:rPr>
          <w:rFonts w:cstheme="majorHAnsi"/>
          <w:sz w:val="16"/>
        </w:rPr>
      </w:pPr>
    </w:p>
    <w:p w14:paraId="2A94AF89" w14:textId="77777777" w:rsidR="006E4C7E" w:rsidRPr="0051414C" w:rsidRDefault="006E4C7E" w:rsidP="006E4C7E">
      <w:pPr>
        <w:pStyle w:val="HSSBodyText"/>
        <w:rPr>
          <w:rFonts w:cstheme="majorHAnsi"/>
        </w:rPr>
      </w:pPr>
      <w:r w:rsidRPr="0051414C">
        <w:rPr>
          <w:rFonts w:cstheme="majorHAnsi"/>
        </w:rPr>
        <w:t xml:space="preserve">Your patient should have nothing to eat or drink 8am on the day of examination. The examination </w:t>
      </w:r>
      <w:proofErr w:type="gramStart"/>
      <w:r w:rsidRPr="0051414C">
        <w:rPr>
          <w:rFonts w:cstheme="majorHAnsi"/>
        </w:rPr>
        <w:t>is expected</w:t>
      </w:r>
      <w:proofErr w:type="gramEnd"/>
      <w:r w:rsidRPr="0051414C">
        <w:rPr>
          <w:rFonts w:cstheme="majorHAnsi"/>
        </w:rPr>
        <w:t xml:space="preserve"> to take approximately 1 hour. Please note this is an afternoon appointment.</w:t>
      </w:r>
    </w:p>
    <w:p w14:paraId="251EE3FA" w14:textId="77777777" w:rsidR="00F22F6A" w:rsidRPr="0051414C" w:rsidRDefault="00F22F6A" w:rsidP="00F22F6A">
      <w:pPr>
        <w:pStyle w:val="HSSHeading2-BodyText"/>
        <w:rPr>
          <w:rFonts w:cstheme="majorHAnsi"/>
          <w:sz w:val="14"/>
        </w:rPr>
      </w:pPr>
    </w:p>
    <w:p w14:paraId="2D1CB30E"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YOUR PATIENT SHOULD NOT STOP TAKING VITAL MEDICINES (HEART DRUGS, STEROIDS, ETC.)</w:t>
      </w:r>
    </w:p>
    <w:p w14:paraId="410DF3A2" w14:textId="77777777" w:rsidR="006E4C7E" w:rsidRPr="0051414C" w:rsidRDefault="006E4C7E" w:rsidP="006E4C7E">
      <w:pPr>
        <w:rPr>
          <w:rFonts w:asciiTheme="majorHAnsi" w:hAnsiTheme="majorHAnsi" w:cstheme="majorHAnsi"/>
          <w:sz w:val="16"/>
        </w:rPr>
      </w:pPr>
    </w:p>
    <w:p w14:paraId="4F4855A2" w14:textId="77777777" w:rsidR="006E4C7E" w:rsidRPr="0051414C" w:rsidRDefault="006E4C7E" w:rsidP="006E4C7E">
      <w:pPr>
        <w:pStyle w:val="HSSBodyText"/>
        <w:rPr>
          <w:rFonts w:cstheme="majorHAnsi"/>
        </w:rPr>
      </w:pPr>
      <w:r w:rsidRPr="0051414C">
        <w:rPr>
          <w:rFonts w:cstheme="majorHAnsi"/>
        </w:rPr>
        <w:t>FOR INSULIN DEPENDENT DIABETICS AND PATIENTS TAKING METFORMIN (Glucophage) PLEASE TELEPHONE THE DEPARTMENT.</w:t>
      </w:r>
    </w:p>
    <w:p w14:paraId="250A0224" w14:textId="77777777" w:rsidR="00805761" w:rsidRPr="0051414C" w:rsidRDefault="00805761" w:rsidP="00805761">
      <w:pPr>
        <w:pStyle w:val="HSSHeading2-BodyText"/>
        <w:rPr>
          <w:rFonts w:cstheme="majorHAnsi"/>
          <w:sz w:val="10"/>
        </w:rPr>
      </w:pPr>
    </w:p>
    <w:p w14:paraId="0C00F433" w14:textId="77777777" w:rsidR="006E4C7E" w:rsidRPr="0051414C" w:rsidRDefault="000A474A" w:rsidP="00393360">
      <w:pPr>
        <w:pStyle w:val="HSSHeading2"/>
        <w:rPr>
          <w:rFonts w:cstheme="majorHAnsi"/>
          <w:bCs/>
          <w:kern w:val="32"/>
          <w:szCs w:val="28"/>
          <w:lang w:val="en-GB"/>
        </w:rPr>
      </w:pPr>
      <w:r w:rsidRPr="0051414C">
        <w:rPr>
          <w:rFonts w:cstheme="majorHAnsi"/>
        </w:rPr>
        <w:t>Barium Meal (Standard Outp</w:t>
      </w:r>
      <w:r w:rsidR="006E4C7E" w:rsidRPr="0051414C">
        <w:rPr>
          <w:rFonts w:cstheme="majorHAnsi"/>
        </w:rPr>
        <w:t xml:space="preserve">atient) </w:t>
      </w:r>
    </w:p>
    <w:p w14:paraId="1BA50931" w14:textId="77777777" w:rsidR="006E4C7E" w:rsidRPr="0051414C" w:rsidRDefault="006E4C7E" w:rsidP="006E4C7E">
      <w:pPr>
        <w:rPr>
          <w:rFonts w:asciiTheme="majorHAnsi" w:hAnsiTheme="majorHAnsi" w:cstheme="majorHAnsi"/>
        </w:rPr>
      </w:pPr>
      <w:r w:rsidRPr="0051414C">
        <w:rPr>
          <w:rFonts w:asciiTheme="majorHAnsi" w:hAnsiTheme="majorHAnsi" w:cstheme="majorHAnsi"/>
        </w:rPr>
        <w:t>Please read carefully and bring this letter with you when you attend.</w:t>
      </w:r>
    </w:p>
    <w:p w14:paraId="255E6D47" w14:textId="77777777" w:rsidR="006E4C7E" w:rsidRPr="0051414C" w:rsidRDefault="006E4C7E" w:rsidP="006E4C7E">
      <w:pPr>
        <w:rPr>
          <w:rFonts w:asciiTheme="majorHAnsi" w:hAnsiTheme="majorHAnsi" w:cstheme="majorHAnsi"/>
          <w:sz w:val="16"/>
        </w:rPr>
      </w:pPr>
    </w:p>
    <w:p w14:paraId="3292F36B" w14:textId="77777777" w:rsidR="006E4C7E" w:rsidRPr="0051414C" w:rsidRDefault="006E4C7E" w:rsidP="00393360">
      <w:pPr>
        <w:pStyle w:val="HSSMinorHeading"/>
        <w:rPr>
          <w:rFonts w:asciiTheme="majorHAnsi" w:hAnsiTheme="majorHAnsi" w:cstheme="majorHAnsi"/>
        </w:rPr>
      </w:pPr>
      <w:r w:rsidRPr="0051414C">
        <w:rPr>
          <w:rFonts w:asciiTheme="majorHAnsi" w:hAnsiTheme="majorHAnsi" w:cstheme="majorHAnsi"/>
        </w:rPr>
        <w:t>EXAM PREPARATION</w:t>
      </w:r>
    </w:p>
    <w:p w14:paraId="4A91134E" w14:textId="77777777" w:rsidR="006E4C7E" w:rsidRPr="0051414C" w:rsidRDefault="006E4C7E" w:rsidP="006E4C7E">
      <w:pPr>
        <w:rPr>
          <w:rFonts w:asciiTheme="majorHAnsi" w:hAnsiTheme="majorHAnsi" w:cstheme="majorHAnsi"/>
          <w:sz w:val="16"/>
        </w:rPr>
      </w:pPr>
    </w:p>
    <w:p w14:paraId="3A9E8375"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WHAT IS A BARIUM ENEMA?</w:t>
      </w:r>
    </w:p>
    <w:p w14:paraId="6E25FD76" w14:textId="75679A5F" w:rsidR="006E4C7E" w:rsidRPr="0051414C" w:rsidRDefault="006E4C7E" w:rsidP="006E4C7E">
      <w:pPr>
        <w:pStyle w:val="HSSBodyText"/>
        <w:rPr>
          <w:rFonts w:cstheme="majorHAnsi"/>
          <w:sz w:val="16"/>
        </w:rPr>
      </w:pPr>
      <w:r w:rsidRPr="0051414C">
        <w:rPr>
          <w:rFonts w:cstheme="majorHAnsi"/>
        </w:rPr>
        <w:t xml:space="preserve">A barium enema is an examination of your large bowel. This </w:t>
      </w:r>
      <w:proofErr w:type="gramStart"/>
      <w:r w:rsidRPr="0051414C">
        <w:rPr>
          <w:rFonts w:cstheme="majorHAnsi"/>
        </w:rPr>
        <w:t>is done</w:t>
      </w:r>
      <w:proofErr w:type="gramEnd"/>
      <w:r w:rsidRPr="0051414C">
        <w:rPr>
          <w:rFonts w:cstheme="majorHAnsi"/>
        </w:rPr>
        <w:t xml:space="preserve"> because your bowel is not demonstrated on ordinary </w:t>
      </w:r>
      <w:r w:rsidR="000A1361" w:rsidRPr="0051414C">
        <w:rPr>
          <w:rFonts w:cstheme="majorHAnsi"/>
        </w:rPr>
        <w:t>x-rays,</w:t>
      </w:r>
      <w:r w:rsidRPr="0051414C">
        <w:rPr>
          <w:rFonts w:cstheme="majorHAnsi"/>
        </w:rPr>
        <w:t xml:space="preserve"> so we need to use a contrast agent. This is a white fluid that contains Barium Sulphate. It will outline your bowel on the x-rays.</w:t>
      </w:r>
      <w:r w:rsidRPr="0051414C">
        <w:rPr>
          <w:rFonts w:cstheme="majorHAnsi"/>
        </w:rPr>
        <w:cr/>
      </w:r>
    </w:p>
    <w:p w14:paraId="42798F87"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WHAT DO I HAVE TO DO BEFORE MY BARIUM ENEMA?</w:t>
      </w:r>
    </w:p>
    <w:p w14:paraId="4C840B07" w14:textId="1C482BEA" w:rsidR="006E4C7E" w:rsidRPr="0051414C" w:rsidRDefault="006E4C7E" w:rsidP="006E4C7E">
      <w:pPr>
        <w:pStyle w:val="HSSBodyText"/>
        <w:rPr>
          <w:rFonts w:cstheme="majorHAnsi"/>
        </w:rPr>
      </w:pPr>
      <w:r w:rsidRPr="0051414C">
        <w:rPr>
          <w:rFonts w:cstheme="majorHAnsi"/>
        </w:rPr>
        <w:t xml:space="preserve">You should continue to take any medications that have </w:t>
      </w:r>
      <w:proofErr w:type="gramStart"/>
      <w:r w:rsidRPr="0051414C">
        <w:rPr>
          <w:rFonts w:cstheme="majorHAnsi"/>
        </w:rPr>
        <w:t>been prescribed</w:t>
      </w:r>
      <w:proofErr w:type="gramEnd"/>
      <w:r w:rsidRPr="0051414C">
        <w:rPr>
          <w:rFonts w:cstheme="majorHAnsi"/>
        </w:rPr>
        <w:t xml:space="preserve"> for you, except iron and bran (Fybogel </w:t>
      </w:r>
      <w:r w:rsidR="00A41A81" w:rsidRPr="0051414C">
        <w:rPr>
          <w:rFonts w:cstheme="majorHAnsi"/>
        </w:rPr>
        <w:t>etc.</w:t>
      </w:r>
      <w:r w:rsidRPr="0051414C">
        <w:rPr>
          <w:rFonts w:cstheme="majorHAnsi"/>
        </w:rPr>
        <w:t>).</w:t>
      </w:r>
    </w:p>
    <w:p w14:paraId="00A7F559" w14:textId="77777777" w:rsidR="006E4C7E" w:rsidRPr="0051414C" w:rsidRDefault="006E4C7E" w:rsidP="006E4C7E">
      <w:pPr>
        <w:rPr>
          <w:rFonts w:asciiTheme="majorHAnsi" w:hAnsiTheme="majorHAnsi" w:cstheme="majorHAnsi"/>
          <w:sz w:val="16"/>
        </w:rPr>
      </w:pPr>
    </w:p>
    <w:p w14:paraId="467BF6BA" w14:textId="77777777" w:rsidR="006E4C7E" w:rsidRPr="0051414C" w:rsidRDefault="006E4C7E" w:rsidP="006E4C7E">
      <w:pPr>
        <w:rPr>
          <w:rFonts w:asciiTheme="majorHAnsi" w:hAnsiTheme="majorHAnsi" w:cstheme="majorHAnsi"/>
        </w:rPr>
      </w:pPr>
      <w:r w:rsidRPr="0051414C">
        <w:rPr>
          <w:rFonts w:asciiTheme="majorHAnsi" w:hAnsiTheme="majorHAnsi" w:cstheme="majorHAnsi"/>
        </w:rPr>
        <w:t>For 4 days before your appointment date you should follow a low residue diet (sheet enclosed).</w:t>
      </w:r>
    </w:p>
    <w:p w14:paraId="1CB51B89" w14:textId="77777777" w:rsidR="006E4C7E" w:rsidRPr="0051414C" w:rsidRDefault="006E4C7E" w:rsidP="006E4C7E">
      <w:pPr>
        <w:rPr>
          <w:rFonts w:asciiTheme="majorHAnsi" w:hAnsiTheme="majorHAnsi" w:cstheme="majorHAnsi"/>
          <w:sz w:val="16"/>
        </w:rPr>
      </w:pPr>
    </w:p>
    <w:p w14:paraId="6AEE0D2A"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ON THE DAY PRIOR TO YOUR EXAMINATION</w:t>
      </w:r>
    </w:p>
    <w:p w14:paraId="497BFF84" w14:textId="77777777" w:rsidR="006E4C7E" w:rsidRPr="0051414C" w:rsidRDefault="006E4C7E" w:rsidP="006E4C7E">
      <w:pPr>
        <w:rPr>
          <w:rFonts w:asciiTheme="majorHAnsi" w:hAnsiTheme="majorHAnsi" w:cstheme="majorHAnsi"/>
          <w:sz w:val="16"/>
        </w:rPr>
      </w:pPr>
    </w:p>
    <w:p w14:paraId="35063D27" w14:textId="1F3AFD4F" w:rsidR="006E4C7E" w:rsidRPr="0051414C" w:rsidRDefault="006E4C7E" w:rsidP="006E4C7E">
      <w:pPr>
        <w:pStyle w:val="HSSBodyText"/>
        <w:rPr>
          <w:rFonts w:cstheme="majorHAnsi"/>
        </w:rPr>
      </w:pPr>
      <w:r w:rsidRPr="0051414C">
        <w:rPr>
          <w:rFonts w:cstheme="majorHAnsi"/>
        </w:rPr>
        <w:t xml:space="preserve">On the day before your examination date you must not eat any solid </w:t>
      </w:r>
      <w:proofErr w:type="gramStart"/>
      <w:r w:rsidRPr="0051414C">
        <w:rPr>
          <w:rFonts w:cstheme="majorHAnsi"/>
        </w:rPr>
        <w:t>foods</w:t>
      </w:r>
      <w:proofErr w:type="gramEnd"/>
      <w:r w:rsidRPr="0051414C">
        <w:rPr>
          <w:rFonts w:cstheme="majorHAnsi"/>
        </w:rPr>
        <w:t xml:space="preserve"> but you may drink fluid </w:t>
      </w:r>
      <w:r w:rsidR="00A41A81" w:rsidRPr="0051414C">
        <w:rPr>
          <w:rFonts w:cstheme="majorHAnsi"/>
        </w:rPr>
        <w:t>e.g.</w:t>
      </w:r>
      <w:r w:rsidRPr="0051414C">
        <w:rPr>
          <w:rFonts w:cstheme="majorHAnsi"/>
        </w:rPr>
        <w:t xml:space="preserve"> tea, coffee, squashes, minerals, fruit juices, milk, milk drinks, Build up, Complan, Oxo, Bovril and clear soup.  You may suck boiled sweets or pastilles</w:t>
      </w:r>
      <w:proofErr w:type="gramStart"/>
      <w:r w:rsidRPr="0051414C">
        <w:rPr>
          <w:rFonts w:cstheme="majorHAnsi"/>
        </w:rPr>
        <w:t xml:space="preserve">.  </w:t>
      </w:r>
      <w:proofErr w:type="gramEnd"/>
      <w:r w:rsidRPr="0051414C">
        <w:rPr>
          <w:rFonts w:cstheme="majorHAnsi"/>
        </w:rPr>
        <w:t>You may have jelly, ice-cream, plain / flavoured yoghurts (but no solid fruit).</w:t>
      </w:r>
    </w:p>
    <w:p w14:paraId="4B64BE9C" w14:textId="77777777" w:rsidR="006E4C7E" w:rsidRPr="0051414C" w:rsidRDefault="006E4C7E" w:rsidP="006E4C7E">
      <w:pPr>
        <w:rPr>
          <w:rFonts w:asciiTheme="majorHAnsi" w:hAnsiTheme="majorHAnsi" w:cstheme="majorHAnsi"/>
          <w:sz w:val="16"/>
        </w:rPr>
      </w:pPr>
    </w:p>
    <w:p w14:paraId="72F13E69" w14:textId="77777777" w:rsidR="006E4C7E" w:rsidRPr="0051414C" w:rsidRDefault="006E4C7E" w:rsidP="006E4C7E">
      <w:pPr>
        <w:pStyle w:val="HSSBodyText"/>
        <w:rPr>
          <w:rFonts w:cstheme="majorHAnsi"/>
        </w:rPr>
      </w:pPr>
      <w:r w:rsidRPr="0051414C">
        <w:rPr>
          <w:rFonts w:cstheme="majorHAnsi"/>
          <w:b/>
        </w:rPr>
        <w:t>At 8am on the day before</w:t>
      </w:r>
      <w:r w:rsidRPr="0051414C">
        <w:rPr>
          <w:rFonts w:cstheme="majorHAnsi"/>
        </w:rPr>
        <w:t xml:space="preserve"> your examination, dissolve the contents of one of the sachets in water (about 3 to 4 tablespoons). The mixture will then become warm. After 5 minutes or so add </w:t>
      </w:r>
      <w:proofErr w:type="gramStart"/>
      <w:r w:rsidRPr="0051414C">
        <w:rPr>
          <w:rFonts w:cstheme="majorHAnsi"/>
        </w:rPr>
        <w:t>cold water</w:t>
      </w:r>
      <w:proofErr w:type="gramEnd"/>
      <w:r w:rsidRPr="0051414C">
        <w:rPr>
          <w:rFonts w:cstheme="majorHAnsi"/>
        </w:rPr>
        <w:t xml:space="preserve"> to fill the glass and drink the mixture. </w:t>
      </w:r>
      <w:r w:rsidRPr="0051414C">
        <w:rPr>
          <w:rFonts w:cstheme="majorHAnsi"/>
          <w:b/>
        </w:rPr>
        <w:t>At 4pm</w:t>
      </w:r>
      <w:r w:rsidRPr="0051414C">
        <w:rPr>
          <w:rFonts w:cstheme="majorHAnsi"/>
        </w:rPr>
        <w:t xml:space="preserve"> take the contents of the second sachet in the same way. Be prepared for your bowels to open about 1-3 hours after the first dose and frequently during the day. Drink </w:t>
      </w:r>
      <w:proofErr w:type="gramStart"/>
      <w:r w:rsidRPr="0051414C">
        <w:rPr>
          <w:rFonts w:cstheme="majorHAnsi"/>
        </w:rPr>
        <w:t>plenty of</w:t>
      </w:r>
      <w:proofErr w:type="gramEnd"/>
      <w:r w:rsidRPr="0051414C">
        <w:rPr>
          <w:rFonts w:cstheme="majorHAnsi"/>
        </w:rPr>
        <w:t xml:space="preserve"> water or other drinks (about 4 pints) throughout the day before and on the day of the examination.</w:t>
      </w:r>
    </w:p>
    <w:p w14:paraId="2BF436E2" w14:textId="77777777" w:rsidR="006E4C7E" w:rsidRPr="0051414C" w:rsidRDefault="006E4C7E" w:rsidP="006E4C7E">
      <w:pPr>
        <w:rPr>
          <w:rFonts w:asciiTheme="majorHAnsi" w:hAnsiTheme="majorHAnsi" w:cstheme="majorHAnsi"/>
          <w:sz w:val="16"/>
        </w:rPr>
      </w:pPr>
    </w:p>
    <w:p w14:paraId="52EA55F1" w14:textId="77777777" w:rsidR="006E4C7E" w:rsidRPr="0051414C" w:rsidRDefault="006E4C7E" w:rsidP="006E4C7E">
      <w:pPr>
        <w:pStyle w:val="HSSBodyText"/>
        <w:rPr>
          <w:rFonts w:cstheme="majorHAnsi"/>
        </w:rPr>
      </w:pPr>
      <w:r w:rsidRPr="0051414C">
        <w:rPr>
          <w:rFonts w:cstheme="majorHAnsi"/>
        </w:rPr>
        <w:t xml:space="preserve">You cannot eat any solid food until after the barium enema, but you can drink as much clear fluid as you like e.g. water, minerals </w:t>
      </w:r>
      <w:proofErr w:type="gramStart"/>
      <w:r w:rsidRPr="0051414C">
        <w:rPr>
          <w:rFonts w:cstheme="majorHAnsi"/>
        </w:rPr>
        <w:t>etc.</w:t>
      </w:r>
      <w:proofErr w:type="gramEnd"/>
    </w:p>
    <w:p w14:paraId="02EFD03A" w14:textId="77777777" w:rsidR="006E4C7E" w:rsidRPr="0051414C" w:rsidRDefault="006E4C7E" w:rsidP="006E4C7E">
      <w:pPr>
        <w:rPr>
          <w:rFonts w:asciiTheme="majorHAnsi" w:hAnsiTheme="majorHAnsi" w:cstheme="majorHAnsi"/>
          <w:sz w:val="16"/>
        </w:rPr>
      </w:pPr>
    </w:p>
    <w:p w14:paraId="4513F419" w14:textId="14BAA54F" w:rsidR="006E4C7E" w:rsidRPr="0051414C" w:rsidRDefault="006E4C7E" w:rsidP="00EA1D1B">
      <w:pPr>
        <w:pStyle w:val="HSSBodyText"/>
        <w:rPr>
          <w:rFonts w:cstheme="majorHAnsi"/>
        </w:rPr>
      </w:pPr>
      <w:r w:rsidRPr="0051414C">
        <w:rPr>
          <w:rFonts w:cstheme="majorHAnsi"/>
        </w:rPr>
        <w:t xml:space="preserve">When you </w:t>
      </w:r>
      <w:r w:rsidR="000A1361" w:rsidRPr="0051414C">
        <w:rPr>
          <w:rFonts w:cstheme="majorHAnsi"/>
        </w:rPr>
        <w:t>arrive,</w:t>
      </w:r>
      <w:r w:rsidRPr="0051414C">
        <w:rPr>
          <w:rFonts w:cstheme="majorHAnsi"/>
        </w:rPr>
        <w:t xml:space="preserve"> you will </w:t>
      </w:r>
      <w:proofErr w:type="gramStart"/>
      <w:r w:rsidRPr="0051414C">
        <w:rPr>
          <w:rFonts w:cstheme="majorHAnsi"/>
        </w:rPr>
        <w:t>be asked</w:t>
      </w:r>
      <w:proofErr w:type="gramEnd"/>
      <w:r w:rsidRPr="0051414C">
        <w:rPr>
          <w:rFonts w:cstheme="majorHAnsi"/>
        </w:rPr>
        <w:t xml:space="preserve"> to change into a gown as buttons and zips will show up on the x-ray.</w:t>
      </w:r>
    </w:p>
    <w:p w14:paraId="29883150" w14:textId="77777777" w:rsidR="00EA1D1B" w:rsidRPr="0051414C" w:rsidRDefault="00EA1D1B" w:rsidP="00EA1D1B">
      <w:pPr>
        <w:pStyle w:val="HSSBodyText"/>
        <w:rPr>
          <w:rFonts w:cstheme="majorHAnsi"/>
          <w:b/>
        </w:rPr>
      </w:pPr>
    </w:p>
    <w:p w14:paraId="68D88674" w14:textId="77777777" w:rsidR="006E4C7E" w:rsidRPr="0051414C" w:rsidRDefault="006E4C7E" w:rsidP="00EA1D1B">
      <w:pPr>
        <w:pStyle w:val="HSSBodyText"/>
        <w:rPr>
          <w:rFonts w:cstheme="majorHAnsi"/>
          <w:b/>
        </w:rPr>
      </w:pPr>
      <w:r w:rsidRPr="0051414C">
        <w:rPr>
          <w:rFonts w:cstheme="majorHAnsi"/>
          <w:b/>
        </w:rPr>
        <w:t xml:space="preserve">HOW LONG WILL IT TAKE? </w:t>
      </w:r>
    </w:p>
    <w:p w14:paraId="55AAF96A" w14:textId="77777777" w:rsidR="006E4C7E" w:rsidRPr="0051414C" w:rsidRDefault="006E4C7E" w:rsidP="00EA1D1B">
      <w:pPr>
        <w:pStyle w:val="HSSBodyText"/>
        <w:rPr>
          <w:rFonts w:cstheme="majorHAnsi"/>
          <w:b/>
          <w:sz w:val="16"/>
        </w:rPr>
      </w:pPr>
    </w:p>
    <w:p w14:paraId="1B2F3938" w14:textId="77777777" w:rsidR="006E4C7E" w:rsidRPr="0051414C" w:rsidRDefault="006E4C7E" w:rsidP="00EA1D1B">
      <w:pPr>
        <w:pStyle w:val="HSSBodyText"/>
        <w:rPr>
          <w:rFonts w:cstheme="majorHAnsi"/>
        </w:rPr>
      </w:pPr>
      <w:r w:rsidRPr="0051414C">
        <w:rPr>
          <w:rFonts w:cstheme="majorHAnsi"/>
        </w:rPr>
        <w:t>Usually 15 -30 minutes.</w:t>
      </w:r>
    </w:p>
    <w:p w14:paraId="7DB2C76C" w14:textId="0F2034AD" w:rsidR="006E4C7E" w:rsidRDefault="006E4C7E" w:rsidP="006E4C7E">
      <w:pPr>
        <w:rPr>
          <w:rFonts w:asciiTheme="majorHAnsi" w:hAnsiTheme="majorHAnsi" w:cstheme="majorHAnsi"/>
        </w:rPr>
      </w:pPr>
    </w:p>
    <w:p w14:paraId="6191987A" w14:textId="2993730A" w:rsidR="000A1361" w:rsidRDefault="000A1361" w:rsidP="006E4C7E">
      <w:pPr>
        <w:rPr>
          <w:rFonts w:asciiTheme="majorHAnsi" w:hAnsiTheme="majorHAnsi" w:cstheme="majorHAnsi"/>
        </w:rPr>
      </w:pPr>
    </w:p>
    <w:p w14:paraId="4E996F46" w14:textId="77777777" w:rsidR="006E4C7E" w:rsidRPr="0051414C" w:rsidRDefault="006E4C7E" w:rsidP="00393360">
      <w:pPr>
        <w:pStyle w:val="HSSMinorHeading"/>
        <w:rPr>
          <w:rFonts w:asciiTheme="majorHAnsi" w:hAnsiTheme="majorHAnsi" w:cstheme="majorHAnsi"/>
        </w:rPr>
      </w:pPr>
      <w:r w:rsidRPr="0051414C">
        <w:rPr>
          <w:rFonts w:asciiTheme="majorHAnsi" w:hAnsiTheme="majorHAnsi" w:cstheme="majorHAnsi"/>
        </w:rPr>
        <w:lastRenderedPageBreak/>
        <w:t>DIABETIC PREPARATION</w:t>
      </w:r>
    </w:p>
    <w:p w14:paraId="6F4E9FC7" w14:textId="77777777" w:rsidR="006E4C7E" w:rsidRPr="0051414C" w:rsidRDefault="006E4C7E" w:rsidP="006E4C7E">
      <w:pPr>
        <w:rPr>
          <w:rFonts w:asciiTheme="majorHAnsi" w:hAnsiTheme="majorHAnsi" w:cstheme="majorHAnsi"/>
          <w:sz w:val="16"/>
        </w:rPr>
      </w:pPr>
    </w:p>
    <w:p w14:paraId="36547CD8"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DIABETIC PATIENTS PLEASE NOTE:</w:t>
      </w:r>
    </w:p>
    <w:p w14:paraId="62464581" w14:textId="77777777" w:rsidR="006E4C7E" w:rsidRPr="0051414C" w:rsidRDefault="006E4C7E" w:rsidP="006E4C7E">
      <w:pPr>
        <w:rPr>
          <w:rFonts w:asciiTheme="majorHAnsi" w:hAnsiTheme="majorHAnsi" w:cstheme="majorHAnsi"/>
          <w:b/>
          <w:sz w:val="16"/>
        </w:rPr>
      </w:pPr>
    </w:p>
    <w:p w14:paraId="3CE55A4D" w14:textId="77777777" w:rsidR="006E4C7E" w:rsidRPr="0051414C" w:rsidRDefault="006E4C7E" w:rsidP="006E4C7E">
      <w:pPr>
        <w:pStyle w:val="HSSBodyText"/>
        <w:rPr>
          <w:rFonts w:cstheme="majorHAnsi"/>
        </w:rPr>
      </w:pPr>
      <w:r w:rsidRPr="0051414C">
        <w:rPr>
          <w:rFonts w:cstheme="majorHAnsi"/>
        </w:rPr>
        <w:t xml:space="preserve">Inform the department about your diabetes so that you can </w:t>
      </w:r>
      <w:proofErr w:type="gramStart"/>
      <w:r w:rsidRPr="0051414C">
        <w:rPr>
          <w:rFonts w:cstheme="majorHAnsi"/>
        </w:rPr>
        <w:t>be given</w:t>
      </w:r>
      <w:proofErr w:type="gramEnd"/>
      <w:r w:rsidRPr="0051414C">
        <w:rPr>
          <w:rFonts w:cstheme="majorHAnsi"/>
        </w:rPr>
        <w:t xml:space="preserve"> a morning appointment and the correct instructions.</w:t>
      </w:r>
    </w:p>
    <w:p w14:paraId="45C62027" w14:textId="77777777" w:rsidR="006E4C7E" w:rsidRPr="0051414C" w:rsidRDefault="006E4C7E" w:rsidP="006E4C7E">
      <w:pPr>
        <w:pStyle w:val="HSSBodyText"/>
        <w:rPr>
          <w:rFonts w:cstheme="majorHAnsi"/>
          <w:sz w:val="12"/>
        </w:rPr>
      </w:pPr>
    </w:p>
    <w:p w14:paraId="5CCC4C63"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WHAT WILL HAPPEN DURING MY BARIUM ENEMA?</w:t>
      </w:r>
    </w:p>
    <w:p w14:paraId="249B521A" w14:textId="77777777" w:rsidR="006E4C7E" w:rsidRPr="0051414C" w:rsidRDefault="006E4C7E" w:rsidP="006E4C7E">
      <w:pPr>
        <w:rPr>
          <w:rFonts w:asciiTheme="majorHAnsi" w:hAnsiTheme="majorHAnsi" w:cstheme="majorHAnsi"/>
          <w:b/>
          <w:sz w:val="16"/>
        </w:rPr>
      </w:pPr>
    </w:p>
    <w:p w14:paraId="75A964A4" w14:textId="6E6E1C76" w:rsidR="006E4C7E" w:rsidRPr="0051414C" w:rsidRDefault="006E4C7E" w:rsidP="006E4C7E">
      <w:pPr>
        <w:pStyle w:val="HSSBodyText"/>
        <w:rPr>
          <w:rFonts w:cstheme="majorHAnsi"/>
        </w:rPr>
      </w:pPr>
      <w:r w:rsidRPr="0051414C">
        <w:rPr>
          <w:rFonts w:cstheme="majorHAnsi"/>
        </w:rPr>
        <w:t xml:space="preserve">The Radiologist / Radiographer may give you a small injection (Buscopan) into a vein in your arm. This is to relax your bowel </w:t>
      </w:r>
      <w:r w:rsidR="000A1361" w:rsidRPr="0051414C">
        <w:rPr>
          <w:rFonts w:cstheme="majorHAnsi"/>
        </w:rPr>
        <w:t>muscles,</w:t>
      </w:r>
      <w:r w:rsidRPr="0051414C">
        <w:rPr>
          <w:rFonts w:cstheme="majorHAnsi"/>
        </w:rPr>
        <w:t xml:space="preserve"> but you should feel no effects.</w:t>
      </w:r>
    </w:p>
    <w:p w14:paraId="7E86E66E" w14:textId="77777777" w:rsidR="006E4C7E" w:rsidRPr="0051414C" w:rsidRDefault="006E4C7E" w:rsidP="006E4C7E">
      <w:pPr>
        <w:rPr>
          <w:rFonts w:asciiTheme="majorHAnsi" w:hAnsiTheme="majorHAnsi" w:cstheme="majorHAnsi"/>
          <w:sz w:val="16"/>
        </w:rPr>
      </w:pPr>
    </w:p>
    <w:p w14:paraId="1842F7BC" w14:textId="77777777" w:rsidR="006E4C7E" w:rsidRPr="0051414C" w:rsidRDefault="006E4C7E" w:rsidP="006E4C7E">
      <w:pPr>
        <w:pStyle w:val="HSSBodyText"/>
        <w:rPr>
          <w:rFonts w:cstheme="majorHAnsi"/>
        </w:rPr>
      </w:pPr>
      <w:r w:rsidRPr="0051414C">
        <w:rPr>
          <w:rFonts w:cstheme="majorHAnsi"/>
        </w:rPr>
        <w:t xml:space="preserve">You will then </w:t>
      </w:r>
      <w:proofErr w:type="gramStart"/>
      <w:r w:rsidRPr="0051414C">
        <w:rPr>
          <w:rFonts w:cstheme="majorHAnsi"/>
        </w:rPr>
        <w:t>be asked</w:t>
      </w:r>
      <w:proofErr w:type="gramEnd"/>
      <w:r w:rsidRPr="0051414C">
        <w:rPr>
          <w:rFonts w:cstheme="majorHAnsi"/>
        </w:rPr>
        <w:t xml:space="preserve"> to lie on the x-ray table and a small tube will be inserted into the rectum (back passage). A quantity of the white fluid (barium) </w:t>
      </w:r>
      <w:proofErr w:type="gramStart"/>
      <w:r w:rsidRPr="0051414C">
        <w:rPr>
          <w:rFonts w:cstheme="majorHAnsi"/>
        </w:rPr>
        <w:t>is introduced</w:t>
      </w:r>
      <w:proofErr w:type="gramEnd"/>
      <w:r w:rsidRPr="0051414C">
        <w:rPr>
          <w:rFonts w:cstheme="majorHAnsi"/>
        </w:rPr>
        <w:t xml:space="preserve"> into the bowel via the tube in your rectum. You will </w:t>
      </w:r>
      <w:proofErr w:type="gramStart"/>
      <w:r w:rsidRPr="0051414C">
        <w:rPr>
          <w:rFonts w:cstheme="majorHAnsi"/>
        </w:rPr>
        <w:t>be asked</w:t>
      </w:r>
      <w:proofErr w:type="gramEnd"/>
      <w:r w:rsidRPr="0051414C">
        <w:rPr>
          <w:rFonts w:cstheme="majorHAnsi"/>
        </w:rPr>
        <w:t xml:space="preserve"> to lie in various positions on the table so the barium will coat the walls of the bowel. </w:t>
      </w:r>
      <w:proofErr w:type="gramStart"/>
      <w:r w:rsidRPr="0051414C">
        <w:rPr>
          <w:rFonts w:cstheme="majorHAnsi"/>
        </w:rPr>
        <w:t>Some of</w:t>
      </w:r>
      <w:proofErr w:type="gramEnd"/>
      <w:r w:rsidRPr="0051414C">
        <w:rPr>
          <w:rFonts w:cstheme="majorHAnsi"/>
        </w:rPr>
        <w:t xml:space="preserve"> the barium is then drained off and replaced with a small amount of air via the same tube. The combination of the barium and air coat the bowel wall to give good definition of the large bowel.</w:t>
      </w:r>
    </w:p>
    <w:p w14:paraId="5C269ED1" w14:textId="77777777" w:rsidR="006E4C7E" w:rsidRPr="0051414C" w:rsidRDefault="006E4C7E" w:rsidP="006E4C7E">
      <w:pPr>
        <w:rPr>
          <w:rFonts w:asciiTheme="majorHAnsi" w:hAnsiTheme="majorHAnsi" w:cstheme="majorHAnsi"/>
          <w:sz w:val="16"/>
        </w:rPr>
      </w:pPr>
    </w:p>
    <w:p w14:paraId="50A7A89E" w14:textId="77777777" w:rsidR="006E4C7E" w:rsidRPr="0051414C" w:rsidRDefault="006E4C7E" w:rsidP="006E4C7E">
      <w:pPr>
        <w:pStyle w:val="HSSBodyText"/>
        <w:rPr>
          <w:rFonts w:cstheme="majorHAnsi"/>
        </w:rPr>
      </w:pPr>
      <w:r w:rsidRPr="0051414C">
        <w:rPr>
          <w:rFonts w:cstheme="majorHAnsi"/>
        </w:rPr>
        <w:t xml:space="preserve">During the examination, apart from </w:t>
      </w:r>
      <w:proofErr w:type="gramStart"/>
      <w:r w:rsidRPr="0051414C">
        <w:rPr>
          <w:rFonts w:cstheme="majorHAnsi"/>
        </w:rPr>
        <w:t>being asked</w:t>
      </w:r>
      <w:proofErr w:type="gramEnd"/>
      <w:r w:rsidRPr="0051414C">
        <w:rPr>
          <w:rFonts w:cstheme="majorHAnsi"/>
        </w:rPr>
        <w:t xml:space="preserve"> to lie on your back, stomach and sides, the table will be tilted until you are standing up.</w:t>
      </w:r>
    </w:p>
    <w:p w14:paraId="4AFC966E" w14:textId="77777777" w:rsidR="006E4C7E" w:rsidRPr="0051414C" w:rsidRDefault="006E4C7E" w:rsidP="006E4C7E">
      <w:pPr>
        <w:rPr>
          <w:rFonts w:asciiTheme="majorHAnsi" w:hAnsiTheme="majorHAnsi" w:cstheme="majorHAnsi"/>
          <w:sz w:val="16"/>
        </w:rPr>
      </w:pPr>
    </w:p>
    <w:p w14:paraId="5723DC6A" w14:textId="77777777" w:rsidR="006E4C7E" w:rsidRPr="0051414C" w:rsidRDefault="006E4C7E" w:rsidP="006E4C7E">
      <w:pPr>
        <w:pStyle w:val="HSSBodyText"/>
        <w:rPr>
          <w:rFonts w:cstheme="majorHAnsi"/>
        </w:rPr>
      </w:pPr>
      <w:r w:rsidRPr="0051414C">
        <w:rPr>
          <w:rFonts w:cstheme="majorHAnsi"/>
        </w:rPr>
        <w:t xml:space="preserve">The radiologist / radiographer will watch on a TV screen, taking pictures throughout the procedure. When the examination </w:t>
      </w:r>
      <w:proofErr w:type="gramStart"/>
      <w:r w:rsidRPr="0051414C">
        <w:rPr>
          <w:rFonts w:cstheme="majorHAnsi"/>
        </w:rPr>
        <w:t>is finished</w:t>
      </w:r>
      <w:proofErr w:type="gramEnd"/>
      <w:r w:rsidRPr="0051414C">
        <w:rPr>
          <w:rFonts w:cstheme="majorHAnsi"/>
        </w:rPr>
        <w:t>, you will be escorted to the toilet. Occasionally, we may require further x-rays before you leave.</w:t>
      </w:r>
    </w:p>
    <w:p w14:paraId="15CBC246" w14:textId="77777777" w:rsidR="006E4C7E" w:rsidRPr="0051414C" w:rsidRDefault="006E4C7E" w:rsidP="006E4C7E">
      <w:pPr>
        <w:rPr>
          <w:rFonts w:asciiTheme="majorHAnsi" w:hAnsiTheme="majorHAnsi" w:cstheme="majorHAnsi"/>
          <w:sz w:val="16"/>
        </w:rPr>
      </w:pPr>
    </w:p>
    <w:p w14:paraId="44E8C342"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WHAT WILL HAPPEN AFTER MY BARIUM ENEMA?</w:t>
      </w:r>
    </w:p>
    <w:p w14:paraId="30978DEC" w14:textId="77777777" w:rsidR="006E4C7E" w:rsidRPr="0051414C" w:rsidRDefault="006E4C7E" w:rsidP="006E4C7E">
      <w:pPr>
        <w:rPr>
          <w:rFonts w:asciiTheme="majorHAnsi" w:hAnsiTheme="majorHAnsi" w:cstheme="majorHAnsi"/>
          <w:b/>
          <w:sz w:val="16"/>
        </w:rPr>
      </w:pPr>
    </w:p>
    <w:p w14:paraId="412C737F" w14:textId="77777777" w:rsidR="006E4C7E" w:rsidRPr="0051414C" w:rsidRDefault="006E4C7E" w:rsidP="006E4C7E">
      <w:pPr>
        <w:pStyle w:val="HSSBodyText"/>
        <w:rPr>
          <w:rFonts w:cstheme="majorHAnsi"/>
        </w:rPr>
      </w:pPr>
      <w:r w:rsidRPr="0051414C">
        <w:rPr>
          <w:rFonts w:cstheme="majorHAnsi"/>
        </w:rPr>
        <w:t xml:space="preserve">You should be able to eat and drink normally but you will need to drink </w:t>
      </w:r>
      <w:proofErr w:type="gramStart"/>
      <w:r w:rsidRPr="0051414C">
        <w:rPr>
          <w:rFonts w:cstheme="majorHAnsi"/>
        </w:rPr>
        <w:t>plenty of</w:t>
      </w:r>
      <w:proofErr w:type="gramEnd"/>
      <w:r w:rsidRPr="0051414C">
        <w:rPr>
          <w:rFonts w:cstheme="majorHAnsi"/>
        </w:rPr>
        <w:t xml:space="preserve"> warm fluids and eat plenty of fibre i.e. fruit and vegetables.</w:t>
      </w:r>
    </w:p>
    <w:p w14:paraId="6157A407" w14:textId="77777777" w:rsidR="006E4C7E" w:rsidRPr="0051414C" w:rsidRDefault="006E4C7E" w:rsidP="006E4C7E">
      <w:pPr>
        <w:rPr>
          <w:rFonts w:asciiTheme="majorHAnsi" w:hAnsiTheme="majorHAnsi" w:cstheme="majorHAnsi"/>
          <w:sz w:val="16"/>
        </w:rPr>
      </w:pPr>
    </w:p>
    <w:p w14:paraId="7A3C9906" w14:textId="77777777" w:rsidR="006E4C7E" w:rsidRPr="0051414C" w:rsidRDefault="006E4C7E" w:rsidP="00EA1D1B">
      <w:pPr>
        <w:pStyle w:val="HSSBodyText"/>
        <w:rPr>
          <w:rFonts w:cstheme="majorHAnsi"/>
        </w:rPr>
      </w:pPr>
      <w:r w:rsidRPr="0051414C">
        <w:rPr>
          <w:rFonts w:cstheme="majorHAnsi"/>
        </w:rPr>
        <w:t>The injection may cause slight blurring of vision; this is due to the relaxation of muscles and should last no longer than 20-30 minutes. You may feel a little constipated for a day or two and you may also notice that your stools may be white for a couple of days</w:t>
      </w:r>
      <w:proofErr w:type="gramStart"/>
      <w:r w:rsidRPr="0051414C">
        <w:rPr>
          <w:rFonts w:cstheme="majorHAnsi"/>
        </w:rPr>
        <w:t xml:space="preserve">.  </w:t>
      </w:r>
      <w:proofErr w:type="gramEnd"/>
      <w:r w:rsidRPr="0051414C">
        <w:rPr>
          <w:rFonts w:cstheme="majorHAnsi"/>
        </w:rPr>
        <w:t>This is just the remains of the barium</w:t>
      </w:r>
      <w:proofErr w:type="gramStart"/>
      <w:r w:rsidRPr="0051414C">
        <w:rPr>
          <w:rFonts w:cstheme="majorHAnsi"/>
        </w:rPr>
        <w:t xml:space="preserve">.  </w:t>
      </w:r>
      <w:proofErr w:type="gramEnd"/>
      <w:r w:rsidRPr="0051414C">
        <w:rPr>
          <w:rFonts w:cstheme="majorHAnsi"/>
        </w:rPr>
        <w:t>If you do get constipated, take a mild laxative such as Fibogel.</w:t>
      </w:r>
    </w:p>
    <w:p w14:paraId="01C77E62" w14:textId="77777777" w:rsidR="006E4C7E" w:rsidRPr="0051414C" w:rsidRDefault="006E4C7E" w:rsidP="00EA1D1B">
      <w:pPr>
        <w:pStyle w:val="HSSBodyText"/>
        <w:rPr>
          <w:rFonts w:cstheme="majorHAnsi"/>
          <w:sz w:val="16"/>
        </w:rPr>
      </w:pPr>
    </w:p>
    <w:p w14:paraId="5D482B2D" w14:textId="77777777" w:rsidR="00EA1D1B" w:rsidRPr="0051414C" w:rsidRDefault="006E4C7E" w:rsidP="00EA1D1B">
      <w:pPr>
        <w:pStyle w:val="HSSBodyText"/>
        <w:rPr>
          <w:rFonts w:cstheme="majorHAnsi"/>
        </w:rPr>
      </w:pPr>
      <w:r w:rsidRPr="0051414C">
        <w:rPr>
          <w:rFonts w:cstheme="majorHAnsi"/>
        </w:rPr>
        <w:t>Once your vision has returned to normal you will be able to drive.</w:t>
      </w:r>
    </w:p>
    <w:p w14:paraId="0A7C90D4" w14:textId="58FEEFC4" w:rsidR="0051414C" w:rsidRDefault="0051414C" w:rsidP="00EA1D1B">
      <w:pPr>
        <w:rPr>
          <w:rFonts w:asciiTheme="majorHAnsi" w:hAnsiTheme="majorHAnsi" w:cstheme="majorHAnsi"/>
          <w:b/>
        </w:rPr>
      </w:pPr>
    </w:p>
    <w:p w14:paraId="34AD3252" w14:textId="251EB7AE" w:rsidR="006E4C7E" w:rsidRPr="0051414C" w:rsidRDefault="006E4C7E" w:rsidP="00EA1D1B">
      <w:pPr>
        <w:rPr>
          <w:rFonts w:asciiTheme="majorHAnsi" w:hAnsiTheme="majorHAnsi" w:cstheme="majorHAnsi"/>
        </w:rPr>
      </w:pPr>
      <w:r w:rsidRPr="0051414C">
        <w:rPr>
          <w:rFonts w:asciiTheme="majorHAnsi" w:hAnsiTheme="majorHAnsi" w:cstheme="majorHAnsi"/>
          <w:b/>
        </w:rPr>
        <w:t>LOW RESIDUE DIET</w:t>
      </w:r>
    </w:p>
    <w:p w14:paraId="73703D84" w14:textId="77777777" w:rsidR="006E4C7E" w:rsidRPr="0051414C" w:rsidRDefault="006E4C7E" w:rsidP="006E4C7E">
      <w:pPr>
        <w:rPr>
          <w:rFonts w:asciiTheme="majorHAnsi" w:hAnsiTheme="majorHAnsi" w:cstheme="majorHAnsi"/>
          <w:sz w:val="16"/>
        </w:rPr>
      </w:pPr>
    </w:p>
    <w:p w14:paraId="33F4E6F7"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FOODS ALLOWED</w:t>
      </w:r>
    </w:p>
    <w:p w14:paraId="554D6EDE" w14:textId="77777777" w:rsidR="006E4C7E" w:rsidRPr="0051414C" w:rsidRDefault="006E4C7E" w:rsidP="006E4C7E">
      <w:pPr>
        <w:rPr>
          <w:rFonts w:asciiTheme="majorHAnsi" w:hAnsiTheme="majorHAnsi" w:cstheme="majorHAnsi"/>
          <w:sz w:val="16"/>
        </w:rPr>
      </w:pPr>
    </w:p>
    <w:p w14:paraId="16A30C06" w14:textId="77777777" w:rsidR="006E4C7E" w:rsidRPr="0051414C" w:rsidRDefault="006E4C7E" w:rsidP="006E4C7E">
      <w:pPr>
        <w:pStyle w:val="HSSBodyText"/>
        <w:rPr>
          <w:rFonts w:cstheme="majorHAnsi"/>
        </w:rPr>
      </w:pPr>
      <w:r w:rsidRPr="0051414C">
        <w:rPr>
          <w:rFonts w:cstheme="majorHAnsi"/>
        </w:rPr>
        <w:t>Meat, eggs, fish, cheese</w:t>
      </w:r>
    </w:p>
    <w:p w14:paraId="0810FFB3" w14:textId="77777777" w:rsidR="006E4C7E" w:rsidRPr="0051414C" w:rsidRDefault="006E4C7E" w:rsidP="006E4C7E">
      <w:pPr>
        <w:pStyle w:val="HSSBodyText"/>
        <w:rPr>
          <w:rFonts w:cstheme="majorHAnsi"/>
          <w:sz w:val="16"/>
        </w:rPr>
      </w:pPr>
    </w:p>
    <w:p w14:paraId="0F2E2E60" w14:textId="77777777" w:rsidR="006E4C7E" w:rsidRPr="0051414C" w:rsidRDefault="006E4C7E" w:rsidP="006E4C7E">
      <w:pPr>
        <w:pStyle w:val="HSSBodyText"/>
        <w:rPr>
          <w:rFonts w:cstheme="majorHAnsi"/>
        </w:rPr>
      </w:pPr>
      <w:r w:rsidRPr="0051414C">
        <w:rPr>
          <w:rFonts w:cstheme="majorHAnsi"/>
        </w:rPr>
        <w:t>Milk, plain yoghurt, butter, margarine, lard, oil</w:t>
      </w:r>
    </w:p>
    <w:p w14:paraId="79B5E320" w14:textId="77777777" w:rsidR="006E4C7E" w:rsidRPr="0051414C" w:rsidRDefault="006E4C7E" w:rsidP="006E4C7E">
      <w:pPr>
        <w:pStyle w:val="HSSBodyText"/>
        <w:rPr>
          <w:rFonts w:cstheme="majorHAnsi"/>
          <w:sz w:val="16"/>
        </w:rPr>
      </w:pPr>
    </w:p>
    <w:p w14:paraId="51D7430D" w14:textId="77777777" w:rsidR="006E4C7E" w:rsidRPr="0051414C" w:rsidRDefault="006E4C7E" w:rsidP="006E4C7E">
      <w:pPr>
        <w:pStyle w:val="HSSBodyText"/>
        <w:rPr>
          <w:rFonts w:cstheme="majorHAnsi"/>
        </w:rPr>
      </w:pPr>
      <w:r w:rsidRPr="0051414C">
        <w:rPr>
          <w:rFonts w:cstheme="majorHAnsi"/>
        </w:rPr>
        <w:t>White bread, white flour</w:t>
      </w:r>
    </w:p>
    <w:p w14:paraId="4A343073" w14:textId="77777777" w:rsidR="006E4C7E" w:rsidRPr="0051414C" w:rsidRDefault="006E4C7E" w:rsidP="006E4C7E">
      <w:pPr>
        <w:pStyle w:val="HSSBodyText"/>
        <w:rPr>
          <w:rFonts w:cstheme="majorHAnsi"/>
          <w:sz w:val="16"/>
        </w:rPr>
      </w:pPr>
    </w:p>
    <w:p w14:paraId="4F3386BD" w14:textId="5923C183" w:rsidR="006E4C7E" w:rsidRPr="0051414C" w:rsidRDefault="006E4C7E" w:rsidP="006E4C7E">
      <w:pPr>
        <w:pStyle w:val="HSSBodyText"/>
        <w:rPr>
          <w:rFonts w:cstheme="majorHAnsi"/>
        </w:rPr>
      </w:pPr>
      <w:r w:rsidRPr="0051414C">
        <w:rPr>
          <w:rFonts w:cstheme="majorHAnsi"/>
        </w:rPr>
        <w:t>Cream crackers, plain biscuits (</w:t>
      </w:r>
      <w:r w:rsidR="004B6916" w:rsidRPr="0051414C">
        <w:rPr>
          <w:rFonts w:cstheme="majorHAnsi"/>
        </w:rPr>
        <w:t>e.g.</w:t>
      </w:r>
      <w:r w:rsidRPr="0051414C">
        <w:rPr>
          <w:rFonts w:cstheme="majorHAnsi"/>
        </w:rPr>
        <w:t xml:space="preserve"> arrowroot, rich tea), plain sponge cake</w:t>
      </w:r>
    </w:p>
    <w:p w14:paraId="06C4EE22" w14:textId="77777777" w:rsidR="006E4C7E" w:rsidRPr="0051414C" w:rsidRDefault="006E4C7E" w:rsidP="006E4C7E">
      <w:pPr>
        <w:pStyle w:val="HSSBodyText"/>
        <w:rPr>
          <w:rFonts w:cstheme="majorHAnsi"/>
          <w:sz w:val="16"/>
        </w:rPr>
      </w:pPr>
    </w:p>
    <w:p w14:paraId="4BF0504A" w14:textId="77777777" w:rsidR="006E4C7E" w:rsidRPr="0051414C" w:rsidRDefault="006E4C7E" w:rsidP="006E4C7E">
      <w:pPr>
        <w:pStyle w:val="HSSBodyText"/>
        <w:rPr>
          <w:rFonts w:cstheme="majorHAnsi"/>
        </w:rPr>
      </w:pPr>
      <w:r w:rsidRPr="0051414C">
        <w:rPr>
          <w:rFonts w:cstheme="majorHAnsi"/>
        </w:rPr>
        <w:t>Rice crispies, cornflakes</w:t>
      </w:r>
    </w:p>
    <w:p w14:paraId="5D44FABA" w14:textId="77777777" w:rsidR="006E4C7E" w:rsidRPr="0051414C" w:rsidRDefault="006E4C7E" w:rsidP="006E4C7E">
      <w:pPr>
        <w:pStyle w:val="HSSBodyText"/>
        <w:rPr>
          <w:rFonts w:cstheme="majorHAnsi"/>
          <w:sz w:val="16"/>
        </w:rPr>
      </w:pPr>
    </w:p>
    <w:p w14:paraId="3A53953A" w14:textId="77777777" w:rsidR="006E4C7E" w:rsidRPr="0051414C" w:rsidRDefault="006E4C7E" w:rsidP="006E4C7E">
      <w:pPr>
        <w:pStyle w:val="HSSBodyText"/>
        <w:rPr>
          <w:rFonts w:cstheme="majorHAnsi"/>
        </w:rPr>
      </w:pPr>
      <w:r w:rsidRPr="0051414C">
        <w:rPr>
          <w:rFonts w:cstheme="majorHAnsi"/>
        </w:rPr>
        <w:t>White rice, white macaroni / spaghetti</w:t>
      </w:r>
    </w:p>
    <w:p w14:paraId="33909BE0" w14:textId="77777777" w:rsidR="006E4C7E" w:rsidRPr="0051414C" w:rsidRDefault="006E4C7E" w:rsidP="006E4C7E">
      <w:pPr>
        <w:pStyle w:val="HSSBodyText"/>
        <w:rPr>
          <w:rFonts w:cstheme="majorHAnsi"/>
          <w:sz w:val="16"/>
        </w:rPr>
      </w:pPr>
    </w:p>
    <w:p w14:paraId="4DB8B6FE" w14:textId="77777777" w:rsidR="006E4C7E" w:rsidRPr="0051414C" w:rsidRDefault="006E4C7E" w:rsidP="006E4C7E">
      <w:pPr>
        <w:pStyle w:val="HSSBodyText"/>
        <w:rPr>
          <w:rFonts w:cstheme="majorHAnsi"/>
        </w:rPr>
      </w:pPr>
      <w:r w:rsidRPr="0051414C">
        <w:rPr>
          <w:rFonts w:cstheme="majorHAnsi"/>
        </w:rPr>
        <w:lastRenderedPageBreak/>
        <w:t>Squash, fizzy drinks, sieved fruit juice, tea, coffee, oxo, Bovril, marmite, sieved or clear soups, malted milk drinks, drinking chocolate</w:t>
      </w:r>
    </w:p>
    <w:p w14:paraId="42510737" w14:textId="77777777" w:rsidR="006E4C7E" w:rsidRPr="0051414C" w:rsidRDefault="006E4C7E" w:rsidP="006E4C7E">
      <w:pPr>
        <w:pStyle w:val="HSSBodyText"/>
        <w:rPr>
          <w:rFonts w:cstheme="majorHAnsi"/>
          <w:sz w:val="16"/>
        </w:rPr>
      </w:pPr>
    </w:p>
    <w:p w14:paraId="398E93C2" w14:textId="77777777" w:rsidR="006E4C7E" w:rsidRPr="0051414C" w:rsidRDefault="006E4C7E" w:rsidP="006E4C7E">
      <w:pPr>
        <w:pStyle w:val="HSSBodyText"/>
        <w:rPr>
          <w:rFonts w:cstheme="majorHAnsi"/>
        </w:rPr>
      </w:pPr>
      <w:r w:rsidRPr="0051414C">
        <w:rPr>
          <w:rFonts w:cstheme="majorHAnsi"/>
        </w:rPr>
        <w:t>Boiled or creamed potatoes</w:t>
      </w:r>
    </w:p>
    <w:p w14:paraId="2DC75DF5" w14:textId="77777777" w:rsidR="006E4C7E" w:rsidRPr="0051414C" w:rsidRDefault="006E4C7E" w:rsidP="006E4C7E">
      <w:pPr>
        <w:pStyle w:val="HSSBodyText"/>
        <w:rPr>
          <w:rFonts w:cstheme="majorHAnsi"/>
          <w:sz w:val="16"/>
        </w:rPr>
      </w:pPr>
    </w:p>
    <w:p w14:paraId="546C49BC" w14:textId="77777777" w:rsidR="006E4C7E" w:rsidRPr="0051414C" w:rsidRDefault="006E4C7E" w:rsidP="006E4C7E">
      <w:pPr>
        <w:pStyle w:val="HSSBodyText"/>
        <w:rPr>
          <w:rFonts w:cstheme="majorHAnsi"/>
        </w:rPr>
      </w:pPr>
      <w:r w:rsidRPr="0051414C">
        <w:rPr>
          <w:rFonts w:cstheme="majorHAnsi"/>
        </w:rPr>
        <w:t>Milk puddings, custard, ice-cream, jelly, honey, syrup, sugar, boiled sweets, toffee, pastilles, mints, chocolate</w:t>
      </w:r>
    </w:p>
    <w:p w14:paraId="595580F2" w14:textId="77777777" w:rsidR="00393360" w:rsidRPr="0051414C" w:rsidRDefault="00393360" w:rsidP="006E4C7E">
      <w:pPr>
        <w:rPr>
          <w:rFonts w:asciiTheme="majorHAnsi" w:hAnsiTheme="majorHAnsi" w:cstheme="majorHAnsi"/>
          <w:b/>
        </w:rPr>
      </w:pPr>
    </w:p>
    <w:p w14:paraId="4040A0FA"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FOODS TO AVOID</w:t>
      </w:r>
    </w:p>
    <w:p w14:paraId="0A6C613A" w14:textId="77777777" w:rsidR="006E4C7E" w:rsidRPr="0051414C" w:rsidRDefault="006E4C7E" w:rsidP="006E4C7E">
      <w:pPr>
        <w:rPr>
          <w:rFonts w:asciiTheme="majorHAnsi" w:hAnsiTheme="majorHAnsi" w:cstheme="majorHAnsi"/>
          <w:sz w:val="16"/>
        </w:rPr>
      </w:pPr>
    </w:p>
    <w:p w14:paraId="7ADAAFB4" w14:textId="77777777" w:rsidR="006E4C7E" w:rsidRPr="0051414C" w:rsidRDefault="006E4C7E" w:rsidP="006E4C7E">
      <w:pPr>
        <w:rPr>
          <w:rFonts w:asciiTheme="majorHAnsi" w:hAnsiTheme="majorHAnsi" w:cstheme="majorHAnsi"/>
        </w:rPr>
      </w:pPr>
      <w:r w:rsidRPr="0051414C">
        <w:rPr>
          <w:rFonts w:asciiTheme="majorHAnsi" w:hAnsiTheme="majorHAnsi" w:cstheme="majorHAnsi"/>
        </w:rPr>
        <w:t>Fruit and muesli yoghurts</w:t>
      </w:r>
    </w:p>
    <w:p w14:paraId="32939117" w14:textId="77777777" w:rsidR="006E4C7E" w:rsidRPr="0051414C" w:rsidRDefault="006E4C7E" w:rsidP="006E4C7E">
      <w:pPr>
        <w:rPr>
          <w:rFonts w:asciiTheme="majorHAnsi" w:hAnsiTheme="majorHAnsi" w:cstheme="majorHAnsi"/>
          <w:sz w:val="16"/>
        </w:rPr>
      </w:pPr>
    </w:p>
    <w:p w14:paraId="6231ED34" w14:textId="77777777" w:rsidR="006E4C7E" w:rsidRPr="0051414C" w:rsidRDefault="006E4C7E" w:rsidP="006E4C7E">
      <w:pPr>
        <w:rPr>
          <w:rFonts w:asciiTheme="majorHAnsi" w:hAnsiTheme="majorHAnsi" w:cstheme="majorHAnsi"/>
        </w:rPr>
      </w:pPr>
      <w:r w:rsidRPr="0051414C">
        <w:rPr>
          <w:rFonts w:asciiTheme="majorHAnsi" w:hAnsiTheme="majorHAnsi" w:cstheme="majorHAnsi"/>
        </w:rPr>
        <w:t>Brown / wholemeal / granary / wheatmeal bread, wholemeal flour</w:t>
      </w:r>
    </w:p>
    <w:p w14:paraId="3065D988" w14:textId="77777777" w:rsidR="006E4C7E" w:rsidRPr="0051414C" w:rsidRDefault="006E4C7E" w:rsidP="006E4C7E">
      <w:pPr>
        <w:rPr>
          <w:rFonts w:asciiTheme="majorHAnsi" w:hAnsiTheme="majorHAnsi" w:cstheme="majorHAnsi"/>
          <w:sz w:val="16"/>
        </w:rPr>
      </w:pPr>
    </w:p>
    <w:p w14:paraId="4E56F0A0" w14:textId="0829BE07" w:rsidR="006E4C7E" w:rsidRPr="0051414C" w:rsidRDefault="006E4C7E" w:rsidP="006E4C7E">
      <w:pPr>
        <w:rPr>
          <w:rFonts w:asciiTheme="majorHAnsi" w:hAnsiTheme="majorHAnsi" w:cstheme="majorHAnsi"/>
        </w:rPr>
      </w:pPr>
      <w:r w:rsidRPr="0051414C">
        <w:rPr>
          <w:rFonts w:asciiTheme="majorHAnsi" w:hAnsiTheme="majorHAnsi" w:cstheme="majorHAnsi"/>
        </w:rPr>
        <w:t>Digestive / bran biscuits containing dried fruit or nuts, fruit cake, crispbread (</w:t>
      </w:r>
      <w:r w:rsidR="004B6916" w:rsidRPr="0051414C">
        <w:rPr>
          <w:rFonts w:asciiTheme="majorHAnsi" w:hAnsiTheme="majorHAnsi" w:cstheme="majorHAnsi"/>
        </w:rPr>
        <w:t>e.g.</w:t>
      </w:r>
      <w:r w:rsidRPr="0051414C">
        <w:rPr>
          <w:rFonts w:asciiTheme="majorHAnsi" w:hAnsiTheme="majorHAnsi" w:cstheme="majorHAnsi"/>
        </w:rPr>
        <w:t xml:space="preserve"> Ryvita)</w:t>
      </w:r>
    </w:p>
    <w:p w14:paraId="785A0922" w14:textId="77777777" w:rsidR="006E4C7E" w:rsidRPr="0051414C" w:rsidRDefault="006E4C7E" w:rsidP="006E4C7E">
      <w:pPr>
        <w:rPr>
          <w:rFonts w:asciiTheme="majorHAnsi" w:hAnsiTheme="majorHAnsi" w:cstheme="majorHAnsi"/>
          <w:sz w:val="16"/>
        </w:rPr>
      </w:pPr>
    </w:p>
    <w:p w14:paraId="311D437B" w14:textId="581A2C5C" w:rsidR="006E4C7E" w:rsidRPr="0051414C" w:rsidRDefault="006E4C7E" w:rsidP="006E4C7E">
      <w:pPr>
        <w:rPr>
          <w:rFonts w:asciiTheme="majorHAnsi" w:hAnsiTheme="majorHAnsi" w:cstheme="majorHAnsi"/>
        </w:rPr>
      </w:pPr>
      <w:r w:rsidRPr="0051414C">
        <w:rPr>
          <w:rFonts w:asciiTheme="majorHAnsi" w:hAnsiTheme="majorHAnsi" w:cstheme="majorHAnsi"/>
        </w:rPr>
        <w:t xml:space="preserve">Wholegrain and high fibre cereals </w:t>
      </w:r>
      <w:r w:rsidR="004B6916" w:rsidRPr="0051414C">
        <w:rPr>
          <w:rFonts w:asciiTheme="majorHAnsi" w:hAnsiTheme="majorHAnsi" w:cstheme="majorHAnsi"/>
        </w:rPr>
        <w:t>ego</w:t>
      </w:r>
      <w:r w:rsidRPr="0051414C">
        <w:rPr>
          <w:rFonts w:asciiTheme="majorHAnsi" w:hAnsiTheme="majorHAnsi" w:cstheme="majorHAnsi"/>
        </w:rPr>
        <w:t xml:space="preserve"> porridge, muesli, </w:t>
      </w:r>
      <w:r w:rsidR="004B6916" w:rsidRPr="0051414C">
        <w:rPr>
          <w:rFonts w:asciiTheme="majorHAnsi" w:hAnsiTheme="majorHAnsi" w:cstheme="majorHAnsi"/>
        </w:rPr>
        <w:t>Weetabix</w:t>
      </w:r>
      <w:r w:rsidRPr="0051414C">
        <w:rPr>
          <w:rFonts w:asciiTheme="majorHAnsi" w:hAnsiTheme="majorHAnsi" w:cstheme="majorHAnsi"/>
        </w:rPr>
        <w:t xml:space="preserve">, </w:t>
      </w:r>
      <w:r w:rsidR="004B6916" w:rsidRPr="0051414C">
        <w:rPr>
          <w:rFonts w:asciiTheme="majorHAnsi" w:hAnsiTheme="majorHAnsi" w:cstheme="majorHAnsi"/>
        </w:rPr>
        <w:t>bran flakes</w:t>
      </w:r>
    </w:p>
    <w:p w14:paraId="4AB28F56" w14:textId="77777777" w:rsidR="006E4C7E" w:rsidRPr="0051414C" w:rsidRDefault="006E4C7E" w:rsidP="006E4C7E">
      <w:pPr>
        <w:rPr>
          <w:rFonts w:asciiTheme="majorHAnsi" w:hAnsiTheme="majorHAnsi" w:cstheme="majorHAnsi"/>
          <w:sz w:val="16"/>
        </w:rPr>
      </w:pPr>
    </w:p>
    <w:p w14:paraId="3F31C549" w14:textId="77777777" w:rsidR="006E4C7E" w:rsidRPr="0051414C" w:rsidRDefault="006E4C7E" w:rsidP="006E4C7E">
      <w:pPr>
        <w:rPr>
          <w:rFonts w:asciiTheme="majorHAnsi" w:hAnsiTheme="majorHAnsi" w:cstheme="majorHAnsi"/>
        </w:rPr>
      </w:pPr>
      <w:r w:rsidRPr="0051414C">
        <w:rPr>
          <w:rFonts w:asciiTheme="majorHAnsi" w:hAnsiTheme="majorHAnsi" w:cstheme="majorHAnsi"/>
        </w:rPr>
        <w:t>Vegetable soups (unless sieved)</w:t>
      </w:r>
    </w:p>
    <w:p w14:paraId="736A62B3" w14:textId="77777777" w:rsidR="006E4C7E" w:rsidRPr="0051414C" w:rsidRDefault="006E4C7E" w:rsidP="006E4C7E">
      <w:pPr>
        <w:rPr>
          <w:rFonts w:asciiTheme="majorHAnsi" w:hAnsiTheme="majorHAnsi" w:cstheme="majorHAnsi"/>
          <w:sz w:val="16"/>
        </w:rPr>
      </w:pPr>
    </w:p>
    <w:p w14:paraId="53595D6B" w14:textId="77777777" w:rsidR="006E4C7E" w:rsidRPr="0051414C" w:rsidRDefault="006E4C7E" w:rsidP="006E4C7E">
      <w:pPr>
        <w:rPr>
          <w:rFonts w:asciiTheme="majorHAnsi" w:hAnsiTheme="majorHAnsi" w:cstheme="majorHAnsi"/>
        </w:rPr>
      </w:pPr>
      <w:r w:rsidRPr="0051414C">
        <w:rPr>
          <w:rFonts w:asciiTheme="majorHAnsi" w:hAnsiTheme="majorHAnsi" w:cstheme="majorHAnsi"/>
        </w:rPr>
        <w:t>All other vegetables</w:t>
      </w:r>
    </w:p>
    <w:p w14:paraId="2661BD65" w14:textId="77777777" w:rsidR="006E4C7E" w:rsidRPr="0051414C" w:rsidRDefault="006E4C7E" w:rsidP="006E4C7E">
      <w:pPr>
        <w:rPr>
          <w:rFonts w:asciiTheme="majorHAnsi" w:hAnsiTheme="majorHAnsi" w:cstheme="majorHAnsi"/>
          <w:sz w:val="16"/>
        </w:rPr>
      </w:pPr>
    </w:p>
    <w:p w14:paraId="0EAB9845" w14:textId="77777777" w:rsidR="006E4C7E" w:rsidRPr="0051414C" w:rsidRDefault="006E4C7E" w:rsidP="006E4C7E">
      <w:pPr>
        <w:rPr>
          <w:rFonts w:asciiTheme="majorHAnsi" w:hAnsiTheme="majorHAnsi" w:cstheme="majorHAnsi"/>
        </w:rPr>
      </w:pPr>
      <w:r w:rsidRPr="0051414C">
        <w:rPr>
          <w:rFonts w:asciiTheme="majorHAnsi" w:hAnsiTheme="majorHAnsi" w:cstheme="majorHAnsi"/>
        </w:rPr>
        <w:t>All fruit, nuts, pips and peel in jam and marmalade.</w:t>
      </w:r>
    </w:p>
    <w:p w14:paraId="67FD5AF7" w14:textId="77777777" w:rsidR="006E4C7E" w:rsidRPr="0051414C" w:rsidRDefault="006E4C7E" w:rsidP="006E4C7E">
      <w:pPr>
        <w:rPr>
          <w:rFonts w:asciiTheme="majorHAnsi" w:hAnsiTheme="majorHAnsi" w:cstheme="majorHAnsi"/>
          <w:sz w:val="16"/>
        </w:rPr>
      </w:pPr>
    </w:p>
    <w:p w14:paraId="7D97B601" w14:textId="77777777" w:rsidR="0058761A" w:rsidRPr="0051414C" w:rsidRDefault="0058761A" w:rsidP="006E4C7E">
      <w:pPr>
        <w:rPr>
          <w:rFonts w:asciiTheme="majorHAnsi" w:hAnsiTheme="majorHAnsi" w:cstheme="majorHAnsi"/>
          <w:sz w:val="16"/>
        </w:rPr>
      </w:pPr>
    </w:p>
    <w:p w14:paraId="402E435E" w14:textId="77777777" w:rsidR="006E4C7E" w:rsidRPr="0051414C" w:rsidRDefault="006E4C7E" w:rsidP="00393360">
      <w:pPr>
        <w:pStyle w:val="HSSMinorHeading"/>
        <w:rPr>
          <w:rFonts w:asciiTheme="majorHAnsi" w:hAnsiTheme="majorHAnsi" w:cstheme="majorHAnsi"/>
        </w:rPr>
      </w:pPr>
      <w:r w:rsidRPr="0051414C">
        <w:rPr>
          <w:rFonts w:asciiTheme="majorHAnsi" w:hAnsiTheme="majorHAnsi" w:cstheme="majorHAnsi"/>
        </w:rPr>
        <w:t>ARRIVAL</w:t>
      </w:r>
    </w:p>
    <w:p w14:paraId="49DB427E" w14:textId="77777777" w:rsidR="006E4C7E" w:rsidRPr="0051414C" w:rsidRDefault="006E4C7E" w:rsidP="006E4C7E">
      <w:pPr>
        <w:rPr>
          <w:rFonts w:asciiTheme="majorHAnsi" w:hAnsiTheme="majorHAnsi" w:cstheme="majorHAnsi"/>
          <w:sz w:val="16"/>
        </w:rPr>
      </w:pPr>
    </w:p>
    <w:p w14:paraId="7B92B157" w14:textId="77777777" w:rsidR="006E4C7E" w:rsidRPr="0051414C" w:rsidRDefault="006E4C7E" w:rsidP="006E4C7E">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be provided for you to wear if necessary</w:t>
      </w:r>
      <w:proofErr w:type="gramStart"/>
      <w:r w:rsidRPr="0051414C">
        <w:rPr>
          <w:rFonts w:cstheme="majorHAnsi"/>
        </w:rPr>
        <w:t xml:space="preserve">.  </w:t>
      </w:r>
      <w:proofErr w:type="gramEnd"/>
      <w:r w:rsidRPr="0051414C">
        <w:rPr>
          <w:rFonts w:cstheme="majorHAnsi"/>
        </w:rPr>
        <w:t xml:space="preserve">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45AA4114" w14:textId="77777777" w:rsidR="006E4C7E" w:rsidRPr="0051414C" w:rsidRDefault="006E4C7E" w:rsidP="006E4C7E">
      <w:pPr>
        <w:rPr>
          <w:rFonts w:asciiTheme="majorHAnsi" w:hAnsiTheme="majorHAnsi" w:cstheme="majorHAnsi"/>
          <w:sz w:val="16"/>
        </w:rPr>
      </w:pPr>
    </w:p>
    <w:p w14:paraId="2F8F7A74" w14:textId="77777777" w:rsidR="006E4C7E" w:rsidRPr="0051414C" w:rsidRDefault="006E4C7E" w:rsidP="00393360">
      <w:pPr>
        <w:pStyle w:val="HSSMinorHeading"/>
        <w:rPr>
          <w:rFonts w:asciiTheme="majorHAnsi" w:hAnsiTheme="majorHAnsi" w:cstheme="majorHAnsi"/>
        </w:rPr>
      </w:pPr>
      <w:r w:rsidRPr="0051414C">
        <w:rPr>
          <w:rFonts w:asciiTheme="majorHAnsi" w:hAnsiTheme="majorHAnsi" w:cstheme="majorHAnsi"/>
        </w:rPr>
        <w:t>VALUABLES</w:t>
      </w:r>
    </w:p>
    <w:p w14:paraId="2E5973FB" w14:textId="77777777" w:rsidR="006E4C7E" w:rsidRPr="0051414C" w:rsidRDefault="006E4C7E" w:rsidP="006E4C7E">
      <w:pPr>
        <w:rPr>
          <w:rFonts w:asciiTheme="majorHAnsi" w:hAnsiTheme="majorHAnsi" w:cstheme="majorHAnsi"/>
          <w:sz w:val="16"/>
        </w:rPr>
      </w:pPr>
    </w:p>
    <w:p w14:paraId="38C334BB" w14:textId="77777777" w:rsidR="006E4C7E" w:rsidRPr="0051414C" w:rsidRDefault="006E4C7E" w:rsidP="006E4C7E">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33CACDE4" w14:textId="77777777" w:rsidR="00B81476" w:rsidRPr="0051414C" w:rsidRDefault="00B81476" w:rsidP="006E4C7E">
      <w:pPr>
        <w:pStyle w:val="HSSBodyText"/>
        <w:rPr>
          <w:rFonts w:cstheme="majorHAnsi"/>
        </w:rPr>
      </w:pPr>
    </w:p>
    <w:p w14:paraId="486D4893" w14:textId="77777777" w:rsidR="006E4C7E" w:rsidRPr="0051414C" w:rsidRDefault="006E4C7E" w:rsidP="00393360">
      <w:pPr>
        <w:pStyle w:val="HSSMinorHeading"/>
        <w:rPr>
          <w:rFonts w:asciiTheme="majorHAnsi" w:hAnsiTheme="majorHAnsi" w:cstheme="majorHAnsi"/>
        </w:rPr>
      </w:pPr>
      <w:r w:rsidRPr="0051414C">
        <w:rPr>
          <w:rFonts w:asciiTheme="majorHAnsi" w:hAnsiTheme="majorHAnsi" w:cstheme="majorHAnsi"/>
        </w:rPr>
        <w:t>CONFIRMATION</w:t>
      </w:r>
    </w:p>
    <w:p w14:paraId="238609D8" w14:textId="77777777" w:rsidR="006E4C7E" w:rsidRPr="0051414C" w:rsidRDefault="006E4C7E" w:rsidP="006E4C7E">
      <w:pPr>
        <w:rPr>
          <w:rFonts w:asciiTheme="majorHAnsi" w:hAnsiTheme="majorHAnsi" w:cstheme="majorHAnsi"/>
          <w:b/>
        </w:rPr>
      </w:pPr>
    </w:p>
    <w:p w14:paraId="68346029" w14:textId="77777777" w:rsidR="006E4C7E" w:rsidRPr="0051414C" w:rsidRDefault="006E4C7E" w:rsidP="006E4C7E">
      <w:pPr>
        <w:rPr>
          <w:rFonts w:asciiTheme="majorHAnsi" w:hAnsiTheme="majorHAnsi" w:cstheme="majorHAnsi"/>
          <w:b/>
        </w:rPr>
      </w:pPr>
      <w:r w:rsidRPr="0051414C">
        <w:rPr>
          <w:rFonts w:asciiTheme="majorHAnsi" w:hAnsiTheme="majorHAnsi" w:cstheme="majorHAnsi"/>
          <w:b/>
        </w:rPr>
        <w:t>***IMPORTANT***</w:t>
      </w:r>
    </w:p>
    <w:p w14:paraId="3C59E3AE" w14:textId="77777777" w:rsidR="006E4C7E" w:rsidRPr="0051414C" w:rsidRDefault="006E4C7E" w:rsidP="006E4C7E">
      <w:pPr>
        <w:rPr>
          <w:rFonts w:asciiTheme="majorHAnsi" w:hAnsiTheme="majorHAnsi" w:cstheme="majorHAnsi"/>
          <w:sz w:val="16"/>
        </w:rPr>
      </w:pPr>
    </w:p>
    <w:p w14:paraId="5F805B6E" w14:textId="77777777" w:rsidR="006E4C7E" w:rsidRPr="0051414C" w:rsidRDefault="006E4C7E" w:rsidP="0058761A">
      <w:pPr>
        <w:pStyle w:val="HSSBodyText"/>
        <w:rPr>
          <w:rFonts w:cstheme="majorHAnsi"/>
        </w:rPr>
      </w:pPr>
      <w:r w:rsidRPr="0051414C">
        <w:rPr>
          <w:rFonts w:cstheme="majorHAnsi"/>
        </w:rPr>
        <w:t xml:space="preserve">Please bring this letter with you when you attend. </w:t>
      </w:r>
    </w:p>
    <w:p w14:paraId="5A408744" w14:textId="77777777" w:rsidR="006E4C7E" w:rsidRPr="0051414C" w:rsidRDefault="006E4C7E" w:rsidP="006E4C7E">
      <w:pPr>
        <w:rPr>
          <w:rFonts w:asciiTheme="majorHAnsi" w:hAnsiTheme="majorHAnsi" w:cstheme="majorHAnsi"/>
          <w:sz w:val="16"/>
        </w:rPr>
      </w:pPr>
    </w:p>
    <w:p w14:paraId="789222A7" w14:textId="77777777" w:rsidR="006E4C7E" w:rsidRPr="0051414C" w:rsidRDefault="006E4C7E" w:rsidP="0058761A">
      <w:pPr>
        <w:pStyle w:val="HSSBodyText"/>
        <w:rPr>
          <w:rFonts w:cstheme="majorHAnsi"/>
        </w:rPr>
      </w:pPr>
      <w:r w:rsidRPr="0051414C">
        <w:rPr>
          <w:rFonts w:cstheme="majorHAnsi"/>
        </w:rPr>
        <w:t xml:space="preserve">Alternatively, if you are unable to attend for your </w:t>
      </w:r>
      <w:proofErr w:type="gramStart"/>
      <w:r w:rsidRPr="0051414C">
        <w:rPr>
          <w:rFonts w:cstheme="majorHAnsi"/>
        </w:rPr>
        <w:t>appointment</w:t>
      </w:r>
      <w:proofErr w:type="gramEnd"/>
      <w:r w:rsidRPr="0051414C">
        <w:rPr>
          <w:rFonts w:cstheme="majorHAnsi"/>
        </w:rPr>
        <w:t xml:space="preserve"> please contact us immediately for an alternative date. Your prompt action will enable us to offer this appointment to another patient.</w:t>
      </w:r>
    </w:p>
    <w:p w14:paraId="1948508A" w14:textId="77777777" w:rsidR="006E4C7E" w:rsidRPr="0051414C" w:rsidRDefault="006E4C7E" w:rsidP="006E4C7E">
      <w:pPr>
        <w:rPr>
          <w:rFonts w:asciiTheme="majorHAnsi" w:hAnsiTheme="majorHAnsi" w:cstheme="majorHAnsi"/>
          <w:sz w:val="16"/>
        </w:rPr>
      </w:pPr>
    </w:p>
    <w:p w14:paraId="064678F5" w14:textId="77777777" w:rsidR="006E4C7E" w:rsidRPr="0051414C" w:rsidRDefault="006E4C7E" w:rsidP="00393360">
      <w:pPr>
        <w:pStyle w:val="HSSMinorHeading"/>
        <w:rPr>
          <w:rFonts w:asciiTheme="majorHAnsi" w:hAnsiTheme="majorHAnsi" w:cstheme="majorHAnsi"/>
        </w:rPr>
      </w:pPr>
      <w:r w:rsidRPr="0051414C">
        <w:rPr>
          <w:rFonts w:asciiTheme="majorHAnsi" w:hAnsiTheme="majorHAnsi" w:cstheme="majorHAnsi"/>
        </w:rPr>
        <w:t>FAILURE TO ATTEND</w:t>
      </w:r>
    </w:p>
    <w:p w14:paraId="589AF2AB" w14:textId="77777777" w:rsidR="006E4C7E" w:rsidRPr="0051414C" w:rsidRDefault="006E4C7E" w:rsidP="006E4C7E">
      <w:pPr>
        <w:rPr>
          <w:rFonts w:asciiTheme="majorHAnsi" w:hAnsiTheme="majorHAnsi" w:cstheme="majorHAnsi"/>
          <w:sz w:val="16"/>
        </w:rPr>
      </w:pPr>
    </w:p>
    <w:p w14:paraId="4B5C75A5" w14:textId="77777777" w:rsidR="006E4C7E" w:rsidRPr="0051414C" w:rsidRDefault="006E4C7E" w:rsidP="0058761A">
      <w:pPr>
        <w:pStyle w:val="HSSBodyText"/>
        <w:rPr>
          <w:rFonts w:cstheme="majorHAnsi"/>
        </w:rPr>
      </w:pPr>
      <w:r w:rsidRPr="0051414C">
        <w:rPr>
          <w:rFonts w:cstheme="majorHAnsi"/>
        </w:rPr>
        <w:t xml:space="preserve">If you failed to attend and have not telephoned the department in advance, no further appointment will </w:t>
      </w:r>
      <w:proofErr w:type="gramStart"/>
      <w:r w:rsidRPr="0051414C">
        <w:rPr>
          <w:rFonts w:cstheme="majorHAnsi"/>
        </w:rPr>
        <w:t>be sent</w:t>
      </w:r>
      <w:proofErr w:type="gramEnd"/>
      <w:r w:rsidRPr="0051414C">
        <w:rPr>
          <w:rFonts w:cstheme="majorHAnsi"/>
        </w:rPr>
        <w:t xml:space="preserve"> out.</w:t>
      </w:r>
    </w:p>
    <w:p w14:paraId="351A0785" w14:textId="77777777" w:rsidR="006E4C7E" w:rsidRPr="0051414C" w:rsidRDefault="006E4C7E" w:rsidP="006E4C7E">
      <w:pPr>
        <w:rPr>
          <w:rFonts w:asciiTheme="majorHAnsi" w:hAnsiTheme="majorHAnsi" w:cstheme="majorHAnsi"/>
          <w:sz w:val="16"/>
        </w:rPr>
      </w:pPr>
    </w:p>
    <w:p w14:paraId="429F4538" w14:textId="77777777" w:rsidR="006E4C7E" w:rsidRPr="0051414C" w:rsidRDefault="006E4C7E" w:rsidP="0058761A">
      <w:pPr>
        <w:pStyle w:val="HSSBodyText"/>
        <w:rPr>
          <w:rFonts w:cstheme="majorHAnsi"/>
        </w:rPr>
      </w:pPr>
      <w:r w:rsidRPr="0051414C">
        <w:rPr>
          <w:rFonts w:cstheme="majorHAnsi"/>
        </w:rPr>
        <w:t xml:space="preserve">If you require an </w:t>
      </w:r>
      <w:proofErr w:type="gramStart"/>
      <w:r w:rsidRPr="0051414C">
        <w:rPr>
          <w:rFonts w:cstheme="majorHAnsi"/>
        </w:rPr>
        <w:t>ambulance</w:t>
      </w:r>
      <w:proofErr w:type="gramEnd"/>
      <w:r w:rsidRPr="0051414C">
        <w:rPr>
          <w:rFonts w:cstheme="majorHAnsi"/>
        </w:rPr>
        <w:t xml:space="preserve"> please contact the department at least one week before your appointment time to allow us to arrange it. </w:t>
      </w:r>
    </w:p>
    <w:p w14:paraId="732F4F41" w14:textId="26794DE7" w:rsidR="006E4C7E" w:rsidRDefault="006E4C7E" w:rsidP="006E4C7E">
      <w:pPr>
        <w:rPr>
          <w:rFonts w:asciiTheme="majorHAnsi" w:hAnsiTheme="majorHAnsi" w:cstheme="majorHAnsi"/>
          <w:sz w:val="16"/>
        </w:rPr>
      </w:pPr>
    </w:p>
    <w:p w14:paraId="16AE5988" w14:textId="39AD7C3D" w:rsidR="000A1361" w:rsidRDefault="000A1361" w:rsidP="006E4C7E">
      <w:pPr>
        <w:rPr>
          <w:rFonts w:asciiTheme="majorHAnsi" w:hAnsiTheme="majorHAnsi" w:cstheme="majorHAnsi"/>
          <w:sz w:val="16"/>
        </w:rPr>
      </w:pPr>
    </w:p>
    <w:p w14:paraId="4F841517" w14:textId="77777777" w:rsidR="000A1361" w:rsidRPr="0051414C" w:rsidRDefault="000A1361" w:rsidP="006E4C7E">
      <w:pPr>
        <w:rPr>
          <w:rFonts w:asciiTheme="majorHAnsi" w:hAnsiTheme="majorHAnsi" w:cstheme="majorHAnsi"/>
          <w:sz w:val="16"/>
        </w:rPr>
      </w:pPr>
    </w:p>
    <w:p w14:paraId="79006F9D" w14:textId="77777777" w:rsidR="006E4C7E" w:rsidRPr="0051414C" w:rsidRDefault="006E4C7E" w:rsidP="00393360">
      <w:pPr>
        <w:pStyle w:val="HSSMinorHeading"/>
        <w:rPr>
          <w:rFonts w:asciiTheme="majorHAnsi" w:hAnsiTheme="majorHAnsi" w:cstheme="majorHAnsi"/>
        </w:rPr>
      </w:pPr>
      <w:r w:rsidRPr="0051414C">
        <w:rPr>
          <w:rFonts w:asciiTheme="majorHAnsi" w:hAnsiTheme="majorHAnsi" w:cstheme="majorHAnsi"/>
        </w:rPr>
        <w:lastRenderedPageBreak/>
        <w:t>DIRECTIONS</w:t>
      </w:r>
    </w:p>
    <w:p w14:paraId="20C6D5BE" w14:textId="77777777" w:rsidR="006E4C7E" w:rsidRPr="0051414C" w:rsidRDefault="006E4C7E" w:rsidP="006E4C7E">
      <w:pPr>
        <w:rPr>
          <w:rFonts w:asciiTheme="majorHAnsi" w:hAnsiTheme="majorHAnsi" w:cstheme="majorHAnsi"/>
          <w:sz w:val="16"/>
        </w:rPr>
      </w:pPr>
    </w:p>
    <w:p w14:paraId="0702AFAC" w14:textId="77777777" w:rsidR="006E4C7E" w:rsidRPr="0051414C" w:rsidRDefault="006E4C7E" w:rsidP="0058761A">
      <w:pPr>
        <w:pStyle w:val="HSSBodyText"/>
        <w:rPr>
          <w:rFonts w:cstheme="majorHAnsi"/>
        </w:rPr>
      </w:pPr>
      <w:r w:rsidRPr="0051414C">
        <w:rPr>
          <w:rFonts w:cstheme="majorHAnsi"/>
        </w:rPr>
        <w:t xml:space="preserve">Please attend the Main X-ray Department located on the ground floor of the MAIN ENTRANCE to the hospital. </w:t>
      </w:r>
    </w:p>
    <w:p w14:paraId="0D19FE34" w14:textId="77777777" w:rsidR="0058761A" w:rsidRPr="0051414C" w:rsidRDefault="0058761A" w:rsidP="0058761A">
      <w:pPr>
        <w:pStyle w:val="HSSBodyText"/>
        <w:rPr>
          <w:rFonts w:cstheme="majorHAnsi"/>
          <w:sz w:val="16"/>
        </w:rPr>
      </w:pPr>
    </w:p>
    <w:p w14:paraId="3939C484" w14:textId="77777777" w:rsidR="006E4C7E" w:rsidRPr="0051414C" w:rsidRDefault="0058761A" w:rsidP="00240A69">
      <w:pPr>
        <w:pStyle w:val="HSSHeading2"/>
        <w:outlineLvl w:val="1"/>
        <w:rPr>
          <w:rFonts w:cstheme="majorHAnsi"/>
        </w:rPr>
      </w:pPr>
      <w:bookmarkStart w:id="9" w:name="_Toc22230105"/>
      <w:r w:rsidRPr="0051414C">
        <w:rPr>
          <w:rFonts w:cstheme="majorHAnsi"/>
        </w:rPr>
        <w:t xml:space="preserve">Barium </w:t>
      </w:r>
      <w:r w:rsidR="00921885" w:rsidRPr="0051414C">
        <w:rPr>
          <w:rFonts w:cstheme="majorHAnsi"/>
        </w:rPr>
        <w:t>Enema</w:t>
      </w:r>
      <w:r w:rsidRPr="0051414C">
        <w:rPr>
          <w:rFonts w:cstheme="majorHAnsi"/>
        </w:rPr>
        <w:t xml:space="preserve"> (Standard </w:t>
      </w:r>
      <w:proofErr w:type="gramStart"/>
      <w:r w:rsidRPr="0051414C">
        <w:rPr>
          <w:rFonts w:cstheme="majorHAnsi"/>
        </w:rPr>
        <w:t>Out Patient</w:t>
      </w:r>
      <w:proofErr w:type="gramEnd"/>
      <w:r w:rsidRPr="0051414C">
        <w:rPr>
          <w:rFonts w:cstheme="majorHAnsi"/>
        </w:rPr>
        <w:t>)</w:t>
      </w:r>
      <w:bookmarkEnd w:id="9"/>
      <w:r w:rsidRPr="0051414C">
        <w:rPr>
          <w:rFonts w:cstheme="majorHAnsi"/>
        </w:rPr>
        <w:t xml:space="preserve"> </w:t>
      </w:r>
    </w:p>
    <w:p w14:paraId="7834DB8F" w14:textId="77777777" w:rsidR="0058761A" w:rsidRPr="0051414C" w:rsidRDefault="0058761A" w:rsidP="0058761A">
      <w:pPr>
        <w:pStyle w:val="HSSBodyText"/>
        <w:rPr>
          <w:rFonts w:cstheme="majorHAnsi"/>
        </w:rPr>
      </w:pPr>
      <w:r w:rsidRPr="0051414C">
        <w:rPr>
          <w:rFonts w:cstheme="majorHAnsi"/>
        </w:rPr>
        <w:t xml:space="preserve">Before the x-rays </w:t>
      </w:r>
      <w:proofErr w:type="gramStart"/>
      <w:r w:rsidRPr="0051414C">
        <w:rPr>
          <w:rFonts w:cstheme="majorHAnsi"/>
        </w:rPr>
        <w:t>are taken</w:t>
      </w:r>
      <w:proofErr w:type="gramEnd"/>
      <w:r w:rsidRPr="0051414C">
        <w:rPr>
          <w:rFonts w:cstheme="majorHAnsi"/>
        </w:rPr>
        <w:t>, you will be given an enema of fluid called barium. It may be necessary to give you an injection to relax the bowel. The examination will take place in a partially lit room. You will be in the department for approximately 45 minutes, however on occasions the examination may take a little longer.</w:t>
      </w:r>
    </w:p>
    <w:p w14:paraId="1ED7F476" w14:textId="77777777" w:rsidR="0058761A" w:rsidRPr="0051414C" w:rsidRDefault="0058761A" w:rsidP="0058761A">
      <w:pPr>
        <w:rPr>
          <w:rFonts w:asciiTheme="majorHAnsi" w:hAnsiTheme="majorHAnsi" w:cstheme="majorHAnsi"/>
          <w:sz w:val="16"/>
        </w:rPr>
      </w:pPr>
      <w:r w:rsidRPr="0051414C">
        <w:rPr>
          <w:rFonts w:asciiTheme="majorHAnsi" w:hAnsiTheme="majorHAnsi" w:cstheme="majorHAnsi"/>
        </w:rPr>
        <w:t xml:space="preserve"> </w:t>
      </w:r>
    </w:p>
    <w:p w14:paraId="5DCA21EA" w14:textId="77777777" w:rsidR="0058761A" w:rsidRPr="0051414C" w:rsidRDefault="0058761A" w:rsidP="0058761A">
      <w:pPr>
        <w:rPr>
          <w:rFonts w:asciiTheme="majorHAnsi" w:hAnsiTheme="majorHAnsi" w:cstheme="majorHAnsi"/>
        </w:rPr>
      </w:pPr>
      <w:r w:rsidRPr="0051414C">
        <w:rPr>
          <w:rFonts w:asciiTheme="majorHAnsi" w:hAnsiTheme="majorHAnsi" w:cstheme="majorHAnsi"/>
        </w:rPr>
        <w:t>The ward nurses will administer the laxative necessary, but the following information should be noted.</w:t>
      </w:r>
    </w:p>
    <w:p w14:paraId="2E84000D" w14:textId="77777777" w:rsidR="0058761A" w:rsidRPr="0051414C" w:rsidRDefault="0058761A" w:rsidP="0058761A">
      <w:pPr>
        <w:rPr>
          <w:rFonts w:asciiTheme="majorHAnsi" w:hAnsiTheme="majorHAnsi" w:cstheme="majorHAnsi"/>
        </w:rPr>
      </w:pPr>
    </w:p>
    <w:p w14:paraId="1902B7BC" w14:textId="77777777" w:rsidR="0058761A" w:rsidRPr="0051414C" w:rsidRDefault="0058761A" w:rsidP="00114EEC">
      <w:pPr>
        <w:numPr>
          <w:ilvl w:val="0"/>
          <w:numId w:val="2"/>
        </w:numPr>
        <w:rPr>
          <w:rFonts w:asciiTheme="majorHAnsi" w:hAnsiTheme="majorHAnsi" w:cstheme="majorHAnsi"/>
        </w:rPr>
      </w:pPr>
      <w:r w:rsidRPr="0051414C">
        <w:rPr>
          <w:rFonts w:asciiTheme="majorHAnsi" w:hAnsiTheme="majorHAnsi" w:cstheme="majorHAnsi"/>
        </w:rPr>
        <w:t>DO NOT take any BRAN or IRON TABLETS for SEVEN days before the examination.</w:t>
      </w:r>
    </w:p>
    <w:p w14:paraId="184F65F1" w14:textId="77777777" w:rsidR="0058761A" w:rsidRPr="0051414C" w:rsidRDefault="0058761A" w:rsidP="0058761A">
      <w:pPr>
        <w:rPr>
          <w:rFonts w:asciiTheme="majorHAnsi" w:hAnsiTheme="majorHAnsi" w:cstheme="majorHAnsi"/>
        </w:rPr>
      </w:pPr>
    </w:p>
    <w:p w14:paraId="39067C55" w14:textId="77777777" w:rsidR="0058761A" w:rsidRPr="0051414C" w:rsidRDefault="0058761A" w:rsidP="00114EEC">
      <w:pPr>
        <w:numPr>
          <w:ilvl w:val="0"/>
          <w:numId w:val="2"/>
        </w:numPr>
        <w:rPr>
          <w:rFonts w:asciiTheme="majorHAnsi" w:hAnsiTheme="majorHAnsi" w:cstheme="majorHAnsi"/>
        </w:rPr>
      </w:pPr>
      <w:r w:rsidRPr="0051414C">
        <w:rPr>
          <w:rFonts w:asciiTheme="majorHAnsi" w:hAnsiTheme="majorHAnsi" w:cstheme="majorHAnsi"/>
        </w:rPr>
        <w:t xml:space="preserve">You must NOT eat any food whatsoever from 10pm on the evening two days before your procedure until the barium enema is completed. </w:t>
      </w:r>
    </w:p>
    <w:p w14:paraId="48DCA20B" w14:textId="77777777" w:rsidR="0058761A" w:rsidRPr="0051414C" w:rsidRDefault="0058761A" w:rsidP="0058761A">
      <w:pPr>
        <w:rPr>
          <w:rFonts w:asciiTheme="majorHAnsi" w:hAnsiTheme="majorHAnsi" w:cstheme="majorHAnsi"/>
        </w:rPr>
      </w:pPr>
      <w:r w:rsidRPr="0051414C">
        <w:rPr>
          <w:rFonts w:asciiTheme="majorHAnsi" w:hAnsiTheme="majorHAnsi" w:cstheme="majorHAnsi"/>
        </w:rPr>
        <w:t xml:space="preserve"> </w:t>
      </w:r>
    </w:p>
    <w:p w14:paraId="53415FAE" w14:textId="77777777" w:rsidR="0058761A" w:rsidRPr="0051414C" w:rsidRDefault="0058761A" w:rsidP="0058761A">
      <w:pPr>
        <w:pStyle w:val="HSSBodyText"/>
        <w:rPr>
          <w:rFonts w:cstheme="majorHAnsi"/>
        </w:rPr>
      </w:pPr>
      <w:r w:rsidRPr="0051414C">
        <w:rPr>
          <w:rFonts w:cstheme="majorHAnsi"/>
        </w:rPr>
        <w:t xml:space="preserve">If you have diabetes, please ensure that you have the 'instruction sheet for patients with diabetes'. </w:t>
      </w:r>
    </w:p>
    <w:p w14:paraId="0E006E54" w14:textId="77777777" w:rsidR="0058761A" w:rsidRPr="0051414C" w:rsidRDefault="0058761A" w:rsidP="0058761A">
      <w:pPr>
        <w:pStyle w:val="HSSBodyText"/>
        <w:rPr>
          <w:rFonts w:cstheme="majorHAnsi"/>
        </w:rPr>
      </w:pPr>
    </w:p>
    <w:p w14:paraId="4195575F" w14:textId="77777777" w:rsidR="0058761A" w:rsidRPr="0051414C" w:rsidRDefault="0058761A" w:rsidP="0058761A">
      <w:pPr>
        <w:pStyle w:val="HSSBodyText"/>
        <w:rPr>
          <w:rFonts w:cstheme="majorHAnsi"/>
        </w:rPr>
      </w:pPr>
      <w:r w:rsidRPr="0051414C">
        <w:rPr>
          <w:rFonts w:cstheme="majorHAnsi"/>
        </w:rPr>
        <w:t>Please contact the Radiology department on the number at the top of this letter if this is not the case.</w:t>
      </w:r>
    </w:p>
    <w:p w14:paraId="19459C99" w14:textId="77777777" w:rsidR="00393360" w:rsidRPr="0051414C" w:rsidRDefault="00393360" w:rsidP="00393360">
      <w:pPr>
        <w:rPr>
          <w:rFonts w:asciiTheme="majorHAnsi" w:hAnsiTheme="majorHAnsi" w:cstheme="majorHAnsi"/>
        </w:rPr>
      </w:pPr>
    </w:p>
    <w:p w14:paraId="08B891F2" w14:textId="77777777" w:rsidR="0058761A" w:rsidRPr="0051414C" w:rsidRDefault="0058761A" w:rsidP="008E4410">
      <w:pPr>
        <w:pStyle w:val="HSSHeading2"/>
        <w:pBdr>
          <w:top w:val="single" w:sz="4" w:space="1" w:color="auto"/>
          <w:left w:val="single" w:sz="4" w:space="4" w:color="auto"/>
          <w:bottom w:val="single" w:sz="4" w:space="1" w:color="auto"/>
          <w:right w:val="single" w:sz="4" w:space="4" w:color="auto"/>
        </w:pBdr>
        <w:shd w:val="clear" w:color="auto" w:fill="002060"/>
        <w:rPr>
          <w:rFonts w:cstheme="majorHAnsi"/>
          <w:color w:val="FFFFFF"/>
          <w:lang w:val="en"/>
        </w:rPr>
      </w:pPr>
      <w:r w:rsidRPr="0051414C">
        <w:rPr>
          <w:rFonts w:cstheme="majorHAnsi"/>
          <w:color w:val="FFFFFF"/>
          <w:lang w:val="en"/>
        </w:rPr>
        <w:t>CT Letters</w:t>
      </w:r>
    </w:p>
    <w:p w14:paraId="2BC396AE" w14:textId="77777777" w:rsidR="0058761A" w:rsidRPr="0051414C" w:rsidRDefault="0058761A" w:rsidP="0058761A">
      <w:pPr>
        <w:pStyle w:val="HSSNoHeading1-BodyText"/>
        <w:ind w:left="426"/>
        <w:rPr>
          <w:rFonts w:asciiTheme="majorHAnsi" w:hAnsiTheme="majorHAnsi" w:cstheme="majorHAnsi"/>
          <w:sz w:val="16"/>
        </w:rPr>
      </w:pPr>
    </w:p>
    <w:p w14:paraId="097859AC" w14:textId="77777777" w:rsidR="0058761A" w:rsidRPr="0051414C" w:rsidRDefault="0058761A" w:rsidP="00240A69">
      <w:pPr>
        <w:pStyle w:val="HSSHeading2"/>
        <w:outlineLvl w:val="1"/>
        <w:rPr>
          <w:rFonts w:cstheme="majorHAnsi"/>
        </w:rPr>
      </w:pPr>
      <w:bookmarkStart w:id="10" w:name="_Toc22230106"/>
      <w:r w:rsidRPr="0051414C">
        <w:rPr>
          <w:rFonts w:cstheme="majorHAnsi"/>
        </w:rPr>
        <w:t xml:space="preserve">CT Oral &amp; Starve (Standard </w:t>
      </w:r>
      <w:proofErr w:type="gramStart"/>
      <w:r w:rsidRPr="0051414C">
        <w:rPr>
          <w:rFonts w:cstheme="majorHAnsi"/>
        </w:rPr>
        <w:t>Out Patient</w:t>
      </w:r>
      <w:proofErr w:type="gramEnd"/>
      <w:r w:rsidRPr="0051414C">
        <w:rPr>
          <w:rFonts w:cstheme="majorHAnsi"/>
        </w:rPr>
        <w:t>)</w:t>
      </w:r>
      <w:bookmarkEnd w:id="10"/>
    </w:p>
    <w:p w14:paraId="6914C165" w14:textId="77777777" w:rsidR="0058761A" w:rsidRPr="0051414C" w:rsidRDefault="0058761A" w:rsidP="0058761A">
      <w:pPr>
        <w:rPr>
          <w:rFonts w:asciiTheme="majorHAnsi" w:hAnsiTheme="majorHAnsi" w:cstheme="majorHAnsi"/>
          <w:sz w:val="16"/>
        </w:rPr>
      </w:pPr>
    </w:p>
    <w:p w14:paraId="5C4C3C72" w14:textId="77777777" w:rsidR="0058761A" w:rsidRPr="0051414C" w:rsidRDefault="0058761A" w:rsidP="00393360">
      <w:pPr>
        <w:pStyle w:val="HSSMinorHeading"/>
        <w:rPr>
          <w:rFonts w:asciiTheme="majorHAnsi" w:hAnsiTheme="majorHAnsi" w:cstheme="majorHAnsi"/>
        </w:rPr>
      </w:pPr>
      <w:r w:rsidRPr="0051414C">
        <w:rPr>
          <w:rFonts w:asciiTheme="majorHAnsi" w:hAnsiTheme="majorHAnsi" w:cstheme="majorHAnsi"/>
        </w:rPr>
        <w:t>EXAM PREPARATION</w:t>
      </w:r>
    </w:p>
    <w:p w14:paraId="73B7CBCF" w14:textId="77777777" w:rsidR="0058761A" w:rsidRPr="0051414C" w:rsidRDefault="0058761A" w:rsidP="0058761A">
      <w:pPr>
        <w:rPr>
          <w:rFonts w:asciiTheme="majorHAnsi" w:hAnsiTheme="majorHAnsi" w:cstheme="majorHAnsi"/>
          <w:sz w:val="16"/>
        </w:rPr>
      </w:pPr>
    </w:p>
    <w:p w14:paraId="6D12C1B4" w14:textId="77777777" w:rsidR="0058761A" w:rsidRPr="0051414C" w:rsidRDefault="0058761A" w:rsidP="0058761A">
      <w:pPr>
        <w:rPr>
          <w:rFonts w:asciiTheme="majorHAnsi" w:hAnsiTheme="majorHAnsi" w:cstheme="majorHAnsi"/>
        </w:rPr>
      </w:pPr>
      <w:r w:rsidRPr="0051414C">
        <w:rPr>
          <w:rFonts w:asciiTheme="majorHAnsi" w:hAnsiTheme="majorHAnsi" w:cstheme="majorHAnsi"/>
        </w:rPr>
        <w:t>Please do not eat anything 4 hours prior to your examination.</w:t>
      </w:r>
    </w:p>
    <w:p w14:paraId="039DF9D3" w14:textId="77777777" w:rsidR="0058761A" w:rsidRPr="0051414C" w:rsidRDefault="0058761A" w:rsidP="0058761A">
      <w:pPr>
        <w:rPr>
          <w:rFonts w:asciiTheme="majorHAnsi" w:hAnsiTheme="majorHAnsi" w:cstheme="majorHAnsi"/>
          <w:sz w:val="16"/>
        </w:rPr>
      </w:pPr>
      <w:r w:rsidRPr="0051414C">
        <w:rPr>
          <w:rFonts w:asciiTheme="majorHAnsi" w:hAnsiTheme="majorHAnsi" w:cstheme="majorHAnsi"/>
        </w:rPr>
        <w:t xml:space="preserve"> </w:t>
      </w:r>
    </w:p>
    <w:p w14:paraId="5E85C8A0" w14:textId="77777777" w:rsidR="0058761A" w:rsidRPr="0051414C" w:rsidRDefault="0058761A" w:rsidP="0058761A">
      <w:pPr>
        <w:rPr>
          <w:rFonts w:asciiTheme="majorHAnsi" w:hAnsiTheme="majorHAnsi" w:cstheme="majorHAnsi"/>
          <w:b/>
        </w:rPr>
      </w:pPr>
      <w:r w:rsidRPr="0051414C">
        <w:rPr>
          <w:rFonts w:asciiTheme="majorHAnsi" w:hAnsiTheme="majorHAnsi" w:cstheme="majorHAnsi"/>
          <w:b/>
        </w:rPr>
        <w:t>DIABETIC PATIENTS MUST NOT STARVE</w:t>
      </w:r>
    </w:p>
    <w:p w14:paraId="4D6E8C13" w14:textId="77777777" w:rsidR="0058761A" w:rsidRPr="0051414C" w:rsidRDefault="0058761A" w:rsidP="0058761A">
      <w:pPr>
        <w:rPr>
          <w:rFonts w:asciiTheme="majorHAnsi" w:hAnsiTheme="majorHAnsi" w:cstheme="majorHAnsi"/>
          <w:sz w:val="16"/>
        </w:rPr>
      </w:pPr>
      <w:r w:rsidRPr="0051414C">
        <w:rPr>
          <w:rFonts w:asciiTheme="majorHAnsi" w:hAnsiTheme="majorHAnsi" w:cstheme="majorHAnsi"/>
        </w:rPr>
        <w:t xml:space="preserve"> </w:t>
      </w:r>
    </w:p>
    <w:p w14:paraId="25008899" w14:textId="3A8BA42F" w:rsidR="0058761A" w:rsidRPr="0051414C" w:rsidRDefault="0058761A" w:rsidP="0058761A">
      <w:pPr>
        <w:rPr>
          <w:rFonts w:asciiTheme="majorHAnsi" w:hAnsiTheme="majorHAnsi" w:cstheme="majorHAnsi"/>
        </w:rPr>
      </w:pPr>
      <w:r w:rsidRPr="0051414C">
        <w:rPr>
          <w:rFonts w:asciiTheme="majorHAnsi" w:hAnsiTheme="majorHAnsi" w:cstheme="majorHAnsi"/>
        </w:rPr>
        <w:t xml:space="preserve">Please mix the </w:t>
      </w:r>
      <w:r w:rsidR="004B6916" w:rsidRPr="0051414C">
        <w:rPr>
          <w:rFonts w:asciiTheme="majorHAnsi" w:hAnsiTheme="majorHAnsi" w:cstheme="majorHAnsi"/>
        </w:rPr>
        <w:t>Gastrografin</w:t>
      </w:r>
      <w:r w:rsidRPr="0051414C">
        <w:rPr>
          <w:rFonts w:asciiTheme="majorHAnsi" w:hAnsiTheme="majorHAnsi" w:cstheme="majorHAnsi"/>
        </w:rPr>
        <w:t xml:space="preserve"> with 1 pint of water and drink 2 hours prior to your examination.</w:t>
      </w:r>
    </w:p>
    <w:p w14:paraId="20852B4D" w14:textId="77777777" w:rsidR="0058761A" w:rsidRPr="0051414C" w:rsidRDefault="0058761A" w:rsidP="0058761A">
      <w:pPr>
        <w:rPr>
          <w:rFonts w:asciiTheme="majorHAnsi" w:hAnsiTheme="majorHAnsi" w:cstheme="majorHAnsi"/>
          <w:sz w:val="16"/>
        </w:rPr>
      </w:pPr>
      <w:r w:rsidRPr="0051414C">
        <w:rPr>
          <w:rFonts w:asciiTheme="majorHAnsi" w:hAnsiTheme="majorHAnsi" w:cstheme="majorHAnsi"/>
        </w:rPr>
        <w:t xml:space="preserve"> </w:t>
      </w:r>
    </w:p>
    <w:p w14:paraId="2FDAFB05" w14:textId="77777777" w:rsidR="0058761A" w:rsidRPr="0051414C" w:rsidRDefault="0058761A" w:rsidP="0058761A">
      <w:pPr>
        <w:pStyle w:val="HSSBodyText"/>
        <w:rPr>
          <w:rFonts w:cstheme="majorHAnsi"/>
        </w:rPr>
      </w:pPr>
      <w:r w:rsidRPr="0051414C">
        <w:rPr>
          <w:rFonts w:cstheme="majorHAnsi"/>
        </w:rPr>
        <w:t>As part of this examination we have asked you to drink some fluid to outline your upper bowel</w:t>
      </w:r>
      <w:proofErr w:type="gramStart"/>
      <w:r w:rsidRPr="0051414C">
        <w:rPr>
          <w:rFonts w:cstheme="majorHAnsi"/>
        </w:rPr>
        <w:t xml:space="preserve">.  </w:t>
      </w:r>
      <w:proofErr w:type="gramEnd"/>
      <w:r w:rsidRPr="0051414C">
        <w:rPr>
          <w:rFonts w:cstheme="majorHAnsi"/>
        </w:rPr>
        <w:t>However, to complete the examination we need to demonstrate the lower end of your bowel by inserting a small tube into your back passage and running some of the same fluid into your bowel</w:t>
      </w:r>
      <w:proofErr w:type="gramStart"/>
      <w:r w:rsidRPr="0051414C">
        <w:rPr>
          <w:rFonts w:cstheme="majorHAnsi"/>
        </w:rPr>
        <w:t>.  This will be done by a Nurse</w:t>
      </w:r>
      <w:proofErr w:type="gramEnd"/>
      <w:r w:rsidRPr="0051414C">
        <w:rPr>
          <w:rFonts w:cstheme="majorHAnsi"/>
        </w:rPr>
        <w:t xml:space="preserve"> when you are in the CT scan room.</w:t>
      </w:r>
    </w:p>
    <w:p w14:paraId="7EDCC4AE" w14:textId="77777777" w:rsidR="008E4410" w:rsidRPr="0051414C" w:rsidRDefault="008E4410" w:rsidP="0058761A">
      <w:pPr>
        <w:outlineLvl w:val="2"/>
        <w:rPr>
          <w:rFonts w:asciiTheme="majorHAnsi" w:hAnsiTheme="majorHAnsi" w:cstheme="majorHAnsi"/>
          <w:b/>
          <w:sz w:val="16"/>
        </w:rPr>
      </w:pPr>
    </w:p>
    <w:p w14:paraId="76724D8E" w14:textId="77777777" w:rsidR="008E4410" w:rsidRPr="0051414C" w:rsidRDefault="008E4410" w:rsidP="0058761A">
      <w:pPr>
        <w:outlineLvl w:val="2"/>
        <w:rPr>
          <w:rFonts w:asciiTheme="majorHAnsi" w:hAnsiTheme="majorHAnsi" w:cstheme="majorHAnsi"/>
          <w:b/>
          <w:sz w:val="16"/>
        </w:rPr>
      </w:pPr>
    </w:p>
    <w:p w14:paraId="1A1634A7" w14:textId="77777777" w:rsidR="0058761A" w:rsidRPr="0051414C" w:rsidRDefault="0058761A" w:rsidP="00393360">
      <w:pPr>
        <w:pStyle w:val="HSSMinorHeading"/>
        <w:rPr>
          <w:rFonts w:asciiTheme="majorHAnsi" w:hAnsiTheme="majorHAnsi" w:cstheme="majorHAnsi"/>
        </w:rPr>
      </w:pPr>
      <w:r w:rsidRPr="0051414C">
        <w:rPr>
          <w:rFonts w:asciiTheme="majorHAnsi" w:hAnsiTheme="majorHAnsi" w:cstheme="majorHAnsi"/>
        </w:rPr>
        <w:t>ARRIVAL</w:t>
      </w:r>
    </w:p>
    <w:p w14:paraId="60EEAC14" w14:textId="77777777" w:rsidR="0058761A" w:rsidRPr="0051414C" w:rsidRDefault="0058761A" w:rsidP="0058761A">
      <w:pPr>
        <w:rPr>
          <w:rFonts w:asciiTheme="majorHAnsi" w:hAnsiTheme="majorHAnsi" w:cstheme="majorHAnsi"/>
          <w:sz w:val="16"/>
        </w:rPr>
      </w:pPr>
    </w:p>
    <w:p w14:paraId="3F4C6B0F" w14:textId="31AFCB9C" w:rsidR="0058761A" w:rsidRPr="0051414C" w:rsidRDefault="0058761A" w:rsidP="0058761A">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be provided for you to wear if necessary</w:t>
      </w:r>
      <w:proofErr w:type="gramStart"/>
      <w:r w:rsidRPr="0051414C">
        <w:rPr>
          <w:rFonts w:cstheme="majorHAnsi"/>
        </w:rPr>
        <w:t xml:space="preserve">.  </w:t>
      </w:r>
      <w:proofErr w:type="gramEnd"/>
      <w:r w:rsidRPr="0051414C">
        <w:rPr>
          <w:rFonts w:cstheme="majorHAnsi"/>
        </w:rPr>
        <w:t xml:space="preserve">If you wish to bring a dressing gown with you to </w:t>
      </w:r>
      <w:r w:rsidR="000A1361" w:rsidRPr="0051414C">
        <w:rPr>
          <w:rFonts w:cstheme="majorHAnsi"/>
        </w:rPr>
        <w:t>wear,</w:t>
      </w:r>
      <w:r w:rsidRPr="0051414C">
        <w:rPr>
          <w:rFonts w:cstheme="majorHAnsi"/>
        </w:rPr>
        <w:t xml:space="preserve"> please do so.</w:t>
      </w:r>
    </w:p>
    <w:p w14:paraId="71B3F896" w14:textId="77777777" w:rsidR="0058761A" w:rsidRPr="0051414C" w:rsidRDefault="0058761A" w:rsidP="0058761A">
      <w:pPr>
        <w:rPr>
          <w:rFonts w:asciiTheme="majorHAnsi" w:hAnsiTheme="majorHAnsi" w:cstheme="majorHAnsi"/>
          <w:sz w:val="16"/>
        </w:rPr>
      </w:pPr>
    </w:p>
    <w:p w14:paraId="2054800A" w14:textId="77777777" w:rsidR="0058761A" w:rsidRPr="0051414C" w:rsidRDefault="0058761A" w:rsidP="00393360">
      <w:pPr>
        <w:pStyle w:val="HSSMinorHeading"/>
        <w:rPr>
          <w:rFonts w:asciiTheme="majorHAnsi" w:hAnsiTheme="majorHAnsi" w:cstheme="majorHAnsi"/>
        </w:rPr>
      </w:pPr>
      <w:r w:rsidRPr="0051414C">
        <w:rPr>
          <w:rFonts w:asciiTheme="majorHAnsi" w:hAnsiTheme="majorHAnsi" w:cstheme="majorHAnsi"/>
        </w:rPr>
        <w:t>VALUABLES</w:t>
      </w:r>
    </w:p>
    <w:p w14:paraId="64C0C8B0" w14:textId="77777777" w:rsidR="0058761A" w:rsidRPr="0051414C" w:rsidRDefault="0058761A" w:rsidP="0058761A">
      <w:pPr>
        <w:rPr>
          <w:rFonts w:asciiTheme="majorHAnsi" w:hAnsiTheme="majorHAnsi" w:cstheme="majorHAnsi"/>
          <w:sz w:val="16"/>
        </w:rPr>
      </w:pPr>
    </w:p>
    <w:p w14:paraId="52DFE599" w14:textId="77777777" w:rsidR="0058761A" w:rsidRPr="0051414C" w:rsidRDefault="0058761A" w:rsidP="0058761A">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7277FA5E" w14:textId="77777777" w:rsidR="00393360" w:rsidRPr="0051414C" w:rsidRDefault="00393360" w:rsidP="008E4410">
      <w:pPr>
        <w:rPr>
          <w:rFonts w:asciiTheme="majorHAnsi" w:hAnsiTheme="majorHAnsi" w:cstheme="majorHAnsi"/>
          <w:sz w:val="14"/>
        </w:rPr>
      </w:pPr>
    </w:p>
    <w:p w14:paraId="7FCCD58A" w14:textId="77777777" w:rsidR="0058761A" w:rsidRPr="0051414C" w:rsidRDefault="0058761A" w:rsidP="00393360">
      <w:pPr>
        <w:pStyle w:val="HSSMinorHeading"/>
        <w:rPr>
          <w:rFonts w:asciiTheme="majorHAnsi" w:hAnsiTheme="majorHAnsi" w:cstheme="majorHAnsi"/>
        </w:rPr>
      </w:pPr>
      <w:r w:rsidRPr="0051414C">
        <w:rPr>
          <w:rFonts w:asciiTheme="majorHAnsi" w:hAnsiTheme="majorHAnsi" w:cstheme="majorHAnsi"/>
        </w:rPr>
        <w:lastRenderedPageBreak/>
        <w:t>CONFIRMATION</w:t>
      </w:r>
    </w:p>
    <w:p w14:paraId="702916D3" w14:textId="77777777" w:rsidR="0058761A" w:rsidRPr="0051414C" w:rsidRDefault="0058761A" w:rsidP="0058761A">
      <w:pPr>
        <w:rPr>
          <w:rFonts w:asciiTheme="majorHAnsi" w:hAnsiTheme="majorHAnsi" w:cstheme="majorHAnsi"/>
          <w:b/>
          <w:sz w:val="16"/>
        </w:rPr>
      </w:pPr>
    </w:p>
    <w:p w14:paraId="735D9B0E" w14:textId="77777777" w:rsidR="0058761A" w:rsidRPr="0051414C" w:rsidRDefault="0058761A" w:rsidP="0058761A">
      <w:pPr>
        <w:rPr>
          <w:rFonts w:asciiTheme="majorHAnsi" w:hAnsiTheme="majorHAnsi" w:cstheme="majorHAnsi"/>
          <w:b/>
        </w:rPr>
      </w:pPr>
      <w:r w:rsidRPr="0051414C">
        <w:rPr>
          <w:rFonts w:asciiTheme="majorHAnsi" w:hAnsiTheme="majorHAnsi" w:cstheme="majorHAnsi"/>
          <w:b/>
        </w:rPr>
        <w:t>***IMPORTANT***</w:t>
      </w:r>
    </w:p>
    <w:p w14:paraId="69125268" w14:textId="77777777" w:rsidR="0058761A" w:rsidRPr="0051414C" w:rsidRDefault="0058761A" w:rsidP="0058761A">
      <w:pPr>
        <w:rPr>
          <w:rFonts w:asciiTheme="majorHAnsi" w:hAnsiTheme="majorHAnsi" w:cstheme="majorHAnsi"/>
          <w:sz w:val="16"/>
        </w:rPr>
      </w:pPr>
    </w:p>
    <w:p w14:paraId="7EF05664" w14:textId="77777777" w:rsidR="0058761A" w:rsidRPr="0051414C" w:rsidRDefault="0058761A" w:rsidP="0058761A">
      <w:pPr>
        <w:rPr>
          <w:rFonts w:asciiTheme="majorHAnsi" w:hAnsiTheme="majorHAnsi" w:cstheme="majorHAnsi"/>
        </w:rPr>
      </w:pPr>
      <w:r w:rsidRPr="0051414C">
        <w:rPr>
          <w:rFonts w:asciiTheme="majorHAnsi" w:hAnsiTheme="majorHAnsi" w:cstheme="majorHAnsi"/>
        </w:rPr>
        <w:t xml:space="preserve">Please bring this letter with you when you attend. </w:t>
      </w:r>
    </w:p>
    <w:p w14:paraId="652F28C5" w14:textId="77777777" w:rsidR="0058761A" w:rsidRPr="0051414C" w:rsidRDefault="0058761A" w:rsidP="0058761A">
      <w:pPr>
        <w:rPr>
          <w:rFonts w:asciiTheme="majorHAnsi" w:hAnsiTheme="majorHAnsi" w:cstheme="majorHAnsi"/>
          <w:sz w:val="16"/>
        </w:rPr>
      </w:pPr>
    </w:p>
    <w:p w14:paraId="5D3C03E0" w14:textId="77777777" w:rsidR="0058761A" w:rsidRPr="0051414C" w:rsidRDefault="0058761A" w:rsidP="0058761A">
      <w:pPr>
        <w:pStyle w:val="HSSBodyText"/>
        <w:rPr>
          <w:rFonts w:cstheme="majorHAnsi"/>
        </w:rPr>
      </w:pPr>
      <w:r w:rsidRPr="0051414C">
        <w:rPr>
          <w:rFonts w:cstheme="majorHAnsi"/>
        </w:rPr>
        <w:t xml:space="preserve">Alternatively, if you are unable to attend for your </w:t>
      </w:r>
      <w:proofErr w:type="gramStart"/>
      <w:r w:rsidRPr="0051414C">
        <w:rPr>
          <w:rFonts w:cstheme="majorHAnsi"/>
        </w:rPr>
        <w:t>appointment</w:t>
      </w:r>
      <w:proofErr w:type="gramEnd"/>
      <w:r w:rsidRPr="0051414C">
        <w:rPr>
          <w:rFonts w:cstheme="majorHAnsi"/>
        </w:rPr>
        <w:t xml:space="preserve"> please contact us immediately for an alternative date. Your prompt action will enable us to offer this appointment to another patient.</w:t>
      </w:r>
    </w:p>
    <w:p w14:paraId="626DA14F" w14:textId="77777777" w:rsidR="0058761A" w:rsidRPr="0051414C" w:rsidRDefault="0058761A" w:rsidP="0058761A">
      <w:pPr>
        <w:rPr>
          <w:rFonts w:asciiTheme="majorHAnsi" w:hAnsiTheme="majorHAnsi" w:cstheme="majorHAnsi"/>
          <w:sz w:val="16"/>
        </w:rPr>
      </w:pPr>
    </w:p>
    <w:p w14:paraId="22D233FC" w14:textId="77777777" w:rsidR="0058761A" w:rsidRPr="0051414C" w:rsidRDefault="0058761A" w:rsidP="00393360">
      <w:pPr>
        <w:pStyle w:val="HSSMinorHeading"/>
        <w:rPr>
          <w:rFonts w:asciiTheme="majorHAnsi" w:hAnsiTheme="majorHAnsi" w:cstheme="majorHAnsi"/>
        </w:rPr>
      </w:pPr>
      <w:r w:rsidRPr="0051414C">
        <w:rPr>
          <w:rFonts w:asciiTheme="majorHAnsi" w:hAnsiTheme="majorHAnsi" w:cstheme="majorHAnsi"/>
        </w:rPr>
        <w:t>FAILURE TO ATTEND</w:t>
      </w:r>
    </w:p>
    <w:p w14:paraId="75210DAE" w14:textId="77777777" w:rsidR="0058761A" w:rsidRPr="0051414C" w:rsidRDefault="0058761A" w:rsidP="0058761A">
      <w:pPr>
        <w:rPr>
          <w:rFonts w:asciiTheme="majorHAnsi" w:hAnsiTheme="majorHAnsi" w:cstheme="majorHAnsi"/>
          <w:sz w:val="16"/>
        </w:rPr>
      </w:pPr>
    </w:p>
    <w:p w14:paraId="1016C2D3" w14:textId="77777777" w:rsidR="0058761A" w:rsidRPr="0051414C" w:rsidRDefault="0058761A" w:rsidP="0058761A">
      <w:pPr>
        <w:pStyle w:val="HSSBodyText"/>
        <w:rPr>
          <w:rFonts w:cstheme="majorHAnsi"/>
        </w:rPr>
      </w:pPr>
      <w:r w:rsidRPr="0051414C">
        <w:rPr>
          <w:rFonts w:cstheme="majorHAnsi"/>
        </w:rPr>
        <w:t xml:space="preserve">If you failed to attend and have not telephoned the department in advance, no further appointment will </w:t>
      </w:r>
      <w:proofErr w:type="gramStart"/>
      <w:r w:rsidRPr="0051414C">
        <w:rPr>
          <w:rFonts w:cstheme="majorHAnsi"/>
        </w:rPr>
        <w:t>be sent</w:t>
      </w:r>
      <w:proofErr w:type="gramEnd"/>
      <w:r w:rsidRPr="0051414C">
        <w:rPr>
          <w:rFonts w:cstheme="majorHAnsi"/>
        </w:rPr>
        <w:t xml:space="preserve"> out.</w:t>
      </w:r>
    </w:p>
    <w:p w14:paraId="543CE0CF" w14:textId="77777777" w:rsidR="0058761A" w:rsidRPr="0051414C" w:rsidRDefault="0058761A" w:rsidP="0058761A">
      <w:pPr>
        <w:rPr>
          <w:rFonts w:asciiTheme="majorHAnsi" w:hAnsiTheme="majorHAnsi" w:cstheme="majorHAnsi"/>
          <w:sz w:val="16"/>
        </w:rPr>
      </w:pPr>
    </w:p>
    <w:p w14:paraId="3E893BF7" w14:textId="77777777" w:rsidR="0058761A" w:rsidRPr="0051414C" w:rsidRDefault="0058761A" w:rsidP="0058761A">
      <w:pPr>
        <w:pStyle w:val="HSSBodyText"/>
        <w:rPr>
          <w:rFonts w:cstheme="majorHAnsi"/>
        </w:rPr>
      </w:pPr>
      <w:r w:rsidRPr="0051414C">
        <w:rPr>
          <w:rFonts w:cstheme="majorHAnsi"/>
        </w:rPr>
        <w:t xml:space="preserve">If you require an </w:t>
      </w:r>
      <w:proofErr w:type="gramStart"/>
      <w:r w:rsidRPr="0051414C">
        <w:rPr>
          <w:rFonts w:cstheme="majorHAnsi"/>
        </w:rPr>
        <w:t>ambulance</w:t>
      </w:r>
      <w:proofErr w:type="gramEnd"/>
      <w:r w:rsidRPr="0051414C">
        <w:rPr>
          <w:rFonts w:cstheme="majorHAnsi"/>
        </w:rPr>
        <w:t xml:space="preserve"> please contact the department at least one week before your appointment time to allow us to arrange it. </w:t>
      </w:r>
    </w:p>
    <w:p w14:paraId="31CE599C" w14:textId="77777777" w:rsidR="0058761A" w:rsidRPr="0051414C" w:rsidRDefault="0058761A" w:rsidP="0058761A">
      <w:pPr>
        <w:rPr>
          <w:rFonts w:asciiTheme="majorHAnsi" w:hAnsiTheme="majorHAnsi" w:cstheme="majorHAnsi"/>
        </w:rPr>
      </w:pPr>
    </w:p>
    <w:p w14:paraId="54507835" w14:textId="77777777" w:rsidR="0058761A" w:rsidRPr="0051414C" w:rsidRDefault="0058761A" w:rsidP="00393360">
      <w:pPr>
        <w:pStyle w:val="HSSMinorHeading"/>
        <w:rPr>
          <w:rFonts w:asciiTheme="majorHAnsi" w:hAnsiTheme="majorHAnsi" w:cstheme="majorHAnsi"/>
        </w:rPr>
      </w:pPr>
      <w:r w:rsidRPr="0051414C">
        <w:rPr>
          <w:rFonts w:asciiTheme="majorHAnsi" w:hAnsiTheme="majorHAnsi" w:cstheme="majorHAnsi"/>
        </w:rPr>
        <w:t>DIRECTIONS</w:t>
      </w:r>
    </w:p>
    <w:p w14:paraId="2E206E7C" w14:textId="77777777" w:rsidR="0058761A" w:rsidRPr="0051414C" w:rsidRDefault="0058761A" w:rsidP="0058761A">
      <w:pPr>
        <w:outlineLvl w:val="2"/>
        <w:rPr>
          <w:rFonts w:asciiTheme="majorHAnsi" w:hAnsiTheme="majorHAnsi" w:cstheme="majorHAnsi"/>
          <w:b/>
        </w:rPr>
      </w:pPr>
    </w:p>
    <w:p w14:paraId="2D3B4DBC" w14:textId="58BD1A67" w:rsidR="00CD7390" w:rsidRDefault="0058761A" w:rsidP="0058761A">
      <w:pPr>
        <w:pStyle w:val="HSSBodyText"/>
        <w:rPr>
          <w:rFonts w:cstheme="majorHAnsi"/>
        </w:rPr>
      </w:pPr>
      <w:r w:rsidRPr="0051414C">
        <w:rPr>
          <w:rFonts w:cstheme="majorHAnsi"/>
        </w:rPr>
        <w:t xml:space="preserve">Please attend the CT/MRI department located on the ground floor of the MAIN ENTRANCE to the hospital. </w:t>
      </w:r>
    </w:p>
    <w:p w14:paraId="4AF70B49" w14:textId="77777777" w:rsidR="000A1361" w:rsidRPr="0051414C" w:rsidRDefault="000A1361" w:rsidP="0058761A">
      <w:pPr>
        <w:pStyle w:val="HSSBodyText"/>
        <w:rPr>
          <w:rFonts w:cstheme="majorHAnsi"/>
        </w:rPr>
      </w:pPr>
    </w:p>
    <w:p w14:paraId="5721F219" w14:textId="77777777" w:rsidR="0058761A" w:rsidRPr="0051414C" w:rsidRDefault="0058761A" w:rsidP="00393360">
      <w:pPr>
        <w:pStyle w:val="HSSHeading2"/>
        <w:pBdr>
          <w:top w:val="single" w:sz="4" w:space="1" w:color="auto"/>
          <w:left w:val="single" w:sz="4" w:space="4" w:color="auto"/>
          <w:bottom w:val="single" w:sz="4" w:space="1" w:color="auto"/>
          <w:right w:val="single" w:sz="4" w:space="4" w:color="auto"/>
        </w:pBdr>
        <w:shd w:val="clear" w:color="auto" w:fill="002060"/>
        <w:rPr>
          <w:rFonts w:cstheme="majorHAnsi"/>
          <w:color w:val="FFFFFF"/>
          <w:lang w:val="en"/>
        </w:rPr>
      </w:pPr>
      <w:r w:rsidRPr="0051414C">
        <w:rPr>
          <w:rFonts w:cstheme="majorHAnsi"/>
          <w:color w:val="FFFFFF"/>
          <w:lang w:val="en"/>
        </w:rPr>
        <w:t xml:space="preserve">MRI </w:t>
      </w:r>
      <w:r w:rsidR="00EA1D1B" w:rsidRPr="0051414C">
        <w:rPr>
          <w:rFonts w:cstheme="majorHAnsi"/>
          <w:color w:val="FFFFFF"/>
          <w:lang w:val="en"/>
        </w:rPr>
        <w:t>Letters</w:t>
      </w:r>
    </w:p>
    <w:p w14:paraId="4C5189E4" w14:textId="77777777" w:rsidR="0058761A" w:rsidRPr="0051414C" w:rsidRDefault="0058761A" w:rsidP="0058761A">
      <w:pPr>
        <w:pStyle w:val="HSSNoHeading1-BodyText"/>
        <w:ind w:left="426"/>
        <w:rPr>
          <w:rFonts w:asciiTheme="majorHAnsi" w:hAnsiTheme="majorHAnsi" w:cstheme="majorHAnsi"/>
          <w:sz w:val="16"/>
        </w:rPr>
      </w:pPr>
    </w:p>
    <w:p w14:paraId="6F23BD60" w14:textId="77777777" w:rsidR="0058761A" w:rsidRPr="0051414C" w:rsidRDefault="00393360" w:rsidP="00B81476">
      <w:pPr>
        <w:pStyle w:val="HSSMinorHeading"/>
        <w:outlineLvl w:val="1"/>
        <w:rPr>
          <w:rFonts w:asciiTheme="majorHAnsi" w:hAnsiTheme="majorHAnsi" w:cstheme="majorHAnsi"/>
        </w:rPr>
      </w:pPr>
      <w:bookmarkStart w:id="11" w:name="_Toc22230107"/>
      <w:r w:rsidRPr="0051414C">
        <w:rPr>
          <w:rFonts w:asciiTheme="majorHAnsi" w:hAnsiTheme="majorHAnsi" w:cstheme="majorHAnsi"/>
        </w:rPr>
        <w:t>MRI GENERAL INFORMATION</w:t>
      </w:r>
      <w:bookmarkEnd w:id="11"/>
      <w:r w:rsidRPr="0051414C">
        <w:rPr>
          <w:rFonts w:asciiTheme="majorHAnsi" w:hAnsiTheme="majorHAnsi" w:cstheme="majorHAnsi"/>
        </w:rPr>
        <w:t xml:space="preserve"> </w:t>
      </w:r>
    </w:p>
    <w:p w14:paraId="49250C01" w14:textId="77777777" w:rsidR="0058761A" w:rsidRPr="0051414C" w:rsidRDefault="0058761A" w:rsidP="0058761A">
      <w:pPr>
        <w:pStyle w:val="HSSHeading2-BodyText"/>
        <w:rPr>
          <w:rFonts w:cstheme="majorHAnsi"/>
          <w:sz w:val="16"/>
        </w:rPr>
      </w:pPr>
    </w:p>
    <w:p w14:paraId="2D4A4D38" w14:textId="77777777" w:rsidR="00ED74BB" w:rsidRPr="0051414C" w:rsidRDefault="00ED74BB" w:rsidP="00ED74BB">
      <w:pPr>
        <w:rPr>
          <w:rFonts w:asciiTheme="majorHAnsi" w:hAnsiTheme="majorHAnsi" w:cstheme="majorHAnsi"/>
          <w:b/>
        </w:rPr>
      </w:pPr>
      <w:r w:rsidRPr="0051414C">
        <w:rPr>
          <w:rFonts w:asciiTheme="majorHAnsi" w:hAnsiTheme="majorHAnsi" w:cstheme="majorHAnsi"/>
          <w:b/>
        </w:rPr>
        <w:t>WHY DO I NEED AN MRI SCAN?</w:t>
      </w:r>
    </w:p>
    <w:p w14:paraId="1681226E" w14:textId="77777777" w:rsidR="00ED74BB" w:rsidRPr="0051414C" w:rsidRDefault="00ED74BB" w:rsidP="00ED74BB">
      <w:pPr>
        <w:rPr>
          <w:rFonts w:asciiTheme="majorHAnsi" w:hAnsiTheme="majorHAnsi" w:cstheme="majorHAnsi"/>
          <w:b/>
          <w:sz w:val="16"/>
        </w:rPr>
      </w:pPr>
    </w:p>
    <w:p w14:paraId="73129B91" w14:textId="77777777" w:rsidR="00ED74BB" w:rsidRPr="0051414C" w:rsidRDefault="00ED74BB" w:rsidP="00ED74BB">
      <w:pPr>
        <w:pStyle w:val="HSSBodyText"/>
        <w:rPr>
          <w:rFonts w:cstheme="majorHAnsi"/>
        </w:rPr>
      </w:pPr>
      <w:r w:rsidRPr="0051414C">
        <w:rPr>
          <w:rFonts w:cstheme="majorHAnsi"/>
        </w:rPr>
        <w:t xml:space="preserve">An MRI scan can create clear pictures of most parts of the body. So it is useful for all sorts of reasons where other tests (such as X-rays) do not give enough information required. It </w:t>
      </w:r>
      <w:proofErr w:type="gramStart"/>
      <w:r w:rsidRPr="0051414C">
        <w:rPr>
          <w:rFonts w:cstheme="majorHAnsi"/>
        </w:rPr>
        <w:t>is commonly used</w:t>
      </w:r>
      <w:proofErr w:type="gramEnd"/>
      <w:r w:rsidRPr="0051414C">
        <w:rPr>
          <w:rFonts w:cstheme="majorHAnsi"/>
        </w:rPr>
        <w:t xml:space="preserve"> to get detailed pictures of the brain and spinal cord, to detect abnormalities and tumours. Even torn ligaments around joints can </w:t>
      </w:r>
      <w:proofErr w:type="gramStart"/>
      <w:r w:rsidRPr="0051414C">
        <w:rPr>
          <w:rFonts w:cstheme="majorHAnsi"/>
        </w:rPr>
        <w:t>be detected</w:t>
      </w:r>
      <w:proofErr w:type="gramEnd"/>
      <w:r w:rsidRPr="0051414C">
        <w:rPr>
          <w:rFonts w:cstheme="majorHAnsi"/>
        </w:rPr>
        <w:t xml:space="preserve"> by an MRI scan. So, it is being used </w:t>
      </w:r>
      <w:proofErr w:type="gramStart"/>
      <w:r w:rsidRPr="0051414C">
        <w:rPr>
          <w:rFonts w:cstheme="majorHAnsi"/>
        </w:rPr>
        <w:t>more and more</w:t>
      </w:r>
      <w:proofErr w:type="gramEnd"/>
      <w:r w:rsidRPr="0051414C">
        <w:rPr>
          <w:rFonts w:cstheme="majorHAnsi"/>
        </w:rPr>
        <w:t xml:space="preserve"> following sports injuries.</w:t>
      </w:r>
    </w:p>
    <w:p w14:paraId="2BE70010" w14:textId="77777777" w:rsidR="00ED74BB" w:rsidRPr="0051414C" w:rsidRDefault="00ED74BB" w:rsidP="00ED74BB">
      <w:pPr>
        <w:rPr>
          <w:rFonts w:asciiTheme="majorHAnsi" w:hAnsiTheme="majorHAnsi" w:cstheme="majorHAnsi"/>
          <w:b/>
        </w:rPr>
      </w:pPr>
    </w:p>
    <w:p w14:paraId="57FA3F5A" w14:textId="77777777" w:rsidR="00ED74BB" w:rsidRPr="0051414C" w:rsidRDefault="00ED74BB" w:rsidP="00ED74BB">
      <w:pPr>
        <w:rPr>
          <w:rFonts w:asciiTheme="majorHAnsi" w:hAnsiTheme="majorHAnsi" w:cstheme="majorHAnsi"/>
          <w:b/>
        </w:rPr>
      </w:pPr>
      <w:r w:rsidRPr="0051414C">
        <w:rPr>
          <w:rFonts w:asciiTheme="majorHAnsi" w:hAnsiTheme="majorHAnsi" w:cstheme="majorHAnsi"/>
          <w:b/>
        </w:rPr>
        <w:t>WHAT PREPARATION DO I NEED TO DO BEFORE AN MRI SCAN?</w:t>
      </w:r>
    </w:p>
    <w:p w14:paraId="365D3BDC" w14:textId="77777777" w:rsidR="00ED74BB" w:rsidRPr="0051414C" w:rsidRDefault="00ED74BB" w:rsidP="00ED74BB">
      <w:pPr>
        <w:rPr>
          <w:rFonts w:asciiTheme="majorHAnsi" w:hAnsiTheme="majorHAnsi" w:cstheme="majorHAnsi"/>
          <w:b/>
          <w:sz w:val="16"/>
        </w:rPr>
      </w:pPr>
    </w:p>
    <w:p w14:paraId="31CE2A6F" w14:textId="77777777" w:rsidR="00ED74BB" w:rsidRPr="0051414C" w:rsidRDefault="00ED74BB" w:rsidP="0058761A">
      <w:pPr>
        <w:pStyle w:val="HSSBodyText"/>
        <w:rPr>
          <w:rFonts w:cstheme="majorHAnsi"/>
        </w:rPr>
      </w:pPr>
      <w:r w:rsidRPr="0051414C">
        <w:rPr>
          <w:rFonts w:cstheme="majorHAnsi"/>
        </w:rPr>
        <w:t xml:space="preserve">Usually </w:t>
      </w:r>
      <w:proofErr w:type="gramStart"/>
      <w:r w:rsidRPr="0051414C">
        <w:rPr>
          <w:rFonts w:cstheme="majorHAnsi"/>
        </w:rPr>
        <w:t>very little</w:t>
      </w:r>
      <w:proofErr w:type="gramEnd"/>
      <w:r w:rsidRPr="0051414C">
        <w:rPr>
          <w:rFonts w:cstheme="majorHAnsi"/>
        </w:rPr>
        <w:t xml:space="preserve">. But there are certain safety procedures as you will be inside a strong magnet. You </w:t>
      </w:r>
      <w:proofErr w:type="gramStart"/>
      <w:r w:rsidRPr="0051414C">
        <w:rPr>
          <w:rFonts w:cstheme="majorHAnsi"/>
        </w:rPr>
        <w:t>have to</w:t>
      </w:r>
      <w:proofErr w:type="gramEnd"/>
      <w:r w:rsidRPr="0051414C">
        <w:rPr>
          <w:rFonts w:cstheme="majorHAnsi"/>
        </w:rPr>
        <w:t xml:space="preserve"> fill in a safety questionnaire (when you attend) that asks about things that may contain metal such as pacemakers, hearing aids, etc. Try not to wear anything with metal in. Fixed bits of metal in your body such as an artificial hip or screws used to fix fractures are usually fine after eight weeks, but you should tell the radiographer if you have any metal inside your body. (There will be a section on the safety questionnaire about this for you to fill in.)</w:t>
      </w:r>
    </w:p>
    <w:p w14:paraId="4D3EB10D" w14:textId="77777777" w:rsidR="00ED74BB" w:rsidRPr="0051414C" w:rsidRDefault="00ED74BB" w:rsidP="0058761A">
      <w:pPr>
        <w:pStyle w:val="HSSBodyText"/>
        <w:rPr>
          <w:rFonts w:cstheme="majorHAnsi"/>
          <w:b/>
        </w:rPr>
      </w:pPr>
    </w:p>
    <w:p w14:paraId="791B198F" w14:textId="77777777" w:rsidR="00ED74BB" w:rsidRPr="0051414C" w:rsidRDefault="00ED74BB" w:rsidP="00ED74BB">
      <w:pPr>
        <w:rPr>
          <w:rFonts w:asciiTheme="majorHAnsi" w:hAnsiTheme="majorHAnsi" w:cstheme="majorHAnsi"/>
          <w:b/>
        </w:rPr>
      </w:pPr>
      <w:r w:rsidRPr="0051414C">
        <w:rPr>
          <w:rFonts w:asciiTheme="majorHAnsi" w:hAnsiTheme="majorHAnsi" w:cstheme="majorHAnsi"/>
          <w:b/>
        </w:rPr>
        <w:t>WHAT CAN I EXPECT AFTER THE SCAN?</w:t>
      </w:r>
    </w:p>
    <w:p w14:paraId="1FB07AFD" w14:textId="77777777" w:rsidR="00ED74BB" w:rsidRPr="0051414C" w:rsidRDefault="00ED74BB" w:rsidP="00ED74BB">
      <w:pPr>
        <w:rPr>
          <w:rFonts w:asciiTheme="majorHAnsi" w:hAnsiTheme="majorHAnsi" w:cstheme="majorHAnsi"/>
          <w:b/>
          <w:sz w:val="16"/>
        </w:rPr>
      </w:pPr>
    </w:p>
    <w:p w14:paraId="506AEF16" w14:textId="77777777" w:rsidR="00ED74BB" w:rsidRPr="0051414C" w:rsidRDefault="00ED74BB" w:rsidP="00ED74BB">
      <w:pPr>
        <w:pStyle w:val="HSSBodyText"/>
        <w:rPr>
          <w:rFonts w:cstheme="majorHAnsi"/>
        </w:rPr>
      </w:pPr>
      <w:r w:rsidRPr="0051414C">
        <w:rPr>
          <w:rFonts w:cstheme="majorHAnsi"/>
        </w:rPr>
        <w:t>There are no after-effects from the scan. You can return to your normal activities as soon as the scan is over.</w:t>
      </w:r>
    </w:p>
    <w:p w14:paraId="3162FB28" w14:textId="77777777" w:rsidR="00ED74BB" w:rsidRPr="0051414C" w:rsidRDefault="00ED74BB" w:rsidP="00ED74BB">
      <w:pPr>
        <w:rPr>
          <w:rFonts w:asciiTheme="majorHAnsi" w:hAnsiTheme="majorHAnsi" w:cstheme="majorHAnsi"/>
          <w:sz w:val="16"/>
        </w:rPr>
      </w:pPr>
    </w:p>
    <w:p w14:paraId="3D49F10B" w14:textId="77777777" w:rsidR="00ED74BB" w:rsidRPr="0051414C" w:rsidRDefault="00ED74BB" w:rsidP="00ED74BB">
      <w:pPr>
        <w:pStyle w:val="HSSBodyText"/>
        <w:rPr>
          <w:rFonts w:cstheme="majorHAnsi"/>
        </w:rPr>
      </w:pPr>
      <w:r w:rsidRPr="0051414C">
        <w:rPr>
          <w:rFonts w:cstheme="majorHAnsi"/>
        </w:rPr>
        <w:t xml:space="preserve">The pictures from the scan </w:t>
      </w:r>
      <w:proofErr w:type="gramStart"/>
      <w:r w:rsidRPr="0051414C">
        <w:rPr>
          <w:rFonts w:cstheme="majorHAnsi"/>
        </w:rPr>
        <w:t>are studied</w:t>
      </w:r>
      <w:proofErr w:type="gramEnd"/>
      <w:r w:rsidRPr="0051414C">
        <w:rPr>
          <w:rFonts w:cstheme="majorHAnsi"/>
        </w:rPr>
        <w:t xml:space="preserve"> by an X-ray doctor (a radiologist) who sends a report to the doctor who requested the scan.</w:t>
      </w:r>
    </w:p>
    <w:p w14:paraId="58B0FFB9" w14:textId="77777777" w:rsidR="005B490F" w:rsidRPr="0051414C" w:rsidRDefault="005B490F" w:rsidP="0058761A">
      <w:pPr>
        <w:pStyle w:val="HSSBodyText"/>
        <w:rPr>
          <w:rFonts w:cstheme="majorHAnsi"/>
          <w:b/>
        </w:rPr>
      </w:pPr>
    </w:p>
    <w:p w14:paraId="194F360C" w14:textId="77777777" w:rsidR="0058761A" w:rsidRPr="0051414C" w:rsidRDefault="0058761A" w:rsidP="00C01828">
      <w:pPr>
        <w:pStyle w:val="HSSBodyText"/>
        <w:pBdr>
          <w:top w:val="single" w:sz="4" w:space="1" w:color="auto"/>
          <w:left w:val="single" w:sz="4" w:space="4" w:color="auto"/>
          <w:bottom w:val="single" w:sz="4" w:space="1" w:color="auto"/>
          <w:right w:val="single" w:sz="4" w:space="4" w:color="auto"/>
        </w:pBdr>
        <w:shd w:val="clear" w:color="auto" w:fill="B6DDE8"/>
        <w:rPr>
          <w:rFonts w:cstheme="majorHAnsi"/>
          <w:b/>
        </w:rPr>
      </w:pPr>
      <w:r w:rsidRPr="0051414C">
        <w:rPr>
          <w:rFonts w:cstheme="majorHAnsi"/>
          <w:b/>
        </w:rPr>
        <w:t>WHAT IS AN MRI SCAN?</w:t>
      </w:r>
    </w:p>
    <w:p w14:paraId="0ED93C09" w14:textId="77777777" w:rsidR="0058761A" w:rsidRPr="0051414C" w:rsidRDefault="0058761A" w:rsidP="0058761A">
      <w:pPr>
        <w:rPr>
          <w:rFonts w:asciiTheme="majorHAnsi" w:hAnsiTheme="majorHAnsi" w:cstheme="majorHAnsi"/>
          <w:sz w:val="18"/>
        </w:rPr>
      </w:pPr>
    </w:p>
    <w:p w14:paraId="3EE0D84C" w14:textId="77777777" w:rsidR="0058761A" w:rsidRPr="0051414C" w:rsidRDefault="0058761A" w:rsidP="0058761A">
      <w:pPr>
        <w:pStyle w:val="HSSBodyText"/>
        <w:rPr>
          <w:rFonts w:cstheme="majorHAnsi"/>
        </w:rPr>
      </w:pPr>
      <w:r w:rsidRPr="0051414C">
        <w:rPr>
          <w:rFonts w:cstheme="majorHAnsi"/>
        </w:rPr>
        <w:t xml:space="preserve">MRI stands for magnetic resonance imaging. An MRI scan uses a strong magnetic field and radio waves to create pictures on a computer of tissues, </w:t>
      </w:r>
      <w:proofErr w:type="gramStart"/>
      <w:r w:rsidRPr="0051414C">
        <w:rPr>
          <w:rFonts w:cstheme="majorHAnsi"/>
        </w:rPr>
        <w:t>organs</w:t>
      </w:r>
      <w:proofErr w:type="gramEnd"/>
      <w:r w:rsidRPr="0051414C">
        <w:rPr>
          <w:rFonts w:cstheme="majorHAnsi"/>
        </w:rPr>
        <w:t xml:space="preserve"> and other structures inside your body.</w:t>
      </w:r>
    </w:p>
    <w:p w14:paraId="103E427F" w14:textId="77777777" w:rsidR="0058761A" w:rsidRPr="0051414C" w:rsidRDefault="0058761A" w:rsidP="0058761A">
      <w:pPr>
        <w:rPr>
          <w:rFonts w:asciiTheme="majorHAnsi" w:hAnsiTheme="majorHAnsi" w:cstheme="majorHAnsi"/>
          <w:b/>
        </w:rPr>
      </w:pPr>
      <w:r w:rsidRPr="0051414C">
        <w:rPr>
          <w:rFonts w:asciiTheme="majorHAnsi" w:hAnsiTheme="majorHAnsi" w:cstheme="majorHAnsi"/>
          <w:b/>
        </w:rPr>
        <w:lastRenderedPageBreak/>
        <w:t>HOW DOES AN MRI SCAN WORK?</w:t>
      </w:r>
    </w:p>
    <w:p w14:paraId="3F89CE1D" w14:textId="77777777" w:rsidR="0058761A" w:rsidRPr="0051414C" w:rsidRDefault="0058761A" w:rsidP="0058761A">
      <w:pPr>
        <w:rPr>
          <w:rFonts w:asciiTheme="majorHAnsi" w:hAnsiTheme="majorHAnsi" w:cstheme="majorHAnsi"/>
          <w:sz w:val="16"/>
        </w:rPr>
      </w:pPr>
    </w:p>
    <w:p w14:paraId="24B50F6B" w14:textId="77777777" w:rsidR="0058761A" w:rsidRPr="0051414C" w:rsidRDefault="0058761A" w:rsidP="00247B80">
      <w:pPr>
        <w:rPr>
          <w:rFonts w:asciiTheme="majorHAnsi" w:hAnsiTheme="majorHAnsi" w:cstheme="majorHAnsi"/>
        </w:rPr>
      </w:pPr>
      <w:r w:rsidRPr="0051414C">
        <w:rPr>
          <w:rFonts w:asciiTheme="majorHAnsi" w:hAnsiTheme="majorHAnsi" w:cstheme="majorHAnsi"/>
        </w:rPr>
        <w:t>Your body contains millions of hydrogen atoms.</w:t>
      </w:r>
      <w:r w:rsidR="00247B80" w:rsidRPr="0051414C">
        <w:rPr>
          <w:rFonts w:asciiTheme="majorHAnsi" w:hAnsiTheme="majorHAnsi" w:cstheme="majorHAnsi"/>
        </w:rPr>
        <w:t xml:space="preserve"> When you are in an MRI scanner a</w:t>
      </w:r>
      <w:r w:rsidRPr="0051414C">
        <w:rPr>
          <w:rFonts w:asciiTheme="majorHAnsi" w:hAnsiTheme="majorHAnsi" w:cstheme="majorHAnsi"/>
        </w:rPr>
        <w:t xml:space="preserve"> strong magnetic field aligns particles called protons which are within the hydrogen atoms. All the protons line up in parallel to the magnetic field like tiny magnets. (Normally the millions of protons all lie in random directions.)  Then, short bursts of radio waves are sent from the scanner into your body. The radio waves knock the protons from their position. </w:t>
      </w:r>
    </w:p>
    <w:p w14:paraId="511D5064" w14:textId="77777777" w:rsidR="0058761A" w:rsidRPr="0051414C" w:rsidRDefault="0058761A" w:rsidP="0058761A">
      <w:pPr>
        <w:rPr>
          <w:rFonts w:asciiTheme="majorHAnsi" w:hAnsiTheme="majorHAnsi" w:cstheme="majorHAnsi"/>
          <w:sz w:val="16"/>
        </w:rPr>
      </w:pPr>
    </w:p>
    <w:p w14:paraId="6CA1E1F8" w14:textId="77777777" w:rsidR="0058761A" w:rsidRPr="0051414C" w:rsidRDefault="0058761A" w:rsidP="0058761A">
      <w:pPr>
        <w:pStyle w:val="HSSBodyText"/>
        <w:rPr>
          <w:rFonts w:cstheme="majorHAnsi"/>
        </w:rPr>
      </w:pPr>
      <w:r w:rsidRPr="0051414C">
        <w:rPr>
          <w:rFonts w:cstheme="majorHAnsi"/>
        </w:rPr>
        <w:t xml:space="preserve">When the burst of radio waves stops, the protons realign back into place. As they do so they emit radio signals. The protons in different tissues of the body realign at different speeds. Therefore, the signal emitted from different body tissues varies. So, for example, softer tissues can be distinguished from harder tissues </w:t>
      </w:r>
      <w:proofErr w:type="gramStart"/>
      <w:r w:rsidRPr="0051414C">
        <w:rPr>
          <w:rFonts w:cstheme="majorHAnsi"/>
        </w:rPr>
        <w:t>on the basis of</w:t>
      </w:r>
      <w:proofErr w:type="gramEnd"/>
      <w:r w:rsidRPr="0051414C">
        <w:rPr>
          <w:rFonts w:cstheme="majorHAnsi"/>
        </w:rPr>
        <w:t xml:space="preserve"> the signals sent. </w:t>
      </w:r>
    </w:p>
    <w:p w14:paraId="1966D88A" w14:textId="77777777" w:rsidR="0058761A" w:rsidRPr="0051414C" w:rsidRDefault="0058761A" w:rsidP="0058761A">
      <w:pPr>
        <w:rPr>
          <w:rFonts w:asciiTheme="majorHAnsi" w:hAnsiTheme="majorHAnsi" w:cstheme="majorHAnsi"/>
          <w:sz w:val="16"/>
        </w:rPr>
      </w:pPr>
    </w:p>
    <w:p w14:paraId="198DD9E9" w14:textId="77777777" w:rsidR="0058761A" w:rsidRPr="0051414C" w:rsidRDefault="0058761A" w:rsidP="0058761A">
      <w:pPr>
        <w:pStyle w:val="HSSBodyText"/>
        <w:rPr>
          <w:rFonts w:cstheme="majorHAnsi"/>
        </w:rPr>
      </w:pPr>
      <w:r w:rsidRPr="0051414C">
        <w:rPr>
          <w:rFonts w:cstheme="majorHAnsi"/>
        </w:rPr>
        <w:t>These signals are detected by a receiving device in the scanner</w:t>
      </w:r>
      <w:proofErr w:type="gramStart"/>
      <w:r w:rsidRPr="0051414C">
        <w:rPr>
          <w:rFonts w:cstheme="majorHAnsi"/>
        </w:rPr>
        <w:t xml:space="preserve">.  </w:t>
      </w:r>
      <w:proofErr w:type="gramEnd"/>
      <w:r w:rsidRPr="0051414C">
        <w:rPr>
          <w:rFonts w:cstheme="majorHAnsi"/>
        </w:rPr>
        <w:t xml:space="preserve">The receiving device transmits the signals to a computer. The computer creates a picture based on the radio signals emitted from the body. </w:t>
      </w:r>
    </w:p>
    <w:p w14:paraId="71ED86D3" w14:textId="77777777" w:rsidR="00A11ADA" w:rsidRPr="0051414C" w:rsidRDefault="00A11ADA" w:rsidP="0058761A">
      <w:pPr>
        <w:pStyle w:val="HSSBodyText"/>
        <w:rPr>
          <w:rFonts w:cstheme="majorHAnsi"/>
          <w:sz w:val="16"/>
        </w:rPr>
      </w:pPr>
    </w:p>
    <w:p w14:paraId="405A3BEC" w14:textId="77777777" w:rsidR="0058761A" w:rsidRPr="0051414C" w:rsidRDefault="00A11ADA" w:rsidP="00393360">
      <w:pPr>
        <w:rPr>
          <w:rFonts w:asciiTheme="majorHAnsi" w:hAnsiTheme="majorHAnsi" w:cstheme="majorHAnsi"/>
          <w:b/>
        </w:rPr>
      </w:pPr>
      <w:r w:rsidRPr="0051414C">
        <w:rPr>
          <w:rFonts w:asciiTheme="majorHAnsi" w:hAnsiTheme="majorHAnsi" w:cstheme="majorHAnsi"/>
          <w:b/>
        </w:rPr>
        <w:t>WHAT DOES AN MRI SCAN INVOLVE</w:t>
      </w:r>
      <w:r w:rsidR="0058761A" w:rsidRPr="0051414C">
        <w:rPr>
          <w:rFonts w:asciiTheme="majorHAnsi" w:hAnsiTheme="majorHAnsi" w:cstheme="majorHAnsi"/>
          <w:b/>
        </w:rPr>
        <w:t>?</w:t>
      </w:r>
    </w:p>
    <w:p w14:paraId="60B99C88" w14:textId="77777777" w:rsidR="0058761A" w:rsidRPr="0051414C" w:rsidRDefault="0058761A" w:rsidP="0058761A">
      <w:pPr>
        <w:rPr>
          <w:rFonts w:asciiTheme="majorHAnsi" w:hAnsiTheme="majorHAnsi" w:cstheme="majorHAnsi"/>
          <w:sz w:val="16"/>
        </w:rPr>
      </w:pPr>
    </w:p>
    <w:p w14:paraId="4BB6F867" w14:textId="77777777" w:rsidR="0058761A" w:rsidRPr="0051414C" w:rsidRDefault="0058761A" w:rsidP="00A11ADA">
      <w:pPr>
        <w:pStyle w:val="HSSBodyText"/>
        <w:rPr>
          <w:rFonts w:cstheme="majorHAnsi"/>
        </w:rPr>
      </w:pPr>
      <w:r w:rsidRPr="0051414C">
        <w:rPr>
          <w:rFonts w:cstheme="majorHAnsi"/>
        </w:rPr>
        <w:t xml:space="preserve">The MRI scanner is like a tunnel about 1.5 meters long surrounded by a large circular magnet. You lie on a couch which then slides into the scanner. A 'receiving device', like an ariel, </w:t>
      </w:r>
      <w:proofErr w:type="gramStart"/>
      <w:r w:rsidRPr="0051414C">
        <w:rPr>
          <w:rFonts w:cstheme="majorHAnsi"/>
        </w:rPr>
        <w:t>is placed</w:t>
      </w:r>
      <w:proofErr w:type="gramEnd"/>
      <w:r w:rsidRPr="0051414C">
        <w:rPr>
          <w:rFonts w:cstheme="majorHAnsi"/>
        </w:rPr>
        <w:t xml:space="preserve"> behind, or around, the part of the body being examined. This detects the tiny radio signals emitted from your body. When each 'picture' is </w:t>
      </w:r>
      <w:proofErr w:type="gramStart"/>
      <w:r w:rsidRPr="0051414C">
        <w:rPr>
          <w:rFonts w:cstheme="majorHAnsi"/>
        </w:rPr>
        <w:t>being taken</w:t>
      </w:r>
      <w:proofErr w:type="gramEnd"/>
      <w:r w:rsidRPr="0051414C">
        <w:rPr>
          <w:rFonts w:cstheme="majorHAnsi"/>
        </w:rPr>
        <w:t xml:space="preserve"> you need to keep still for a few minutes otherwise the scan picture may be blurred.</w:t>
      </w:r>
    </w:p>
    <w:p w14:paraId="45646FF1" w14:textId="77777777" w:rsidR="0058761A" w:rsidRPr="0051414C" w:rsidRDefault="0058761A" w:rsidP="0058761A">
      <w:pPr>
        <w:rPr>
          <w:rFonts w:asciiTheme="majorHAnsi" w:hAnsiTheme="majorHAnsi" w:cstheme="majorHAnsi"/>
          <w:sz w:val="16"/>
        </w:rPr>
      </w:pPr>
    </w:p>
    <w:p w14:paraId="3927594D" w14:textId="77777777" w:rsidR="0058761A" w:rsidRPr="0051414C" w:rsidRDefault="0058761A" w:rsidP="00A11ADA">
      <w:pPr>
        <w:pStyle w:val="HSSBodyText"/>
        <w:rPr>
          <w:rFonts w:cstheme="majorHAnsi"/>
        </w:rPr>
      </w:pPr>
      <w:r w:rsidRPr="0051414C">
        <w:rPr>
          <w:rFonts w:cstheme="majorHAnsi"/>
        </w:rPr>
        <w:t xml:space="preserve">The scan itself is painless. The whole procedure can take 15-40 minutes. It may be a little uncomfortable lying still on the couch for this time. Small children may need a general anaesthetic to keep them still long enough for the pictures to </w:t>
      </w:r>
      <w:proofErr w:type="gramStart"/>
      <w:r w:rsidRPr="0051414C">
        <w:rPr>
          <w:rFonts w:cstheme="majorHAnsi"/>
        </w:rPr>
        <w:t>be taken</w:t>
      </w:r>
      <w:proofErr w:type="gramEnd"/>
      <w:r w:rsidRPr="0051414C">
        <w:rPr>
          <w:rFonts w:cstheme="majorHAnsi"/>
        </w:rPr>
        <w:t xml:space="preserve">. In </w:t>
      </w:r>
      <w:proofErr w:type="gramStart"/>
      <w:r w:rsidRPr="0051414C">
        <w:rPr>
          <w:rFonts w:cstheme="majorHAnsi"/>
        </w:rPr>
        <w:t>some</w:t>
      </w:r>
      <w:proofErr w:type="gramEnd"/>
      <w:r w:rsidRPr="0051414C">
        <w:rPr>
          <w:rFonts w:cstheme="majorHAnsi"/>
        </w:rPr>
        <w:t xml:space="preserve"> cases an injection of a special contrast dye is given into the bloodstream via a vein on the arm. This helps to give clearer pictures of certain tissues or organs </w:t>
      </w:r>
      <w:proofErr w:type="gramStart"/>
      <w:r w:rsidRPr="0051414C">
        <w:rPr>
          <w:rFonts w:cstheme="majorHAnsi"/>
        </w:rPr>
        <w:t>being examined</w:t>
      </w:r>
      <w:proofErr w:type="gramEnd"/>
      <w:r w:rsidRPr="0051414C">
        <w:rPr>
          <w:rFonts w:cstheme="majorHAnsi"/>
        </w:rPr>
        <w:t>.</w:t>
      </w:r>
    </w:p>
    <w:p w14:paraId="3599B644" w14:textId="77777777" w:rsidR="0058761A" w:rsidRPr="0051414C" w:rsidRDefault="0058761A" w:rsidP="0058761A">
      <w:pPr>
        <w:rPr>
          <w:rFonts w:asciiTheme="majorHAnsi" w:hAnsiTheme="majorHAnsi" w:cstheme="majorHAnsi"/>
          <w:sz w:val="16"/>
        </w:rPr>
      </w:pPr>
    </w:p>
    <w:p w14:paraId="64F219A1" w14:textId="77777777" w:rsidR="0058761A" w:rsidRPr="0051414C" w:rsidRDefault="0058761A" w:rsidP="00A11ADA">
      <w:pPr>
        <w:pStyle w:val="HSSBodyText"/>
        <w:rPr>
          <w:rFonts w:cstheme="majorHAnsi"/>
        </w:rPr>
      </w:pPr>
      <w:r w:rsidRPr="0051414C">
        <w:rPr>
          <w:rFonts w:cstheme="majorHAnsi"/>
        </w:rPr>
        <w:t xml:space="preserve">The radiographer sits in the control room next to the scanner and observes through the window. However, you can talk to them, usually via an intercom, and you will be </w:t>
      </w:r>
      <w:proofErr w:type="gramStart"/>
      <w:r w:rsidRPr="0051414C">
        <w:rPr>
          <w:rFonts w:cstheme="majorHAnsi"/>
        </w:rPr>
        <w:t>observed at all times</w:t>
      </w:r>
      <w:proofErr w:type="gramEnd"/>
      <w:r w:rsidRPr="0051414C">
        <w:rPr>
          <w:rFonts w:cstheme="majorHAnsi"/>
        </w:rPr>
        <w:t xml:space="preserve"> on a monitor.</w:t>
      </w:r>
    </w:p>
    <w:p w14:paraId="36CE27E8" w14:textId="77777777" w:rsidR="0058761A" w:rsidRPr="0051414C" w:rsidRDefault="0058761A" w:rsidP="0058761A">
      <w:pPr>
        <w:rPr>
          <w:rFonts w:asciiTheme="majorHAnsi" w:hAnsiTheme="majorHAnsi" w:cstheme="majorHAnsi"/>
          <w:sz w:val="16"/>
        </w:rPr>
      </w:pPr>
    </w:p>
    <w:p w14:paraId="1DDDB0C5" w14:textId="77777777" w:rsidR="0058761A" w:rsidRPr="0051414C" w:rsidRDefault="0058761A" w:rsidP="00A11ADA">
      <w:pPr>
        <w:pStyle w:val="HSSBodyText"/>
        <w:rPr>
          <w:rFonts w:cstheme="majorHAnsi"/>
        </w:rPr>
      </w:pPr>
      <w:r w:rsidRPr="0051414C">
        <w:rPr>
          <w:rFonts w:cstheme="majorHAnsi"/>
        </w:rPr>
        <w:t xml:space="preserve">The scanner is noisy so you will </w:t>
      </w:r>
      <w:proofErr w:type="gramStart"/>
      <w:r w:rsidRPr="0051414C">
        <w:rPr>
          <w:rFonts w:cstheme="majorHAnsi"/>
        </w:rPr>
        <w:t>be given</w:t>
      </w:r>
      <w:proofErr w:type="gramEnd"/>
      <w:r w:rsidRPr="0051414C">
        <w:rPr>
          <w:rFonts w:cstheme="majorHAnsi"/>
        </w:rPr>
        <w:t xml:space="preserve"> some headphones or earplugs to protect your ears from the noise. Quite often you can listen to the radio through the headphones or bring a CD to listen to.</w:t>
      </w:r>
    </w:p>
    <w:p w14:paraId="5CD345F7" w14:textId="77777777" w:rsidR="00A11ADA" w:rsidRPr="0051414C" w:rsidRDefault="00A11ADA" w:rsidP="0058761A">
      <w:pPr>
        <w:rPr>
          <w:rFonts w:asciiTheme="majorHAnsi" w:hAnsiTheme="majorHAnsi" w:cstheme="majorHAnsi"/>
          <w:b/>
          <w:sz w:val="16"/>
        </w:rPr>
      </w:pPr>
    </w:p>
    <w:p w14:paraId="302FEAC0"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ARE THERE ANY POSSIBLE COMPLICATIONS?</w:t>
      </w:r>
    </w:p>
    <w:p w14:paraId="394D8F4F" w14:textId="77777777" w:rsidR="00A11ADA" w:rsidRPr="0051414C" w:rsidRDefault="00A11ADA" w:rsidP="00A11ADA">
      <w:pPr>
        <w:rPr>
          <w:rFonts w:asciiTheme="majorHAnsi" w:hAnsiTheme="majorHAnsi" w:cstheme="majorHAnsi"/>
          <w:b/>
          <w:sz w:val="16"/>
        </w:rPr>
      </w:pPr>
    </w:p>
    <w:p w14:paraId="6F7F8F15" w14:textId="77777777" w:rsidR="00A11ADA" w:rsidRPr="0051414C" w:rsidRDefault="00A11ADA" w:rsidP="00247B80">
      <w:pPr>
        <w:pStyle w:val="HSSBodyText"/>
        <w:rPr>
          <w:rFonts w:cstheme="majorHAnsi"/>
        </w:rPr>
      </w:pPr>
      <w:r w:rsidRPr="0051414C">
        <w:rPr>
          <w:rFonts w:cstheme="majorHAnsi"/>
        </w:rPr>
        <w:t xml:space="preserve">MRI scans are painless and safe. Unlike X-rays and </w:t>
      </w:r>
      <w:proofErr w:type="gramStart"/>
      <w:r w:rsidRPr="0051414C">
        <w:rPr>
          <w:rFonts w:cstheme="majorHAnsi"/>
        </w:rPr>
        <w:t>some</w:t>
      </w:r>
      <w:proofErr w:type="gramEnd"/>
      <w:r w:rsidRPr="0051414C">
        <w:rPr>
          <w:rFonts w:cstheme="majorHAnsi"/>
        </w:rPr>
        <w:t xml:space="preserve"> other imaging tests, an MRI scan </w:t>
      </w:r>
      <w:r w:rsidR="00247B80" w:rsidRPr="0051414C">
        <w:rPr>
          <w:rFonts w:cstheme="majorHAnsi"/>
        </w:rPr>
        <w:t>does not use radiation. However r</w:t>
      </w:r>
      <w:r w:rsidRPr="0051414C">
        <w:rPr>
          <w:rFonts w:cstheme="majorHAnsi"/>
        </w:rPr>
        <w:t xml:space="preserve">arely, </w:t>
      </w:r>
      <w:proofErr w:type="gramStart"/>
      <w:r w:rsidRPr="0051414C">
        <w:rPr>
          <w:rFonts w:cstheme="majorHAnsi"/>
        </w:rPr>
        <w:t>some</w:t>
      </w:r>
      <w:proofErr w:type="gramEnd"/>
      <w:r w:rsidRPr="0051414C">
        <w:rPr>
          <w:rFonts w:cstheme="majorHAnsi"/>
        </w:rPr>
        <w:t xml:space="preserve"> people have reactions to the contrast dye which is sometimes used. </w:t>
      </w:r>
    </w:p>
    <w:p w14:paraId="0BA0FA1D" w14:textId="77777777" w:rsidR="00A11ADA" w:rsidRPr="0051414C" w:rsidRDefault="00A11ADA" w:rsidP="00A11ADA">
      <w:pPr>
        <w:rPr>
          <w:rFonts w:asciiTheme="majorHAnsi" w:hAnsiTheme="majorHAnsi" w:cstheme="majorHAnsi"/>
          <w:sz w:val="16"/>
        </w:rPr>
      </w:pPr>
    </w:p>
    <w:p w14:paraId="39A7EA26" w14:textId="77777777" w:rsidR="00A11ADA" w:rsidRPr="0051414C" w:rsidRDefault="00A11ADA" w:rsidP="00A11ADA">
      <w:pPr>
        <w:pStyle w:val="HSSBodyText"/>
        <w:rPr>
          <w:rFonts w:cstheme="majorHAnsi"/>
        </w:rPr>
      </w:pPr>
      <w:r w:rsidRPr="0051414C">
        <w:rPr>
          <w:rFonts w:cstheme="majorHAnsi"/>
        </w:rPr>
        <w:t xml:space="preserve">Pregnant women </w:t>
      </w:r>
      <w:proofErr w:type="gramStart"/>
      <w:r w:rsidRPr="0051414C">
        <w:rPr>
          <w:rFonts w:cstheme="majorHAnsi"/>
        </w:rPr>
        <w:t>are usually advised</w:t>
      </w:r>
      <w:proofErr w:type="gramEnd"/>
      <w:r w:rsidRPr="0051414C">
        <w:rPr>
          <w:rFonts w:cstheme="majorHAnsi"/>
        </w:rPr>
        <w:t xml:space="preserve"> not to have an MRI scan unless it is urgent. Although the scan </w:t>
      </w:r>
      <w:proofErr w:type="gramStart"/>
      <w:r w:rsidRPr="0051414C">
        <w:rPr>
          <w:rFonts w:cstheme="majorHAnsi"/>
        </w:rPr>
        <w:t>is thought</w:t>
      </w:r>
      <w:proofErr w:type="gramEnd"/>
      <w:r w:rsidRPr="0051414C">
        <w:rPr>
          <w:rFonts w:cstheme="majorHAnsi"/>
        </w:rPr>
        <w:t xml:space="preserve"> to be safe, the long-term effects of strong magnetic fields on a developing baby are not yet known. </w:t>
      </w:r>
    </w:p>
    <w:p w14:paraId="79CE95CF" w14:textId="77777777" w:rsidR="00EA1D1B" w:rsidRPr="0051414C" w:rsidRDefault="00EA1D1B" w:rsidP="00A11ADA">
      <w:pPr>
        <w:pStyle w:val="HSSBodyText"/>
        <w:rPr>
          <w:rFonts w:cstheme="majorHAnsi"/>
        </w:rPr>
      </w:pPr>
    </w:p>
    <w:p w14:paraId="05561685" w14:textId="77777777" w:rsidR="00EA1D1B" w:rsidRPr="0051414C" w:rsidRDefault="00EA1D1B" w:rsidP="00EA1D1B">
      <w:pPr>
        <w:pStyle w:val="HSSHeading2"/>
        <w:outlineLvl w:val="1"/>
        <w:rPr>
          <w:rFonts w:cstheme="majorHAnsi"/>
        </w:rPr>
      </w:pPr>
      <w:bookmarkStart w:id="12" w:name="_Toc22230108"/>
      <w:r w:rsidRPr="0051414C">
        <w:rPr>
          <w:rFonts w:cstheme="majorHAnsi"/>
        </w:rPr>
        <w:t>MRI Sedation Letter (Alternative MRI Letter)</w:t>
      </w:r>
      <w:bookmarkEnd w:id="12"/>
    </w:p>
    <w:p w14:paraId="52AAAA95" w14:textId="77777777" w:rsidR="00EA1D1B" w:rsidRPr="0051414C" w:rsidRDefault="00EA1D1B" w:rsidP="00EA1D1B">
      <w:pPr>
        <w:pStyle w:val="HSSBodyText"/>
        <w:rPr>
          <w:rFonts w:cstheme="majorHAnsi"/>
        </w:rPr>
      </w:pPr>
      <w:r w:rsidRPr="0051414C">
        <w:rPr>
          <w:rFonts w:cstheme="majorHAnsi"/>
        </w:rPr>
        <w:t>Please report to Ward 18 at 12.00 noon to prepare for the scan.</w:t>
      </w:r>
    </w:p>
    <w:p w14:paraId="785EEDCB" w14:textId="77777777" w:rsidR="00EA1D1B" w:rsidRPr="0051414C" w:rsidRDefault="00EA1D1B" w:rsidP="00EA1D1B">
      <w:pPr>
        <w:pStyle w:val="HSSBodyText"/>
        <w:rPr>
          <w:rFonts w:cstheme="majorHAnsi"/>
        </w:rPr>
      </w:pPr>
      <w:r w:rsidRPr="0051414C">
        <w:rPr>
          <w:rFonts w:cstheme="majorHAnsi"/>
        </w:rPr>
        <w:t xml:space="preserve">Please contact the department if you cannot attend or have any of the </w:t>
      </w:r>
      <w:proofErr w:type="gramStart"/>
      <w:r w:rsidRPr="0051414C">
        <w:rPr>
          <w:rFonts w:cstheme="majorHAnsi"/>
        </w:rPr>
        <w:t>following:-</w:t>
      </w:r>
      <w:proofErr w:type="gramEnd"/>
    </w:p>
    <w:p w14:paraId="6CD57283" w14:textId="77777777" w:rsidR="00EA1D1B" w:rsidRPr="0051414C" w:rsidRDefault="00EA1D1B" w:rsidP="00EA1D1B">
      <w:pPr>
        <w:rPr>
          <w:rFonts w:asciiTheme="majorHAnsi" w:hAnsiTheme="majorHAnsi" w:cstheme="majorHAnsi"/>
          <w:sz w:val="16"/>
        </w:rPr>
      </w:pPr>
    </w:p>
    <w:p w14:paraId="53970FD6" w14:textId="77777777" w:rsidR="00EA1D1B" w:rsidRPr="0051414C" w:rsidRDefault="00EA1D1B" w:rsidP="00114EEC">
      <w:pPr>
        <w:pStyle w:val="HSSBodyText"/>
        <w:numPr>
          <w:ilvl w:val="0"/>
          <w:numId w:val="3"/>
        </w:numPr>
        <w:rPr>
          <w:rFonts w:cstheme="majorHAnsi"/>
        </w:rPr>
      </w:pPr>
      <w:r w:rsidRPr="0051414C">
        <w:rPr>
          <w:rFonts w:cstheme="majorHAnsi"/>
        </w:rPr>
        <w:t>Cardiac Pacemaker</w:t>
      </w:r>
    </w:p>
    <w:p w14:paraId="65477582" w14:textId="77777777" w:rsidR="00EA1D1B" w:rsidRPr="0051414C" w:rsidRDefault="00EA1D1B" w:rsidP="00114EEC">
      <w:pPr>
        <w:pStyle w:val="HSSBodyText"/>
        <w:numPr>
          <w:ilvl w:val="0"/>
          <w:numId w:val="3"/>
        </w:numPr>
        <w:rPr>
          <w:rFonts w:cstheme="majorHAnsi"/>
          <w:i/>
        </w:rPr>
      </w:pPr>
      <w:r w:rsidRPr="0051414C">
        <w:rPr>
          <w:rFonts w:cstheme="majorHAnsi"/>
        </w:rPr>
        <w:t>Replacement Heart valve</w:t>
      </w:r>
    </w:p>
    <w:p w14:paraId="0173E43B" w14:textId="77777777" w:rsidR="00EA1D1B" w:rsidRPr="0051414C" w:rsidRDefault="00EA1D1B" w:rsidP="00114EEC">
      <w:pPr>
        <w:pStyle w:val="HSSBodyText"/>
        <w:numPr>
          <w:ilvl w:val="0"/>
          <w:numId w:val="3"/>
        </w:numPr>
        <w:rPr>
          <w:rFonts w:cstheme="majorHAnsi"/>
          <w:i/>
        </w:rPr>
      </w:pPr>
      <w:r w:rsidRPr="0051414C">
        <w:rPr>
          <w:rFonts w:cstheme="majorHAnsi"/>
        </w:rPr>
        <w:t>Cochlea Implant</w:t>
      </w:r>
    </w:p>
    <w:p w14:paraId="56076367" w14:textId="77777777" w:rsidR="00EA1D1B" w:rsidRPr="0051414C" w:rsidRDefault="00EA1D1B" w:rsidP="00114EEC">
      <w:pPr>
        <w:pStyle w:val="HSSBodyText"/>
        <w:numPr>
          <w:ilvl w:val="0"/>
          <w:numId w:val="3"/>
        </w:numPr>
        <w:rPr>
          <w:rFonts w:cstheme="majorHAnsi"/>
          <w:i/>
        </w:rPr>
      </w:pPr>
      <w:r w:rsidRPr="0051414C">
        <w:rPr>
          <w:rFonts w:cstheme="majorHAnsi"/>
        </w:rPr>
        <w:t>Surgical clips in your head or hydrocephalus shunt in your head</w:t>
      </w:r>
    </w:p>
    <w:p w14:paraId="747D5A8E" w14:textId="77777777" w:rsidR="00EA1D1B" w:rsidRPr="0051414C" w:rsidRDefault="00EA1D1B" w:rsidP="00114EEC">
      <w:pPr>
        <w:pStyle w:val="HSSBodyText"/>
        <w:numPr>
          <w:ilvl w:val="0"/>
          <w:numId w:val="3"/>
        </w:numPr>
        <w:rPr>
          <w:rFonts w:cstheme="majorHAnsi"/>
          <w:i/>
        </w:rPr>
      </w:pPr>
      <w:r w:rsidRPr="0051414C">
        <w:rPr>
          <w:rFonts w:cstheme="majorHAnsi"/>
        </w:rPr>
        <w:t>If you may be pregnant or breastfeeding</w:t>
      </w:r>
    </w:p>
    <w:p w14:paraId="0807F3B9" w14:textId="77777777" w:rsidR="00EA1D1B" w:rsidRPr="0051414C" w:rsidRDefault="00EA1D1B" w:rsidP="00114EEC">
      <w:pPr>
        <w:pStyle w:val="HSSBodyText"/>
        <w:numPr>
          <w:ilvl w:val="0"/>
          <w:numId w:val="3"/>
        </w:numPr>
        <w:rPr>
          <w:rFonts w:cstheme="majorHAnsi"/>
          <w:i/>
        </w:rPr>
      </w:pPr>
      <w:r w:rsidRPr="0051414C">
        <w:rPr>
          <w:rFonts w:cstheme="majorHAnsi"/>
        </w:rPr>
        <w:t>Surgery in the last six weeks</w:t>
      </w:r>
    </w:p>
    <w:p w14:paraId="341DB6AE" w14:textId="77777777" w:rsidR="00EA1D1B" w:rsidRPr="0051414C" w:rsidRDefault="00EA1D1B" w:rsidP="00114EEC">
      <w:pPr>
        <w:pStyle w:val="HSSBodyText"/>
        <w:numPr>
          <w:ilvl w:val="0"/>
          <w:numId w:val="3"/>
        </w:numPr>
        <w:rPr>
          <w:rFonts w:cstheme="majorHAnsi"/>
          <w:i/>
        </w:rPr>
      </w:pPr>
      <w:r w:rsidRPr="0051414C">
        <w:rPr>
          <w:rFonts w:cstheme="majorHAnsi"/>
        </w:rPr>
        <w:t>If you have EVER had any metal fragments in your eyes</w:t>
      </w:r>
    </w:p>
    <w:p w14:paraId="72F60D12" w14:textId="77777777" w:rsidR="00EA1D1B" w:rsidRPr="0051414C" w:rsidRDefault="00EA1D1B" w:rsidP="00114EEC">
      <w:pPr>
        <w:pStyle w:val="HSSBodyText"/>
        <w:numPr>
          <w:ilvl w:val="0"/>
          <w:numId w:val="3"/>
        </w:numPr>
        <w:rPr>
          <w:rFonts w:cstheme="majorHAnsi"/>
          <w:i/>
        </w:rPr>
      </w:pPr>
      <w:r w:rsidRPr="0051414C">
        <w:rPr>
          <w:rFonts w:cstheme="majorHAnsi"/>
        </w:rPr>
        <w:lastRenderedPageBreak/>
        <w:t>If you have any known kidney problems or have ever had to see a doctor</w:t>
      </w:r>
    </w:p>
    <w:p w14:paraId="64605FE7" w14:textId="77777777" w:rsidR="00EA1D1B" w:rsidRPr="0051414C" w:rsidRDefault="00EA1D1B" w:rsidP="00114EEC">
      <w:pPr>
        <w:pStyle w:val="HSSBodyText"/>
        <w:numPr>
          <w:ilvl w:val="0"/>
          <w:numId w:val="3"/>
        </w:numPr>
        <w:rPr>
          <w:rFonts w:cstheme="majorHAnsi"/>
        </w:rPr>
      </w:pPr>
      <w:r w:rsidRPr="0051414C">
        <w:rPr>
          <w:rFonts w:cstheme="majorHAnsi"/>
        </w:rPr>
        <w:t>Related to kidney trouble</w:t>
      </w:r>
    </w:p>
    <w:p w14:paraId="604BFE34" w14:textId="77777777" w:rsidR="00EA1D1B" w:rsidRPr="0051414C" w:rsidRDefault="00EA1D1B" w:rsidP="00114EEC">
      <w:pPr>
        <w:pStyle w:val="HSSBodyText"/>
        <w:numPr>
          <w:ilvl w:val="0"/>
          <w:numId w:val="3"/>
        </w:numPr>
        <w:rPr>
          <w:rFonts w:cstheme="majorHAnsi"/>
        </w:rPr>
      </w:pPr>
      <w:r w:rsidRPr="0051414C">
        <w:rPr>
          <w:rFonts w:cstheme="majorHAnsi"/>
        </w:rPr>
        <w:t>Ladies should avoid wearing heavy make-up when attending for their scan.</w:t>
      </w:r>
    </w:p>
    <w:p w14:paraId="5E63F033" w14:textId="77777777" w:rsidR="00EA1D1B" w:rsidRPr="0051414C" w:rsidRDefault="00EA1D1B" w:rsidP="00A11ADA">
      <w:pPr>
        <w:pStyle w:val="HSSBodyText"/>
        <w:rPr>
          <w:rFonts w:cstheme="majorHAnsi"/>
        </w:rPr>
      </w:pPr>
    </w:p>
    <w:p w14:paraId="4B838C2B" w14:textId="77777777" w:rsidR="00A11ADA" w:rsidRPr="0051414C" w:rsidRDefault="00A11ADA" w:rsidP="00393360">
      <w:pPr>
        <w:pStyle w:val="HSSHeading2"/>
        <w:pBdr>
          <w:top w:val="single" w:sz="4" w:space="1" w:color="auto"/>
          <w:left w:val="single" w:sz="4" w:space="4" w:color="auto"/>
          <w:bottom w:val="single" w:sz="4" w:space="1" w:color="auto"/>
          <w:right w:val="single" w:sz="4" w:space="4" w:color="auto"/>
        </w:pBdr>
        <w:shd w:val="clear" w:color="auto" w:fill="002060"/>
        <w:rPr>
          <w:rFonts w:cstheme="majorHAnsi"/>
          <w:color w:val="FFFFFF"/>
          <w:lang w:val="en"/>
        </w:rPr>
      </w:pPr>
      <w:r w:rsidRPr="0051414C">
        <w:rPr>
          <w:rFonts w:cstheme="majorHAnsi"/>
          <w:color w:val="FFFFFF"/>
          <w:lang w:val="en"/>
        </w:rPr>
        <w:t xml:space="preserve">Radiology Letters </w:t>
      </w:r>
    </w:p>
    <w:p w14:paraId="10A519AD" w14:textId="77777777" w:rsidR="00A11ADA" w:rsidRPr="0051414C" w:rsidRDefault="00A11ADA" w:rsidP="00A11ADA">
      <w:pPr>
        <w:pStyle w:val="HSSNoHeading1-BodyText"/>
        <w:ind w:left="426"/>
        <w:rPr>
          <w:rFonts w:asciiTheme="majorHAnsi" w:hAnsiTheme="majorHAnsi" w:cstheme="majorHAnsi"/>
          <w:sz w:val="16"/>
        </w:rPr>
      </w:pPr>
    </w:p>
    <w:p w14:paraId="28D6C356" w14:textId="77777777" w:rsidR="00A11ADA" w:rsidRPr="0051414C" w:rsidRDefault="00A11ADA" w:rsidP="00240A69">
      <w:pPr>
        <w:pStyle w:val="HSSHeading2"/>
        <w:outlineLvl w:val="1"/>
        <w:rPr>
          <w:rFonts w:cstheme="majorHAnsi"/>
        </w:rPr>
      </w:pPr>
      <w:bookmarkStart w:id="13" w:name="_Toc22230109"/>
      <w:r w:rsidRPr="0051414C">
        <w:rPr>
          <w:rFonts w:cstheme="majorHAnsi"/>
        </w:rPr>
        <w:t>Defecating Proctogram X-Ray (</w:t>
      </w:r>
      <w:r w:rsidR="00393360" w:rsidRPr="0051414C">
        <w:rPr>
          <w:rFonts w:cstheme="majorHAnsi"/>
        </w:rPr>
        <w:t>S</w:t>
      </w:r>
      <w:r w:rsidRPr="0051414C">
        <w:rPr>
          <w:rFonts w:cstheme="majorHAnsi"/>
        </w:rPr>
        <w:t xml:space="preserve">tandard </w:t>
      </w:r>
      <w:proofErr w:type="gramStart"/>
      <w:r w:rsidRPr="0051414C">
        <w:rPr>
          <w:rFonts w:cstheme="majorHAnsi"/>
        </w:rPr>
        <w:t>Out Patient</w:t>
      </w:r>
      <w:proofErr w:type="gramEnd"/>
      <w:r w:rsidRPr="0051414C">
        <w:rPr>
          <w:rFonts w:cstheme="majorHAnsi"/>
        </w:rPr>
        <w:t>)</w:t>
      </w:r>
      <w:bookmarkEnd w:id="13"/>
    </w:p>
    <w:p w14:paraId="52108AA4" w14:textId="77777777" w:rsidR="00A11ADA" w:rsidRPr="0051414C" w:rsidRDefault="00A11ADA" w:rsidP="00A11ADA">
      <w:pPr>
        <w:rPr>
          <w:rFonts w:asciiTheme="majorHAnsi" w:hAnsiTheme="majorHAnsi" w:cstheme="majorHAnsi"/>
          <w:b/>
          <w:sz w:val="16"/>
        </w:rPr>
      </w:pPr>
    </w:p>
    <w:p w14:paraId="5FA38B98" w14:textId="77777777" w:rsidR="00A11ADA" w:rsidRPr="0051414C" w:rsidRDefault="00A11ADA" w:rsidP="00393360">
      <w:pPr>
        <w:pStyle w:val="HSSMinorHeading"/>
        <w:rPr>
          <w:rFonts w:asciiTheme="majorHAnsi" w:hAnsiTheme="majorHAnsi" w:cstheme="majorHAnsi"/>
        </w:rPr>
      </w:pPr>
      <w:r w:rsidRPr="0051414C">
        <w:rPr>
          <w:rFonts w:asciiTheme="majorHAnsi" w:hAnsiTheme="majorHAnsi" w:cstheme="majorHAnsi"/>
        </w:rPr>
        <w:t>EXAM PREPARATION</w:t>
      </w:r>
    </w:p>
    <w:p w14:paraId="202F3424" w14:textId="77777777" w:rsidR="00A11ADA" w:rsidRPr="0051414C" w:rsidRDefault="00A11ADA" w:rsidP="00A11ADA">
      <w:pPr>
        <w:rPr>
          <w:rFonts w:asciiTheme="majorHAnsi" w:hAnsiTheme="majorHAnsi" w:cstheme="majorHAnsi"/>
          <w:sz w:val="16"/>
        </w:rPr>
      </w:pPr>
    </w:p>
    <w:p w14:paraId="4DF00E76" w14:textId="77777777" w:rsidR="00A11ADA" w:rsidRPr="0051414C" w:rsidRDefault="00A11ADA" w:rsidP="00A11ADA">
      <w:pPr>
        <w:pStyle w:val="HSSBodyText"/>
        <w:rPr>
          <w:rFonts w:cstheme="majorHAnsi"/>
        </w:rPr>
      </w:pPr>
      <w:r w:rsidRPr="0051414C">
        <w:rPr>
          <w:rFonts w:cstheme="majorHAnsi"/>
        </w:rPr>
        <w:t xml:space="preserve">When you arrive in the department you will </w:t>
      </w:r>
      <w:proofErr w:type="gramStart"/>
      <w:r w:rsidRPr="0051414C">
        <w:rPr>
          <w:rFonts w:cstheme="majorHAnsi"/>
        </w:rPr>
        <w:t>be given</w:t>
      </w:r>
      <w:proofErr w:type="gramEnd"/>
      <w:r w:rsidRPr="0051414C">
        <w:rPr>
          <w:rFonts w:cstheme="majorHAnsi"/>
        </w:rPr>
        <w:t xml:space="preserve"> 2 cups of a white liquid called barium to drink.</w:t>
      </w:r>
    </w:p>
    <w:p w14:paraId="0D67A65A" w14:textId="77777777" w:rsidR="00A11ADA" w:rsidRPr="0051414C" w:rsidRDefault="00A11ADA" w:rsidP="00A11ADA">
      <w:pPr>
        <w:pStyle w:val="HSSBodyText"/>
        <w:rPr>
          <w:rFonts w:cstheme="majorHAnsi"/>
        </w:rPr>
      </w:pPr>
      <w:r w:rsidRPr="0051414C">
        <w:rPr>
          <w:rFonts w:cstheme="majorHAnsi"/>
        </w:rPr>
        <w:t xml:space="preserve">You will then </w:t>
      </w:r>
      <w:proofErr w:type="gramStart"/>
      <w:r w:rsidRPr="0051414C">
        <w:rPr>
          <w:rFonts w:cstheme="majorHAnsi"/>
        </w:rPr>
        <w:t>be asked</w:t>
      </w:r>
      <w:proofErr w:type="gramEnd"/>
      <w:r w:rsidRPr="0051414C">
        <w:rPr>
          <w:rFonts w:cstheme="majorHAnsi"/>
        </w:rPr>
        <w:t xml:space="preserve"> to wait for 1 hour before we can begin the test.</w:t>
      </w:r>
    </w:p>
    <w:p w14:paraId="5C658A3C" w14:textId="77777777" w:rsidR="00A11ADA" w:rsidRPr="0051414C" w:rsidRDefault="00A11ADA" w:rsidP="00A11ADA">
      <w:pPr>
        <w:rPr>
          <w:rFonts w:asciiTheme="majorHAnsi" w:hAnsiTheme="majorHAnsi" w:cstheme="majorHAnsi"/>
          <w:sz w:val="16"/>
        </w:rPr>
      </w:pPr>
    </w:p>
    <w:p w14:paraId="3E74FAD6" w14:textId="77777777" w:rsidR="00A11ADA" w:rsidRPr="0051414C" w:rsidRDefault="00A11ADA" w:rsidP="00393360">
      <w:pPr>
        <w:pStyle w:val="HSSMinorHeading"/>
        <w:rPr>
          <w:rFonts w:asciiTheme="majorHAnsi" w:hAnsiTheme="majorHAnsi" w:cstheme="majorHAnsi"/>
        </w:rPr>
      </w:pPr>
      <w:r w:rsidRPr="0051414C">
        <w:rPr>
          <w:rFonts w:asciiTheme="majorHAnsi" w:hAnsiTheme="majorHAnsi" w:cstheme="majorHAnsi"/>
        </w:rPr>
        <w:t>ARRIVAL</w:t>
      </w:r>
    </w:p>
    <w:p w14:paraId="28C7B1D2" w14:textId="77777777" w:rsidR="00A11ADA" w:rsidRPr="0051414C" w:rsidRDefault="00A11ADA" w:rsidP="00A11ADA">
      <w:pPr>
        <w:rPr>
          <w:rFonts w:asciiTheme="majorHAnsi" w:hAnsiTheme="majorHAnsi" w:cstheme="majorHAnsi"/>
          <w:sz w:val="16"/>
        </w:rPr>
      </w:pPr>
    </w:p>
    <w:p w14:paraId="0FFD831C" w14:textId="77777777" w:rsidR="00A11ADA" w:rsidRPr="0051414C" w:rsidRDefault="00A11ADA" w:rsidP="00A11ADA">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be provided for you to wear if necessary</w:t>
      </w:r>
      <w:proofErr w:type="gramStart"/>
      <w:r w:rsidRPr="0051414C">
        <w:rPr>
          <w:rFonts w:cstheme="majorHAnsi"/>
        </w:rPr>
        <w:t xml:space="preserve">.  </w:t>
      </w:r>
      <w:proofErr w:type="gramEnd"/>
      <w:r w:rsidRPr="0051414C">
        <w:rPr>
          <w:rFonts w:cstheme="majorHAnsi"/>
        </w:rPr>
        <w:t xml:space="preserve">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0B9B7708" w14:textId="77777777" w:rsidR="00A11ADA" w:rsidRPr="0051414C" w:rsidRDefault="00A11ADA" w:rsidP="00A11ADA">
      <w:pPr>
        <w:rPr>
          <w:rFonts w:asciiTheme="majorHAnsi" w:hAnsiTheme="majorHAnsi" w:cstheme="majorHAnsi"/>
          <w:sz w:val="16"/>
        </w:rPr>
      </w:pPr>
    </w:p>
    <w:p w14:paraId="663227AD" w14:textId="77777777" w:rsidR="00A11ADA" w:rsidRPr="0051414C" w:rsidRDefault="00A11ADA" w:rsidP="00393360">
      <w:pPr>
        <w:pStyle w:val="HSSMinorHeading"/>
        <w:rPr>
          <w:rFonts w:asciiTheme="majorHAnsi" w:hAnsiTheme="majorHAnsi" w:cstheme="majorHAnsi"/>
        </w:rPr>
      </w:pPr>
      <w:r w:rsidRPr="0051414C">
        <w:rPr>
          <w:rFonts w:asciiTheme="majorHAnsi" w:hAnsiTheme="majorHAnsi" w:cstheme="majorHAnsi"/>
        </w:rPr>
        <w:t>VALUABLES</w:t>
      </w:r>
    </w:p>
    <w:p w14:paraId="2D28F369" w14:textId="77777777" w:rsidR="00A11ADA" w:rsidRPr="0051414C" w:rsidRDefault="00A11ADA" w:rsidP="00A11ADA">
      <w:pPr>
        <w:rPr>
          <w:rFonts w:asciiTheme="majorHAnsi" w:hAnsiTheme="majorHAnsi" w:cstheme="majorHAnsi"/>
          <w:sz w:val="16"/>
        </w:rPr>
      </w:pPr>
    </w:p>
    <w:p w14:paraId="170EDBA3" w14:textId="77777777" w:rsidR="00A11ADA" w:rsidRPr="0051414C" w:rsidRDefault="00A11ADA" w:rsidP="00A11ADA">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300CC38C" w14:textId="77777777" w:rsidR="00A11ADA" w:rsidRPr="0051414C" w:rsidRDefault="00A11ADA" w:rsidP="0058761A">
      <w:pPr>
        <w:pStyle w:val="HSSNoHeading1-BodyText"/>
        <w:rPr>
          <w:rFonts w:asciiTheme="majorHAnsi" w:hAnsiTheme="majorHAnsi" w:cstheme="majorHAnsi"/>
          <w:lang w:val="en-US"/>
        </w:rPr>
      </w:pPr>
    </w:p>
    <w:p w14:paraId="74B6A8B3" w14:textId="77777777" w:rsidR="00A11ADA" w:rsidRPr="0051414C" w:rsidRDefault="00A11ADA" w:rsidP="00393360">
      <w:pPr>
        <w:pStyle w:val="HSSMinorHeading"/>
        <w:rPr>
          <w:rFonts w:asciiTheme="majorHAnsi" w:hAnsiTheme="majorHAnsi" w:cstheme="majorHAnsi"/>
        </w:rPr>
      </w:pPr>
      <w:r w:rsidRPr="0051414C">
        <w:rPr>
          <w:rFonts w:asciiTheme="majorHAnsi" w:hAnsiTheme="majorHAnsi" w:cstheme="majorHAnsi"/>
        </w:rPr>
        <w:t>CONFIRMATION</w:t>
      </w:r>
    </w:p>
    <w:p w14:paraId="1E72C8E0" w14:textId="77777777" w:rsidR="00A11ADA" w:rsidRPr="0051414C" w:rsidRDefault="00A11ADA" w:rsidP="00A11ADA">
      <w:pPr>
        <w:rPr>
          <w:rFonts w:asciiTheme="majorHAnsi" w:hAnsiTheme="majorHAnsi" w:cstheme="majorHAnsi"/>
          <w:b/>
          <w:sz w:val="16"/>
        </w:rPr>
      </w:pPr>
    </w:p>
    <w:p w14:paraId="3490F7F1"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***IMPORTANT***</w:t>
      </w:r>
    </w:p>
    <w:p w14:paraId="3884A5BA" w14:textId="77777777" w:rsidR="00A11ADA" w:rsidRPr="0051414C" w:rsidRDefault="00A11ADA" w:rsidP="00A11ADA">
      <w:pPr>
        <w:rPr>
          <w:rFonts w:asciiTheme="majorHAnsi" w:hAnsiTheme="majorHAnsi" w:cstheme="majorHAnsi"/>
          <w:sz w:val="16"/>
        </w:rPr>
      </w:pPr>
    </w:p>
    <w:p w14:paraId="53D6ADDB" w14:textId="77777777" w:rsidR="00A11ADA" w:rsidRPr="0051414C" w:rsidRDefault="00A11ADA" w:rsidP="00A11ADA">
      <w:pPr>
        <w:rPr>
          <w:rFonts w:asciiTheme="majorHAnsi" w:hAnsiTheme="majorHAnsi" w:cstheme="majorHAnsi"/>
        </w:rPr>
      </w:pPr>
      <w:r w:rsidRPr="0051414C">
        <w:rPr>
          <w:rFonts w:asciiTheme="majorHAnsi" w:hAnsiTheme="majorHAnsi" w:cstheme="majorHAnsi"/>
        </w:rPr>
        <w:t xml:space="preserve">Please bring this letter with you when you attend. </w:t>
      </w:r>
    </w:p>
    <w:p w14:paraId="6DD889DD" w14:textId="77777777" w:rsidR="00A11ADA" w:rsidRPr="0051414C" w:rsidRDefault="00A11ADA" w:rsidP="00A11ADA">
      <w:pPr>
        <w:rPr>
          <w:rFonts w:asciiTheme="majorHAnsi" w:hAnsiTheme="majorHAnsi" w:cstheme="majorHAnsi"/>
          <w:sz w:val="16"/>
        </w:rPr>
      </w:pPr>
    </w:p>
    <w:p w14:paraId="272DE54A" w14:textId="77777777" w:rsidR="00A11ADA" w:rsidRPr="0051414C" w:rsidRDefault="00A11ADA" w:rsidP="00A11ADA">
      <w:pPr>
        <w:pStyle w:val="HSSBodyText"/>
        <w:rPr>
          <w:rFonts w:cstheme="majorHAnsi"/>
        </w:rPr>
      </w:pPr>
      <w:r w:rsidRPr="0051414C">
        <w:rPr>
          <w:rFonts w:cstheme="majorHAnsi"/>
        </w:rPr>
        <w:t xml:space="preserve">Alternatively, if you are unable to attend for your </w:t>
      </w:r>
      <w:proofErr w:type="gramStart"/>
      <w:r w:rsidRPr="0051414C">
        <w:rPr>
          <w:rFonts w:cstheme="majorHAnsi"/>
        </w:rPr>
        <w:t>appointment</w:t>
      </w:r>
      <w:proofErr w:type="gramEnd"/>
      <w:r w:rsidRPr="0051414C">
        <w:rPr>
          <w:rFonts w:cstheme="majorHAnsi"/>
        </w:rPr>
        <w:t xml:space="preserve"> please contact us immediately for an alternative date. Your prompt action will enable us to offer this appointment to another patient.</w:t>
      </w:r>
    </w:p>
    <w:p w14:paraId="26C2010E" w14:textId="77777777" w:rsidR="00A11ADA" w:rsidRPr="0051414C" w:rsidRDefault="00A11ADA" w:rsidP="00A11ADA">
      <w:pPr>
        <w:rPr>
          <w:rFonts w:asciiTheme="majorHAnsi" w:hAnsiTheme="majorHAnsi" w:cstheme="majorHAnsi"/>
          <w:sz w:val="16"/>
        </w:rPr>
      </w:pPr>
    </w:p>
    <w:p w14:paraId="7BAF4043" w14:textId="77777777" w:rsidR="00A11ADA" w:rsidRPr="0051414C" w:rsidRDefault="00A11ADA" w:rsidP="00393360">
      <w:pPr>
        <w:pStyle w:val="HSSMinorHeading"/>
        <w:rPr>
          <w:rFonts w:asciiTheme="majorHAnsi" w:hAnsiTheme="majorHAnsi" w:cstheme="majorHAnsi"/>
        </w:rPr>
      </w:pPr>
      <w:r w:rsidRPr="0051414C">
        <w:rPr>
          <w:rFonts w:asciiTheme="majorHAnsi" w:hAnsiTheme="majorHAnsi" w:cstheme="majorHAnsi"/>
        </w:rPr>
        <w:t>FAILURE TO ATTEND</w:t>
      </w:r>
    </w:p>
    <w:p w14:paraId="0D4143CD" w14:textId="77777777" w:rsidR="00A11ADA" w:rsidRPr="0051414C" w:rsidRDefault="00A11ADA" w:rsidP="00A11ADA">
      <w:pPr>
        <w:rPr>
          <w:rFonts w:asciiTheme="majorHAnsi" w:hAnsiTheme="majorHAnsi" w:cstheme="majorHAnsi"/>
          <w:sz w:val="16"/>
        </w:rPr>
      </w:pPr>
    </w:p>
    <w:p w14:paraId="1BD2D3E2" w14:textId="77777777" w:rsidR="00A11ADA" w:rsidRPr="0051414C" w:rsidRDefault="00A11ADA" w:rsidP="00A11ADA">
      <w:pPr>
        <w:pStyle w:val="HSSBodyText"/>
        <w:rPr>
          <w:rFonts w:cstheme="majorHAnsi"/>
        </w:rPr>
      </w:pPr>
      <w:r w:rsidRPr="0051414C">
        <w:rPr>
          <w:rFonts w:cstheme="majorHAnsi"/>
        </w:rPr>
        <w:t xml:space="preserve">If you failed to attend and have not telephoned the department in advance, no further appointment will </w:t>
      </w:r>
      <w:proofErr w:type="gramStart"/>
      <w:r w:rsidRPr="0051414C">
        <w:rPr>
          <w:rFonts w:cstheme="majorHAnsi"/>
        </w:rPr>
        <w:t>be sent</w:t>
      </w:r>
      <w:proofErr w:type="gramEnd"/>
      <w:r w:rsidRPr="0051414C">
        <w:rPr>
          <w:rFonts w:cstheme="majorHAnsi"/>
        </w:rPr>
        <w:t xml:space="preserve"> out.</w:t>
      </w:r>
    </w:p>
    <w:p w14:paraId="021758BA" w14:textId="77777777" w:rsidR="00A11ADA" w:rsidRPr="0051414C" w:rsidRDefault="00A11ADA" w:rsidP="00A11ADA">
      <w:pPr>
        <w:rPr>
          <w:rFonts w:asciiTheme="majorHAnsi" w:hAnsiTheme="majorHAnsi" w:cstheme="majorHAnsi"/>
          <w:sz w:val="16"/>
        </w:rPr>
      </w:pPr>
    </w:p>
    <w:p w14:paraId="54B37FF5" w14:textId="77777777" w:rsidR="00A11ADA" w:rsidRPr="0051414C" w:rsidRDefault="00A11ADA" w:rsidP="00A11ADA">
      <w:pPr>
        <w:pStyle w:val="HSSBodyText"/>
        <w:rPr>
          <w:rFonts w:cstheme="majorHAnsi"/>
        </w:rPr>
      </w:pPr>
      <w:r w:rsidRPr="0051414C">
        <w:rPr>
          <w:rFonts w:cstheme="majorHAnsi"/>
        </w:rPr>
        <w:t xml:space="preserve">If you require an </w:t>
      </w:r>
      <w:proofErr w:type="gramStart"/>
      <w:r w:rsidRPr="0051414C">
        <w:rPr>
          <w:rFonts w:cstheme="majorHAnsi"/>
        </w:rPr>
        <w:t>ambulance</w:t>
      </w:r>
      <w:proofErr w:type="gramEnd"/>
      <w:r w:rsidRPr="0051414C">
        <w:rPr>
          <w:rFonts w:cstheme="majorHAnsi"/>
        </w:rPr>
        <w:t xml:space="preserve"> please contact the department at least one week before your appointment time to allow us to arrange it. </w:t>
      </w:r>
    </w:p>
    <w:p w14:paraId="0540B02D" w14:textId="77777777" w:rsidR="00A11ADA" w:rsidRPr="0051414C" w:rsidRDefault="00A11ADA" w:rsidP="00A11ADA">
      <w:pPr>
        <w:rPr>
          <w:rFonts w:asciiTheme="majorHAnsi" w:hAnsiTheme="majorHAnsi" w:cstheme="majorHAnsi"/>
          <w:sz w:val="16"/>
        </w:rPr>
      </w:pPr>
    </w:p>
    <w:p w14:paraId="1DB3747C" w14:textId="77777777" w:rsidR="00A11ADA" w:rsidRPr="0051414C" w:rsidRDefault="00A11ADA" w:rsidP="00393360">
      <w:pPr>
        <w:pStyle w:val="HSSMinorHeading"/>
        <w:rPr>
          <w:rFonts w:asciiTheme="majorHAnsi" w:hAnsiTheme="majorHAnsi" w:cstheme="majorHAnsi"/>
        </w:rPr>
      </w:pPr>
      <w:r w:rsidRPr="0051414C">
        <w:rPr>
          <w:rFonts w:asciiTheme="majorHAnsi" w:hAnsiTheme="majorHAnsi" w:cstheme="majorHAnsi"/>
        </w:rPr>
        <w:t>DIRECTIONS</w:t>
      </w:r>
    </w:p>
    <w:p w14:paraId="08886D20" w14:textId="77777777" w:rsidR="00A11ADA" w:rsidRPr="0051414C" w:rsidRDefault="00A11ADA" w:rsidP="00A11ADA">
      <w:pPr>
        <w:rPr>
          <w:rFonts w:asciiTheme="majorHAnsi" w:hAnsiTheme="majorHAnsi" w:cstheme="majorHAnsi"/>
          <w:sz w:val="16"/>
        </w:rPr>
      </w:pPr>
    </w:p>
    <w:p w14:paraId="74CF2150" w14:textId="58C40E4C" w:rsidR="00A11ADA" w:rsidRDefault="00A11ADA" w:rsidP="00A11ADA">
      <w:pPr>
        <w:pStyle w:val="HSSBodyText"/>
        <w:rPr>
          <w:rFonts w:cstheme="majorHAnsi"/>
        </w:rPr>
      </w:pPr>
      <w:r w:rsidRPr="0051414C">
        <w:rPr>
          <w:rFonts w:cstheme="majorHAnsi"/>
        </w:rPr>
        <w:t xml:space="preserve">Please attend the Main X-ray Department located on the ground floor of the MAIN ENTRANCE to the hospital. </w:t>
      </w:r>
    </w:p>
    <w:p w14:paraId="74655A90" w14:textId="6F504829" w:rsidR="008947DE" w:rsidRDefault="008947DE" w:rsidP="00A11ADA">
      <w:pPr>
        <w:pStyle w:val="HSSBodyText"/>
        <w:rPr>
          <w:rFonts w:cstheme="majorHAnsi"/>
        </w:rPr>
      </w:pPr>
    </w:p>
    <w:p w14:paraId="75ED44DA" w14:textId="2A77580E" w:rsidR="008947DE" w:rsidRDefault="008947DE" w:rsidP="00A11ADA">
      <w:pPr>
        <w:pStyle w:val="HSSBodyText"/>
        <w:rPr>
          <w:rFonts w:cstheme="majorHAnsi"/>
        </w:rPr>
      </w:pPr>
    </w:p>
    <w:p w14:paraId="3F79EA7A" w14:textId="4325188C" w:rsidR="008947DE" w:rsidRDefault="008947DE" w:rsidP="00A11ADA">
      <w:pPr>
        <w:pStyle w:val="HSSBodyText"/>
        <w:rPr>
          <w:rFonts w:cstheme="majorHAnsi"/>
        </w:rPr>
      </w:pPr>
    </w:p>
    <w:p w14:paraId="012B7E9E" w14:textId="7CA51902" w:rsidR="008947DE" w:rsidRDefault="008947DE" w:rsidP="00A11ADA">
      <w:pPr>
        <w:pStyle w:val="HSSBodyText"/>
        <w:rPr>
          <w:rFonts w:cstheme="majorHAnsi"/>
        </w:rPr>
      </w:pPr>
    </w:p>
    <w:p w14:paraId="64BD68F9" w14:textId="5170F897" w:rsidR="008947DE" w:rsidRDefault="008947DE" w:rsidP="00A11ADA">
      <w:pPr>
        <w:pStyle w:val="HSSBodyText"/>
        <w:rPr>
          <w:rFonts w:cstheme="majorHAnsi"/>
        </w:rPr>
      </w:pPr>
    </w:p>
    <w:p w14:paraId="75FD946A" w14:textId="77777777" w:rsidR="008947DE" w:rsidRPr="0051414C" w:rsidRDefault="008947DE" w:rsidP="00A11ADA">
      <w:pPr>
        <w:pStyle w:val="HSSBodyText"/>
        <w:rPr>
          <w:rFonts w:cstheme="majorHAnsi"/>
        </w:rPr>
      </w:pPr>
    </w:p>
    <w:p w14:paraId="493DFF36" w14:textId="77777777" w:rsidR="00A11ADA" w:rsidRPr="0051414C" w:rsidRDefault="00A11ADA" w:rsidP="00A11ADA">
      <w:pPr>
        <w:rPr>
          <w:rFonts w:asciiTheme="majorHAnsi" w:hAnsiTheme="majorHAnsi" w:cstheme="majorHAnsi"/>
          <w:sz w:val="16"/>
        </w:rPr>
      </w:pPr>
    </w:p>
    <w:p w14:paraId="6A748BEA" w14:textId="77777777" w:rsidR="00A11ADA" w:rsidRPr="0051414C" w:rsidRDefault="00A11ADA" w:rsidP="005845F1">
      <w:pPr>
        <w:pStyle w:val="HSSMinorHeading"/>
        <w:rPr>
          <w:rFonts w:asciiTheme="majorHAnsi" w:hAnsiTheme="majorHAnsi" w:cstheme="majorHAnsi"/>
        </w:rPr>
      </w:pPr>
      <w:r w:rsidRPr="0051414C">
        <w:rPr>
          <w:rFonts w:asciiTheme="majorHAnsi" w:hAnsiTheme="majorHAnsi" w:cstheme="majorHAnsi"/>
        </w:rPr>
        <w:lastRenderedPageBreak/>
        <w:t>GENERAL INFORMATION SHEET</w:t>
      </w:r>
    </w:p>
    <w:p w14:paraId="14286CEC" w14:textId="77777777" w:rsidR="00A11ADA" w:rsidRPr="0051414C" w:rsidRDefault="00A11ADA" w:rsidP="00A11ADA">
      <w:pPr>
        <w:rPr>
          <w:rFonts w:asciiTheme="majorHAnsi" w:hAnsiTheme="majorHAnsi" w:cstheme="majorHAnsi"/>
          <w:b/>
          <w:sz w:val="16"/>
        </w:rPr>
      </w:pPr>
    </w:p>
    <w:p w14:paraId="6DE75633"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WHAT IS A DEFAECATING PROCTOGRAM?</w:t>
      </w:r>
    </w:p>
    <w:p w14:paraId="5EE2D2C5" w14:textId="77777777" w:rsidR="00A11ADA" w:rsidRPr="0051414C" w:rsidRDefault="00A11ADA" w:rsidP="00A11ADA">
      <w:pPr>
        <w:rPr>
          <w:rFonts w:asciiTheme="majorHAnsi" w:hAnsiTheme="majorHAnsi" w:cstheme="majorHAnsi"/>
          <w:sz w:val="16"/>
        </w:rPr>
      </w:pPr>
    </w:p>
    <w:p w14:paraId="3EBCAD4D" w14:textId="77777777" w:rsidR="00A11ADA" w:rsidRPr="0051414C" w:rsidRDefault="00A11ADA" w:rsidP="00A11ADA">
      <w:pPr>
        <w:pStyle w:val="HSSBodyText"/>
        <w:rPr>
          <w:rFonts w:cstheme="majorHAnsi"/>
        </w:rPr>
      </w:pPr>
      <w:r w:rsidRPr="0051414C">
        <w:rPr>
          <w:rFonts w:cstheme="majorHAnsi"/>
        </w:rPr>
        <w:t>This is an X-ray examination to demonstrate the mechanism of passing bowel motions</w:t>
      </w:r>
      <w:proofErr w:type="gramStart"/>
      <w:r w:rsidRPr="0051414C">
        <w:rPr>
          <w:rFonts w:cstheme="majorHAnsi"/>
        </w:rPr>
        <w:t xml:space="preserve">.  </w:t>
      </w:r>
      <w:proofErr w:type="gramEnd"/>
      <w:r w:rsidRPr="0051414C">
        <w:rPr>
          <w:rFonts w:cstheme="majorHAnsi"/>
        </w:rPr>
        <w:t>It demonstrates the anatomy of the rectum (back passage) during the passage of a stool (motions)</w:t>
      </w:r>
      <w:proofErr w:type="gramStart"/>
      <w:r w:rsidRPr="0051414C">
        <w:rPr>
          <w:rFonts w:cstheme="majorHAnsi"/>
        </w:rPr>
        <w:t xml:space="preserve">.  </w:t>
      </w:r>
      <w:proofErr w:type="gramEnd"/>
      <w:r w:rsidRPr="0051414C">
        <w:rPr>
          <w:rFonts w:cstheme="majorHAnsi"/>
        </w:rPr>
        <w:t>The procedure will be performed by a Radiographer</w:t>
      </w:r>
      <w:proofErr w:type="gramStart"/>
      <w:r w:rsidRPr="0051414C">
        <w:rPr>
          <w:rFonts w:cstheme="majorHAnsi"/>
        </w:rPr>
        <w:t xml:space="preserve">.  </w:t>
      </w:r>
      <w:proofErr w:type="gramEnd"/>
      <w:r w:rsidRPr="0051414C">
        <w:rPr>
          <w:rFonts w:cstheme="majorHAnsi"/>
        </w:rPr>
        <w:t>A Healthcare Assistant will be with you in the X-ray room to assist you.</w:t>
      </w:r>
    </w:p>
    <w:p w14:paraId="675145BA" w14:textId="77777777" w:rsidR="00A11ADA" w:rsidRPr="0051414C" w:rsidRDefault="00A11ADA" w:rsidP="00A11ADA">
      <w:pPr>
        <w:rPr>
          <w:rFonts w:asciiTheme="majorHAnsi" w:hAnsiTheme="majorHAnsi" w:cstheme="majorHAnsi"/>
          <w:sz w:val="16"/>
        </w:rPr>
      </w:pPr>
    </w:p>
    <w:p w14:paraId="33ECD9D8" w14:textId="77777777" w:rsidR="00A11ADA" w:rsidRPr="0051414C" w:rsidRDefault="00A11ADA" w:rsidP="00A11ADA">
      <w:pPr>
        <w:pStyle w:val="HSSBodyText"/>
        <w:rPr>
          <w:rFonts w:cstheme="majorHAnsi"/>
        </w:rPr>
      </w:pPr>
      <w:r w:rsidRPr="0051414C">
        <w:rPr>
          <w:rFonts w:cstheme="majorHAnsi"/>
        </w:rPr>
        <w:t xml:space="preserve">After one hour you will be asked to undress, remove your </w:t>
      </w:r>
      <w:proofErr w:type="gramStart"/>
      <w:r w:rsidRPr="0051414C">
        <w:rPr>
          <w:rFonts w:cstheme="majorHAnsi"/>
        </w:rPr>
        <w:t>underwear</w:t>
      </w:r>
      <w:proofErr w:type="gramEnd"/>
      <w:r w:rsidRPr="0051414C">
        <w:rPr>
          <w:rFonts w:cstheme="majorHAnsi"/>
        </w:rPr>
        <w:t xml:space="preserve"> and put on a hospital gown.  In the X-ray room you will be asked to lie on your side on the X-ray table</w:t>
      </w:r>
      <w:proofErr w:type="gramStart"/>
      <w:r w:rsidRPr="0051414C">
        <w:rPr>
          <w:rFonts w:cstheme="majorHAnsi"/>
        </w:rPr>
        <w:t xml:space="preserve">.  </w:t>
      </w:r>
      <w:proofErr w:type="gramEnd"/>
      <w:r w:rsidRPr="0051414C">
        <w:rPr>
          <w:rFonts w:cstheme="majorHAnsi"/>
        </w:rPr>
        <w:t>A thin plastic tube will be placed into your back passage and thin white liquid (barium) will be slowly run through the tube into your bowel</w:t>
      </w:r>
      <w:proofErr w:type="gramStart"/>
      <w:r w:rsidRPr="0051414C">
        <w:rPr>
          <w:rFonts w:cstheme="majorHAnsi"/>
        </w:rPr>
        <w:t xml:space="preserve">.  </w:t>
      </w:r>
      <w:proofErr w:type="gramEnd"/>
      <w:r w:rsidRPr="0051414C">
        <w:rPr>
          <w:rFonts w:cstheme="majorHAnsi"/>
        </w:rPr>
        <w:t>This will give you a 'full' feeling in your lower abdomen</w:t>
      </w:r>
      <w:proofErr w:type="gramStart"/>
      <w:r w:rsidRPr="0051414C">
        <w:rPr>
          <w:rFonts w:cstheme="majorHAnsi"/>
        </w:rPr>
        <w:t xml:space="preserve">.  </w:t>
      </w:r>
      <w:proofErr w:type="gramEnd"/>
      <w:r w:rsidRPr="0051414C">
        <w:rPr>
          <w:rFonts w:cstheme="majorHAnsi"/>
        </w:rPr>
        <w:t>The Radiographer will watch this on the monitor (like a TV screen) and will ask you to move into various positions</w:t>
      </w:r>
      <w:proofErr w:type="gramStart"/>
      <w:r w:rsidRPr="0051414C">
        <w:rPr>
          <w:rFonts w:cstheme="majorHAnsi"/>
        </w:rPr>
        <w:t xml:space="preserve">.  </w:t>
      </w:r>
      <w:proofErr w:type="gramEnd"/>
      <w:r w:rsidRPr="0051414C">
        <w:rPr>
          <w:rFonts w:cstheme="majorHAnsi"/>
        </w:rPr>
        <w:t>You will be asked to sit on a special seat, and then open your bowels to pass the liquid barium</w:t>
      </w:r>
      <w:proofErr w:type="gramStart"/>
      <w:r w:rsidRPr="0051414C">
        <w:rPr>
          <w:rFonts w:cstheme="majorHAnsi"/>
        </w:rPr>
        <w:t xml:space="preserve">.  </w:t>
      </w:r>
      <w:proofErr w:type="gramEnd"/>
      <w:r w:rsidRPr="0051414C">
        <w:rPr>
          <w:rFonts w:cstheme="majorHAnsi"/>
        </w:rPr>
        <w:t>The Radiographer will observe this also on the monitor</w:t>
      </w:r>
      <w:proofErr w:type="gramStart"/>
      <w:r w:rsidRPr="0051414C">
        <w:rPr>
          <w:rFonts w:cstheme="majorHAnsi"/>
        </w:rPr>
        <w:t xml:space="preserve">.  </w:t>
      </w:r>
      <w:proofErr w:type="gramEnd"/>
      <w:r w:rsidRPr="0051414C">
        <w:rPr>
          <w:rFonts w:cstheme="majorHAnsi"/>
        </w:rPr>
        <w:t>We appreciated that this examination is potentially embarrassing and everything possible will be done to keep the procedure as private as possible</w:t>
      </w:r>
      <w:proofErr w:type="gramStart"/>
      <w:r w:rsidRPr="0051414C">
        <w:rPr>
          <w:rFonts w:cstheme="majorHAnsi"/>
        </w:rPr>
        <w:t xml:space="preserve">.  </w:t>
      </w:r>
      <w:proofErr w:type="gramEnd"/>
      <w:r w:rsidRPr="0051414C">
        <w:rPr>
          <w:rFonts w:cstheme="majorHAnsi"/>
        </w:rPr>
        <w:t>The examination takes about 30 minutes.</w:t>
      </w:r>
    </w:p>
    <w:p w14:paraId="206E152D" w14:textId="77777777" w:rsidR="00A11ADA" w:rsidRPr="0051414C" w:rsidRDefault="00A11ADA" w:rsidP="00A11ADA">
      <w:pPr>
        <w:rPr>
          <w:rFonts w:asciiTheme="majorHAnsi" w:hAnsiTheme="majorHAnsi" w:cstheme="majorHAnsi"/>
          <w:sz w:val="16"/>
        </w:rPr>
      </w:pPr>
    </w:p>
    <w:p w14:paraId="3A2F33CB"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WHY DO I NEED A DEFAECATING PROCTOGRAM?</w:t>
      </w:r>
    </w:p>
    <w:p w14:paraId="3FE2C16C" w14:textId="77777777" w:rsidR="00A11ADA" w:rsidRPr="0051414C" w:rsidRDefault="00A11ADA" w:rsidP="00A11ADA">
      <w:pPr>
        <w:rPr>
          <w:rFonts w:asciiTheme="majorHAnsi" w:hAnsiTheme="majorHAnsi" w:cstheme="majorHAnsi"/>
          <w:sz w:val="16"/>
        </w:rPr>
      </w:pPr>
    </w:p>
    <w:p w14:paraId="79231B6E" w14:textId="77777777" w:rsidR="00A11ADA" w:rsidRPr="0051414C" w:rsidRDefault="00A11ADA" w:rsidP="00A11ADA">
      <w:pPr>
        <w:pStyle w:val="HSSBodyText"/>
        <w:rPr>
          <w:rFonts w:cstheme="majorHAnsi"/>
        </w:rPr>
      </w:pPr>
      <w:r w:rsidRPr="0051414C">
        <w:rPr>
          <w:rFonts w:cstheme="majorHAnsi"/>
        </w:rPr>
        <w:t>Your doctor suspects there may be an abnormality of the mechanism by which your bowels open</w:t>
      </w:r>
      <w:proofErr w:type="gramStart"/>
      <w:r w:rsidRPr="0051414C">
        <w:rPr>
          <w:rFonts w:cstheme="majorHAnsi"/>
        </w:rPr>
        <w:t xml:space="preserve">.  </w:t>
      </w:r>
      <w:proofErr w:type="gramEnd"/>
      <w:r w:rsidRPr="0051414C">
        <w:rPr>
          <w:rFonts w:cstheme="majorHAnsi"/>
        </w:rPr>
        <w:t>This examination will give your doctor information that will help him to plan the appropriate treatment for your condition.</w:t>
      </w:r>
    </w:p>
    <w:p w14:paraId="52E04AF0" w14:textId="77777777" w:rsidR="00A11ADA" w:rsidRPr="0051414C" w:rsidRDefault="00A11ADA" w:rsidP="00A11ADA">
      <w:pPr>
        <w:rPr>
          <w:rFonts w:asciiTheme="majorHAnsi" w:hAnsiTheme="majorHAnsi" w:cstheme="majorHAnsi"/>
          <w:sz w:val="16"/>
        </w:rPr>
      </w:pPr>
    </w:p>
    <w:p w14:paraId="01A7BC52"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ARE THERE ANY ASSOCIATED RISKS?</w:t>
      </w:r>
    </w:p>
    <w:p w14:paraId="1AF0552E" w14:textId="77777777" w:rsidR="00A11ADA" w:rsidRPr="0051414C" w:rsidRDefault="00A11ADA" w:rsidP="00A11ADA">
      <w:pPr>
        <w:rPr>
          <w:rFonts w:asciiTheme="majorHAnsi" w:hAnsiTheme="majorHAnsi" w:cstheme="majorHAnsi"/>
          <w:sz w:val="16"/>
        </w:rPr>
      </w:pPr>
    </w:p>
    <w:p w14:paraId="110092D1" w14:textId="77777777" w:rsidR="00A11ADA" w:rsidRPr="0051414C" w:rsidRDefault="00A11ADA" w:rsidP="00A11ADA">
      <w:pPr>
        <w:rPr>
          <w:rFonts w:asciiTheme="majorHAnsi" w:hAnsiTheme="majorHAnsi" w:cstheme="majorHAnsi"/>
        </w:rPr>
      </w:pPr>
      <w:r w:rsidRPr="0051414C">
        <w:rPr>
          <w:rFonts w:asciiTheme="majorHAnsi" w:hAnsiTheme="majorHAnsi" w:cstheme="majorHAnsi"/>
        </w:rPr>
        <w:t xml:space="preserve">We aim to make your examination as safe as </w:t>
      </w:r>
      <w:proofErr w:type="gramStart"/>
      <w:r w:rsidRPr="0051414C">
        <w:rPr>
          <w:rFonts w:asciiTheme="majorHAnsi" w:hAnsiTheme="majorHAnsi" w:cstheme="majorHAnsi"/>
        </w:rPr>
        <w:t>possible</w:t>
      </w:r>
      <w:proofErr w:type="gramEnd"/>
      <w:r w:rsidRPr="0051414C">
        <w:rPr>
          <w:rFonts w:asciiTheme="majorHAnsi" w:hAnsiTheme="majorHAnsi" w:cstheme="majorHAnsi"/>
        </w:rPr>
        <w:t xml:space="preserve"> but all examinations do carry some risk.</w:t>
      </w:r>
    </w:p>
    <w:p w14:paraId="5E0D1761" w14:textId="77777777" w:rsidR="00A11ADA" w:rsidRPr="0051414C" w:rsidRDefault="00A11ADA" w:rsidP="00A11ADA">
      <w:pPr>
        <w:rPr>
          <w:rFonts w:asciiTheme="majorHAnsi" w:hAnsiTheme="majorHAnsi" w:cstheme="majorHAnsi"/>
        </w:rPr>
      </w:pPr>
    </w:p>
    <w:p w14:paraId="3746D651"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RADIATION</w:t>
      </w:r>
    </w:p>
    <w:p w14:paraId="3398BD24" w14:textId="77777777" w:rsidR="00A11ADA" w:rsidRPr="0051414C" w:rsidRDefault="00A11ADA" w:rsidP="00A11ADA">
      <w:pPr>
        <w:rPr>
          <w:rFonts w:asciiTheme="majorHAnsi" w:hAnsiTheme="majorHAnsi" w:cstheme="majorHAnsi"/>
        </w:rPr>
      </w:pPr>
    </w:p>
    <w:p w14:paraId="059CCE25" w14:textId="77777777" w:rsidR="00A11ADA" w:rsidRPr="0051414C" w:rsidRDefault="00A11ADA" w:rsidP="00A11ADA">
      <w:pPr>
        <w:pStyle w:val="HSSBodyText"/>
        <w:rPr>
          <w:rFonts w:cstheme="majorHAnsi"/>
        </w:rPr>
      </w:pPr>
      <w:r w:rsidRPr="0051414C">
        <w:rPr>
          <w:rFonts w:cstheme="majorHAnsi"/>
        </w:rPr>
        <w:t xml:space="preserve">This examination does involve the use of </w:t>
      </w:r>
      <w:proofErr w:type="gramStart"/>
      <w:r w:rsidRPr="0051414C">
        <w:rPr>
          <w:rFonts w:cstheme="majorHAnsi"/>
        </w:rPr>
        <w:t>X-rays</w:t>
      </w:r>
      <w:proofErr w:type="gramEnd"/>
      <w:r w:rsidRPr="0051414C">
        <w:rPr>
          <w:rFonts w:cstheme="majorHAnsi"/>
        </w:rPr>
        <w:t xml:space="preserve"> but the amount is kept as low as possible by the Radiographer.  The additional dose of radiation you will receive is small.</w:t>
      </w:r>
    </w:p>
    <w:p w14:paraId="6B9D2087" w14:textId="77777777" w:rsidR="00A11ADA" w:rsidRPr="0051414C" w:rsidRDefault="00A11ADA" w:rsidP="00A11ADA">
      <w:pPr>
        <w:rPr>
          <w:rFonts w:asciiTheme="majorHAnsi" w:hAnsiTheme="majorHAnsi" w:cstheme="majorHAnsi"/>
          <w:b/>
        </w:rPr>
      </w:pPr>
    </w:p>
    <w:p w14:paraId="05F5D900"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CONSTIPATION</w:t>
      </w:r>
    </w:p>
    <w:p w14:paraId="43929583" w14:textId="77777777" w:rsidR="00A11ADA" w:rsidRPr="0051414C" w:rsidRDefault="00A11ADA" w:rsidP="00A11ADA">
      <w:pPr>
        <w:rPr>
          <w:rFonts w:asciiTheme="majorHAnsi" w:hAnsiTheme="majorHAnsi" w:cstheme="majorHAnsi"/>
        </w:rPr>
      </w:pPr>
    </w:p>
    <w:p w14:paraId="697EAB7D" w14:textId="77777777" w:rsidR="00A11ADA" w:rsidRPr="0051414C" w:rsidRDefault="00A11ADA" w:rsidP="00A11ADA">
      <w:pPr>
        <w:pStyle w:val="HSSBodyText"/>
        <w:rPr>
          <w:rFonts w:cstheme="majorHAnsi"/>
        </w:rPr>
      </w:pPr>
      <w:r w:rsidRPr="0051414C">
        <w:rPr>
          <w:rFonts w:cstheme="majorHAnsi"/>
        </w:rPr>
        <w:t>You may suffer with slight constipation following the examination</w:t>
      </w:r>
      <w:proofErr w:type="gramStart"/>
      <w:r w:rsidRPr="0051414C">
        <w:rPr>
          <w:rFonts w:cstheme="majorHAnsi"/>
        </w:rPr>
        <w:t xml:space="preserve">.  </w:t>
      </w:r>
      <w:proofErr w:type="gramEnd"/>
      <w:r w:rsidRPr="0051414C">
        <w:rPr>
          <w:rFonts w:cstheme="majorHAnsi"/>
        </w:rPr>
        <w:t xml:space="preserve">Please drink </w:t>
      </w:r>
      <w:proofErr w:type="gramStart"/>
      <w:r w:rsidRPr="0051414C">
        <w:rPr>
          <w:rFonts w:cstheme="majorHAnsi"/>
        </w:rPr>
        <w:t>plenty of</w:t>
      </w:r>
      <w:proofErr w:type="gramEnd"/>
      <w:r w:rsidRPr="0051414C">
        <w:rPr>
          <w:rFonts w:cstheme="majorHAnsi"/>
        </w:rPr>
        <w:t xml:space="preserve"> fluids after the examination.</w:t>
      </w:r>
    </w:p>
    <w:p w14:paraId="3B85BFA4" w14:textId="77777777" w:rsidR="00A11ADA" w:rsidRPr="0051414C" w:rsidRDefault="00A11ADA" w:rsidP="00A11ADA">
      <w:pPr>
        <w:rPr>
          <w:rFonts w:asciiTheme="majorHAnsi" w:hAnsiTheme="majorHAnsi" w:cstheme="majorHAnsi"/>
        </w:rPr>
      </w:pPr>
    </w:p>
    <w:p w14:paraId="1515B944"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BOWEL PERFORATION</w:t>
      </w:r>
    </w:p>
    <w:p w14:paraId="7D713280" w14:textId="77777777" w:rsidR="00A11ADA" w:rsidRPr="0051414C" w:rsidRDefault="00A11ADA" w:rsidP="00A11ADA">
      <w:pPr>
        <w:rPr>
          <w:rFonts w:asciiTheme="majorHAnsi" w:hAnsiTheme="majorHAnsi" w:cstheme="majorHAnsi"/>
        </w:rPr>
      </w:pPr>
    </w:p>
    <w:p w14:paraId="7AAB5FAB" w14:textId="77777777" w:rsidR="00A11ADA" w:rsidRPr="0051414C" w:rsidRDefault="00A11ADA" w:rsidP="00A11ADA">
      <w:pPr>
        <w:pStyle w:val="HSSBodyText"/>
        <w:rPr>
          <w:rFonts w:cstheme="majorHAnsi"/>
        </w:rPr>
      </w:pPr>
      <w:r w:rsidRPr="0051414C">
        <w:rPr>
          <w:rFonts w:cstheme="majorHAnsi"/>
        </w:rPr>
        <w:t xml:space="preserve">There is </w:t>
      </w:r>
      <w:proofErr w:type="gramStart"/>
      <w:r w:rsidRPr="0051414C">
        <w:rPr>
          <w:rFonts w:cstheme="majorHAnsi"/>
        </w:rPr>
        <w:t>a very small</w:t>
      </w:r>
      <w:proofErr w:type="gramEnd"/>
      <w:r w:rsidRPr="0051414C">
        <w:rPr>
          <w:rFonts w:cstheme="majorHAnsi"/>
        </w:rPr>
        <w:t xml:space="preserve"> risk of making a small hole in the bowel.  If this happens barium may leak into the abdomen, causing severe inflammation (peritonitis)</w:t>
      </w:r>
      <w:proofErr w:type="gramStart"/>
      <w:r w:rsidRPr="0051414C">
        <w:rPr>
          <w:rFonts w:cstheme="majorHAnsi"/>
        </w:rPr>
        <w:t xml:space="preserve">.  </w:t>
      </w:r>
      <w:proofErr w:type="gramEnd"/>
      <w:r w:rsidRPr="0051414C">
        <w:rPr>
          <w:rFonts w:cstheme="majorHAnsi"/>
        </w:rPr>
        <w:t xml:space="preserve">This is </w:t>
      </w:r>
      <w:proofErr w:type="gramStart"/>
      <w:r w:rsidRPr="0051414C">
        <w:rPr>
          <w:rFonts w:cstheme="majorHAnsi"/>
        </w:rPr>
        <w:t>very rare</w:t>
      </w:r>
      <w:proofErr w:type="gramEnd"/>
      <w:r w:rsidRPr="0051414C">
        <w:rPr>
          <w:rFonts w:cstheme="majorHAnsi"/>
        </w:rPr>
        <w:t>.</w:t>
      </w:r>
    </w:p>
    <w:p w14:paraId="1B82170A" w14:textId="77777777" w:rsidR="00A11ADA" w:rsidRPr="0051414C" w:rsidRDefault="00A11ADA" w:rsidP="00A11ADA">
      <w:pPr>
        <w:rPr>
          <w:rFonts w:asciiTheme="majorHAnsi" w:hAnsiTheme="majorHAnsi" w:cstheme="majorHAnsi"/>
          <w:sz w:val="16"/>
        </w:rPr>
      </w:pPr>
    </w:p>
    <w:p w14:paraId="68BA8E1B" w14:textId="77777777" w:rsidR="00A11ADA" w:rsidRPr="0051414C" w:rsidRDefault="00A11ADA" w:rsidP="00A11ADA">
      <w:pPr>
        <w:pStyle w:val="HSSBodyText"/>
        <w:rPr>
          <w:rFonts w:cstheme="majorHAnsi"/>
        </w:rPr>
      </w:pPr>
      <w:r w:rsidRPr="0051414C">
        <w:rPr>
          <w:rFonts w:cstheme="majorHAnsi"/>
        </w:rPr>
        <w:t xml:space="preserve">It is your decision </w:t>
      </w:r>
      <w:proofErr w:type="gramStart"/>
      <w:r w:rsidRPr="0051414C">
        <w:rPr>
          <w:rFonts w:cstheme="majorHAnsi"/>
        </w:rPr>
        <w:t>whether or not</w:t>
      </w:r>
      <w:proofErr w:type="gramEnd"/>
      <w:r w:rsidRPr="0051414C">
        <w:rPr>
          <w:rFonts w:cstheme="majorHAnsi"/>
        </w:rPr>
        <w:t xml:space="preserve"> to proceed with this examination.  However, if you do not, your doctor may not be able to arrange the appropriate treatment</w:t>
      </w:r>
      <w:proofErr w:type="gramStart"/>
      <w:r w:rsidRPr="0051414C">
        <w:rPr>
          <w:rFonts w:cstheme="majorHAnsi"/>
        </w:rPr>
        <w:t xml:space="preserve">.  </w:t>
      </w:r>
      <w:proofErr w:type="gramEnd"/>
      <w:r w:rsidRPr="0051414C">
        <w:rPr>
          <w:rFonts w:cstheme="majorHAnsi"/>
        </w:rPr>
        <w:t xml:space="preserve">If you decide not to have this </w:t>
      </w:r>
      <w:proofErr w:type="gramStart"/>
      <w:r w:rsidRPr="0051414C">
        <w:rPr>
          <w:rFonts w:cstheme="majorHAnsi"/>
        </w:rPr>
        <w:t>examination</w:t>
      </w:r>
      <w:proofErr w:type="gramEnd"/>
      <w:r w:rsidRPr="0051414C">
        <w:rPr>
          <w:rFonts w:cstheme="majorHAnsi"/>
        </w:rPr>
        <w:t xml:space="preserve"> you should discuss this with your doctor.</w:t>
      </w:r>
    </w:p>
    <w:p w14:paraId="57EA99D8" w14:textId="77777777" w:rsidR="00A11ADA" w:rsidRPr="0051414C" w:rsidRDefault="00A11ADA" w:rsidP="00A11ADA">
      <w:pPr>
        <w:rPr>
          <w:rFonts w:asciiTheme="majorHAnsi" w:hAnsiTheme="majorHAnsi" w:cstheme="majorHAnsi"/>
        </w:rPr>
      </w:pPr>
    </w:p>
    <w:p w14:paraId="5E1CCCDB"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WHEN WILL I GET THE RESULTS?</w:t>
      </w:r>
    </w:p>
    <w:p w14:paraId="11EBE226" w14:textId="77777777" w:rsidR="00A11ADA" w:rsidRPr="0051414C" w:rsidRDefault="00A11ADA" w:rsidP="00A11ADA">
      <w:pPr>
        <w:rPr>
          <w:rFonts w:asciiTheme="majorHAnsi" w:hAnsiTheme="majorHAnsi" w:cstheme="majorHAnsi"/>
        </w:rPr>
      </w:pPr>
    </w:p>
    <w:p w14:paraId="214F978F" w14:textId="77777777" w:rsidR="00A11ADA" w:rsidRPr="0051414C" w:rsidRDefault="00A11ADA" w:rsidP="00A11ADA">
      <w:pPr>
        <w:pStyle w:val="HSSBodyText"/>
        <w:rPr>
          <w:rFonts w:cstheme="majorHAnsi"/>
        </w:rPr>
      </w:pPr>
      <w:r w:rsidRPr="0051414C">
        <w:rPr>
          <w:rFonts w:cstheme="majorHAnsi"/>
        </w:rPr>
        <w:t>A Radiologist (a doctor trained in X-rays) will review the examination and compile a report</w:t>
      </w:r>
      <w:proofErr w:type="gramStart"/>
      <w:r w:rsidRPr="0051414C">
        <w:rPr>
          <w:rFonts w:cstheme="majorHAnsi"/>
        </w:rPr>
        <w:t xml:space="preserve">.  </w:t>
      </w:r>
      <w:proofErr w:type="gramEnd"/>
      <w:r w:rsidRPr="0051414C">
        <w:rPr>
          <w:rFonts w:cstheme="majorHAnsi"/>
        </w:rPr>
        <w:t>This report will be sent to the doctor who requested the examination</w:t>
      </w:r>
      <w:proofErr w:type="gramStart"/>
      <w:r w:rsidRPr="0051414C">
        <w:rPr>
          <w:rFonts w:cstheme="majorHAnsi"/>
        </w:rPr>
        <w:t xml:space="preserve">.  </w:t>
      </w:r>
      <w:proofErr w:type="gramEnd"/>
      <w:r w:rsidRPr="0051414C">
        <w:rPr>
          <w:rFonts w:cstheme="majorHAnsi"/>
        </w:rPr>
        <w:t>You will receive the results when you attend the Outpatient Clinic.</w:t>
      </w:r>
    </w:p>
    <w:p w14:paraId="057614EE" w14:textId="77777777" w:rsidR="00393360" w:rsidRPr="0051414C" w:rsidRDefault="00393360" w:rsidP="0058761A">
      <w:pPr>
        <w:pStyle w:val="HSSNoHeading1-BodyText"/>
        <w:rPr>
          <w:rFonts w:asciiTheme="majorHAnsi" w:hAnsiTheme="majorHAnsi" w:cstheme="majorHAnsi"/>
          <w:lang w:val="en-US"/>
        </w:rPr>
      </w:pPr>
    </w:p>
    <w:p w14:paraId="0D1879B5" w14:textId="77777777" w:rsidR="00A11ADA" w:rsidRPr="0051414C" w:rsidRDefault="00A11ADA" w:rsidP="00393360">
      <w:pPr>
        <w:pStyle w:val="HSSHeading2"/>
        <w:pBdr>
          <w:top w:val="single" w:sz="4" w:space="1" w:color="auto"/>
          <w:left w:val="single" w:sz="4" w:space="4" w:color="auto"/>
          <w:bottom w:val="single" w:sz="4" w:space="1" w:color="auto"/>
          <w:right w:val="single" w:sz="4" w:space="4" w:color="auto"/>
        </w:pBdr>
        <w:shd w:val="clear" w:color="auto" w:fill="002060"/>
        <w:rPr>
          <w:rFonts w:cstheme="majorHAnsi"/>
          <w:color w:val="FFFFFF"/>
          <w:lang w:val="en"/>
        </w:rPr>
      </w:pPr>
      <w:r w:rsidRPr="0051414C">
        <w:rPr>
          <w:rFonts w:cstheme="majorHAnsi"/>
          <w:color w:val="FFFFFF"/>
          <w:lang w:val="en"/>
        </w:rPr>
        <w:lastRenderedPageBreak/>
        <w:t>DEXA</w:t>
      </w:r>
    </w:p>
    <w:p w14:paraId="7F01C408" w14:textId="77777777" w:rsidR="00A11ADA" w:rsidRPr="0051414C" w:rsidRDefault="00A11ADA" w:rsidP="00A11ADA">
      <w:pPr>
        <w:pStyle w:val="HSSNoHeading1-BodyText"/>
        <w:ind w:left="426"/>
        <w:rPr>
          <w:rFonts w:asciiTheme="majorHAnsi" w:hAnsiTheme="majorHAnsi" w:cstheme="majorHAnsi"/>
          <w:sz w:val="16"/>
        </w:rPr>
      </w:pPr>
    </w:p>
    <w:p w14:paraId="01CA585A" w14:textId="77777777" w:rsidR="00A11ADA" w:rsidRPr="0051414C" w:rsidRDefault="00A11ADA" w:rsidP="00C1616B">
      <w:pPr>
        <w:pStyle w:val="HSSHeading2"/>
        <w:outlineLvl w:val="1"/>
        <w:rPr>
          <w:rFonts w:cstheme="majorHAnsi"/>
        </w:rPr>
      </w:pPr>
      <w:bookmarkStart w:id="14" w:name="_Toc22230110"/>
      <w:r w:rsidRPr="0051414C">
        <w:rPr>
          <w:rFonts w:cstheme="majorHAnsi"/>
        </w:rPr>
        <w:t xml:space="preserve">DEXA Scan X-Ray (Standard </w:t>
      </w:r>
      <w:proofErr w:type="gramStart"/>
      <w:r w:rsidRPr="0051414C">
        <w:rPr>
          <w:rFonts w:cstheme="majorHAnsi"/>
        </w:rPr>
        <w:t>Out Patient</w:t>
      </w:r>
      <w:proofErr w:type="gramEnd"/>
      <w:r w:rsidRPr="0051414C">
        <w:rPr>
          <w:rFonts w:cstheme="majorHAnsi"/>
        </w:rPr>
        <w:t>)</w:t>
      </w:r>
      <w:bookmarkEnd w:id="14"/>
      <w:r w:rsidRPr="0051414C">
        <w:rPr>
          <w:rFonts w:cstheme="majorHAnsi"/>
        </w:rPr>
        <w:t xml:space="preserve"> </w:t>
      </w:r>
    </w:p>
    <w:p w14:paraId="4AAC2878" w14:textId="77777777" w:rsidR="00A11ADA" w:rsidRPr="0051414C" w:rsidRDefault="00A11ADA" w:rsidP="00A11ADA">
      <w:pPr>
        <w:pStyle w:val="HSSHeading2-BodyText"/>
        <w:rPr>
          <w:rFonts w:cstheme="majorHAnsi"/>
          <w:sz w:val="16"/>
        </w:rPr>
      </w:pPr>
    </w:p>
    <w:p w14:paraId="49997124"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DEXA - (Dual Energy X-ray Absorptiometry)</w:t>
      </w:r>
    </w:p>
    <w:p w14:paraId="1E9651FD" w14:textId="77777777" w:rsidR="00A11ADA" w:rsidRPr="0051414C" w:rsidRDefault="00A11ADA" w:rsidP="00A11ADA">
      <w:pPr>
        <w:rPr>
          <w:rFonts w:asciiTheme="majorHAnsi" w:hAnsiTheme="majorHAnsi" w:cstheme="majorHAnsi"/>
          <w:sz w:val="16"/>
        </w:rPr>
      </w:pPr>
    </w:p>
    <w:p w14:paraId="07D41D92" w14:textId="77777777" w:rsidR="00A11ADA" w:rsidRPr="0051414C" w:rsidRDefault="00A11ADA" w:rsidP="00A11ADA">
      <w:pPr>
        <w:pStyle w:val="HSSBodyText"/>
        <w:rPr>
          <w:rFonts w:cstheme="majorHAnsi"/>
        </w:rPr>
      </w:pPr>
      <w:r w:rsidRPr="0051414C">
        <w:rPr>
          <w:rFonts w:cstheme="majorHAnsi"/>
        </w:rPr>
        <w:t>This is a scan to measure the density of bones</w:t>
      </w:r>
      <w:proofErr w:type="gramStart"/>
      <w:r w:rsidRPr="0051414C">
        <w:rPr>
          <w:rFonts w:cstheme="majorHAnsi"/>
        </w:rPr>
        <w:t xml:space="preserve">.  </w:t>
      </w:r>
      <w:proofErr w:type="gramEnd"/>
      <w:r w:rsidRPr="0051414C">
        <w:rPr>
          <w:rFonts w:cstheme="majorHAnsi"/>
        </w:rPr>
        <w:t>Routinely, the bones of the lower spine and hips are scanned</w:t>
      </w:r>
      <w:proofErr w:type="gramStart"/>
      <w:r w:rsidRPr="0051414C">
        <w:rPr>
          <w:rFonts w:cstheme="majorHAnsi"/>
        </w:rPr>
        <w:t xml:space="preserve">.  </w:t>
      </w:r>
      <w:proofErr w:type="gramEnd"/>
      <w:r w:rsidRPr="0051414C">
        <w:rPr>
          <w:rFonts w:cstheme="majorHAnsi"/>
        </w:rPr>
        <w:t>The scan uses X-rays, but these are of a low dose.</w:t>
      </w:r>
    </w:p>
    <w:p w14:paraId="6F7F2887" w14:textId="77777777" w:rsidR="00A11ADA" w:rsidRPr="0051414C" w:rsidRDefault="00A11ADA" w:rsidP="00A11ADA">
      <w:pPr>
        <w:rPr>
          <w:rFonts w:asciiTheme="majorHAnsi" w:hAnsiTheme="majorHAnsi" w:cstheme="majorHAnsi"/>
          <w:sz w:val="14"/>
        </w:rPr>
      </w:pPr>
    </w:p>
    <w:p w14:paraId="7C42AF9C"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EXAM PREPARATION</w:t>
      </w:r>
    </w:p>
    <w:p w14:paraId="2557FB85" w14:textId="77777777" w:rsidR="00A11ADA" w:rsidRPr="0051414C" w:rsidRDefault="00A11ADA" w:rsidP="00A11ADA">
      <w:pPr>
        <w:rPr>
          <w:rFonts w:asciiTheme="majorHAnsi" w:hAnsiTheme="majorHAnsi" w:cstheme="majorHAnsi"/>
          <w:sz w:val="16"/>
        </w:rPr>
      </w:pPr>
    </w:p>
    <w:p w14:paraId="3B58DCEE" w14:textId="77777777" w:rsidR="00A11ADA" w:rsidRPr="0051414C" w:rsidRDefault="00A11ADA" w:rsidP="00061CEC">
      <w:pPr>
        <w:pStyle w:val="HSSBodyText"/>
        <w:rPr>
          <w:rFonts w:cstheme="majorHAnsi"/>
        </w:rPr>
      </w:pPr>
      <w:r w:rsidRPr="0051414C">
        <w:rPr>
          <w:rFonts w:cstheme="majorHAnsi"/>
        </w:rPr>
        <w:t xml:space="preserve">Please wear clothing without zips, </w:t>
      </w:r>
      <w:proofErr w:type="gramStart"/>
      <w:r w:rsidRPr="0051414C">
        <w:rPr>
          <w:rFonts w:cstheme="majorHAnsi"/>
        </w:rPr>
        <w:t>hooks</w:t>
      </w:r>
      <w:proofErr w:type="gramEnd"/>
      <w:r w:rsidRPr="0051414C">
        <w:rPr>
          <w:rFonts w:cstheme="majorHAnsi"/>
        </w:rPr>
        <w:t xml:space="preserve"> and eyes etc., if possible.  This is because metal interferes with the scan reading</w:t>
      </w:r>
      <w:proofErr w:type="gramStart"/>
      <w:r w:rsidRPr="0051414C">
        <w:rPr>
          <w:rFonts w:cstheme="majorHAnsi"/>
        </w:rPr>
        <w:t xml:space="preserve">.  </w:t>
      </w:r>
      <w:proofErr w:type="gramEnd"/>
      <w:r w:rsidRPr="0051414C">
        <w:rPr>
          <w:rFonts w:cstheme="majorHAnsi"/>
        </w:rPr>
        <w:t>If you are wearing clothing with metal in, it may be necessary to change into a gown.</w:t>
      </w:r>
    </w:p>
    <w:p w14:paraId="5B207877" w14:textId="77777777" w:rsidR="00A11ADA" w:rsidRPr="0051414C" w:rsidRDefault="00A11ADA" w:rsidP="00A11ADA">
      <w:pPr>
        <w:rPr>
          <w:rFonts w:asciiTheme="majorHAnsi" w:hAnsiTheme="majorHAnsi" w:cstheme="majorHAnsi"/>
          <w:sz w:val="16"/>
        </w:rPr>
      </w:pPr>
    </w:p>
    <w:p w14:paraId="07BA5D8D" w14:textId="77777777" w:rsidR="00A11ADA" w:rsidRPr="0051414C" w:rsidRDefault="00A11ADA" w:rsidP="00A11ADA">
      <w:pPr>
        <w:rPr>
          <w:rFonts w:asciiTheme="majorHAnsi" w:hAnsiTheme="majorHAnsi" w:cstheme="majorHAnsi"/>
          <w:b/>
        </w:rPr>
      </w:pPr>
      <w:r w:rsidRPr="0051414C">
        <w:rPr>
          <w:rFonts w:asciiTheme="majorHAnsi" w:hAnsiTheme="majorHAnsi" w:cstheme="majorHAnsi"/>
          <w:b/>
        </w:rPr>
        <w:t>DURATION OF THE SCAN</w:t>
      </w:r>
    </w:p>
    <w:p w14:paraId="13A3A86B" w14:textId="77777777" w:rsidR="00A11ADA" w:rsidRPr="0051414C" w:rsidRDefault="00A11ADA" w:rsidP="00A11ADA">
      <w:pPr>
        <w:rPr>
          <w:rFonts w:asciiTheme="majorHAnsi" w:hAnsiTheme="majorHAnsi" w:cstheme="majorHAnsi"/>
          <w:sz w:val="12"/>
        </w:rPr>
      </w:pPr>
    </w:p>
    <w:p w14:paraId="0880BB36" w14:textId="77777777" w:rsidR="00A11ADA" w:rsidRPr="0051414C" w:rsidRDefault="00A11ADA" w:rsidP="005B490F">
      <w:pPr>
        <w:pStyle w:val="HSSBodyText"/>
        <w:rPr>
          <w:rFonts w:cstheme="majorHAnsi"/>
        </w:rPr>
      </w:pPr>
      <w:r w:rsidRPr="0051414C">
        <w:rPr>
          <w:rFonts w:cstheme="majorHAnsi"/>
        </w:rPr>
        <w:t>The scan takes about 10 minutes</w:t>
      </w:r>
      <w:proofErr w:type="gramStart"/>
      <w:r w:rsidRPr="0051414C">
        <w:rPr>
          <w:rFonts w:cstheme="majorHAnsi"/>
        </w:rPr>
        <w:t xml:space="preserve">.  </w:t>
      </w:r>
      <w:proofErr w:type="gramEnd"/>
      <w:r w:rsidRPr="0051414C">
        <w:rPr>
          <w:rFonts w:cstheme="majorHAnsi"/>
        </w:rPr>
        <w:t>Prior to the examination you will be weighed and measured and be asked to lie on an open couch</w:t>
      </w:r>
      <w:proofErr w:type="gramStart"/>
      <w:r w:rsidRPr="0051414C">
        <w:rPr>
          <w:rFonts w:cstheme="majorHAnsi"/>
        </w:rPr>
        <w:t xml:space="preserve">.  </w:t>
      </w:r>
      <w:proofErr w:type="gramEnd"/>
      <w:r w:rsidRPr="0051414C">
        <w:rPr>
          <w:rFonts w:cstheme="majorHAnsi"/>
        </w:rPr>
        <w:t>The Radiographer performing your examination will position you for each area in turn and ask you to lie still, breathing comfortably while the scanner arm passes above your hips and lower spine.</w:t>
      </w:r>
    </w:p>
    <w:p w14:paraId="4D9AABC8" w14:textId="77777777" w:rsidR="005B490F" w:rsidRPr="0051414C" w:rsidRDefault="005B490F" w:rsidP="005B490F">
      <w:pPr>
        <w:pStyle w:val="HSSBodyText"/>
        <w:rPr>
          <w:rFonts w:cstheme="majorHAnsi"/>
          <w:sz w:val="14"/>
        </w:rPr>
      </w:pPr>
    </w:p>
    <w:p w14:paraId="41BCF518" w14:textId="77777777" w:rsidR="00A11ADA" w:rsidRPr="0051414C" w:rsidRDefault="00A11ADA" w:rsidP="00393360">
      <w:pPr>
        <w:pStyle w:val="HSSMinorHeading"/>
        <w:rPr>
          <w:rFonts w:asciiTheme="majorHAnsi" w:hAnsiTheme="majorHAnsi" w:cstheme="majorHAnsi"/>
        </w:rPr>
      </w:pPr>
      <w:r w:rsidRPr="0051414C">
        <w:rPr>
          <w:rFonts w:asciiTheme="majorHAnsi" w:hAnsiTheme="majorHAnsi" w:cstheme="majorHAnsi"/>
        </w:rPr>
        <w:t>ARRIVAL</w:t>
      </w:r>
    </w:p>
    <w:p w14:paraId="0913609B" w14:textId="77777777" w:rsidR="00A11ADA" w:rsidRPr="0051414C" w:rsidRDefault="00A11ADA" w:rsidP="00A11ADA">
      <w:pPr>
        <w:rPr>
          <w:rFonts w:asciiTheme="majorHAnsi" w:hAnsiTheme="majorHAnsi" w:cstheme="majorHAnsi"/>
          <w:sz w:val="16"/>
        </w:rPr>
      </w:pPr>
    </w:p>
    <w:p w14:paraId="476DC757" w14:textId="10DF0233" w:rsidR="00A11ADA" w:rsidRDefault="00A11ADA" w:rsidP="00061CEC">
      <w:pPr>
        <w:pStyle w:val="HSSBodyText"/>
        <w:rPr>
          <w:rFonts w:cstheme="majorHAnsi"/>
        </w:rPr>
      </w:pPr>
      <w:r w:rsidRPr="0051414C">
        <w:rPr>
          <w:rFonts w:cstheme="majorHAnsi"/>
        </w:rPr>
        <w:t xml:space="preserve">On arrival you will </w:t>
      </w:r>
      <w:proofErr w:type="gramStart"/>
      <w:r w:rsidRPr="0051414C">
        <w:rPr>
          <w:rFonts w:cstheme="majorHAnsi"/>
        </w:rPr>
        <w:t>be asked</w:t>
      </w:r>
      <w:proofErr w:type="gramEnd"/>
      <w:r w:rsidRPr="0051414C">
        <w:rPr>
          <w:rFonts w:cstheme="majorHAnsi"/>
        </w:rPr>
        <w:t xml:space="preserve"> if you want to undress and change into a gown. A hospital gown will be provided for you to wear if necessary</w:t>
      </w:r>
      <w:proofErr w:type="gramStart"/>
      <w:r w:rsidRPr="0051414C">
        <w:rPr>
          <w:rFonts w:cstheme="majorHAnsi"/>
        </w:rPr>
        <w:t xml:space="preserve">.  </w:t>
      </w:r>
      <w:proofErr w:type="gramEnd"/>
      <w:r w:rsidRPr="0051414C">
        <w:rPr>
          <w:rFonts w:cstheme="majorHAnsi"/>
        </w:rPr>
        <w:t xml:space="preserve">If you wish to bring a dressing gown with you to </w:t>
      </w:r>
      <w:proofErr w:type="gramStart"/>
      <w:r w:rsidRPr="0051414C">
        <w:rPr>
          <w:rFonts w:cstheme="majorHAnsi"/>
        </w:rPr>
        <w:t>wear</w:t>
      </w:r>
      <w:proofErr w:type="gramEnd"/>
      <w:r w:rsidRPr="0051414C">
        <w:rPr>
          <w:rFonts w:cstheme="majorHAnsi"/>
        </w:rPr>
        <w:t xml:space="preserve"> please do so.</w:t>
      </w:r>
    </w:p>
    <w:p w14:paraId="5664166C" w14:textId="77777777" w:rsidR="000A1361" w:rsidRPr="0051414C" w:rsidRDefault="000A1361" w:rsidP="00061CEC">
      <w:pPr>
        <w:pStyle w:val="HSSBodyText"/>
        <w:rPr>
          <w:rFonts w:cstheme="majorHAnsi"/>
        </w:rPr>
      </w:pPr>
    </w:p>
    <w:p w14:paraId="598534D0" w14:textId="77777777" w:rsidR="00A11ADA" w:rsidRPr="0051414C" w:rsidRDefault="00A11ADA" w:rsidP="00A11ADA">
      <w:pPr>
        <w:rPr>
          <w:rFonts w:asciiTheme="majorHAnsi" w:hAnsiTheme="majorHAnsi" w:cstheme="majorHAnsi"/>
          <w:sz w:val="16"/>
        </w:rPr>
      </w:pPr>
    </w:p>
    <w:p w14:paraId="6647F217" w14:textId="77777777" w:rsidR="00A11ADA" w:rsidRPr="0051414C" w:rsidRDefault="00A11ADA" w:rsidP="00393360">
      <w:pPr>
        <w:pStyle w:val="HSSMinorHeading"/>
        <w:rPr>
          <w:rFonts w:asciiTheme="majorHAnsi" w:hAnsiTheme="majorHAnsi" w:cstheme="majorHAnsi"/>
        </w:rPr>
      </w:pPr>
      <w:r w:rsidRPr="0051414C">
        <w:rPr>
          <w:rFonts w:asciiTheme="majorHAnsi" w:hAnsiTheme="majorHAnsi" w:cstheme="majorHAnsi"/>
        </w:rPr>
        <w:t>VALUABLES</w:t>
      </w:r>
    </w:p>
    <w:p w14:paraId="711F5716" w14:textId="77777777" w:rsidR="00A11ADA" w:rsidRPr="0051414C" w:rsidRDefault="00A11ADA" w:rsidP="00A11ADA">
      <w:pPr>
        <w:rPr>
          <w:rFonts w:asciiTheme="majorHAnsi" w:hAnsiTheme="majorHAnsi" w:cstheme="majorHAnsi"/>
          <w:sz w:val="16"/>
        </w:rPr>
      </w:pPr>
    </w:p>
    <w:p w14:paraId="5A5CD510" w14:textId="77777777" w:rsidR="00A11ADA" w:rsidRPr="0051414C" w:rsidRDefault="00A11ADA" w:rsidP="00061CEC">
      <w:pPr>
        <w:pStyle w:val="HSSBodyText"/>
        <w:rPr>
          <w:rFonts w:cstheme="majorHAnsi"/>
        </w:rPr>
      </w:pPr>
      <w:r w:rsidRPr="0051414C">
        <w:rPr>
          <w:rFonts w:cstheme="majorHAnsi"/>
        </w:rPr>
        <w:t>Most x-ray procedures necessitate the removal of items of jewellery. Please do not bring large sums of money or items of value to the hospital.</w:t>
      </w:r>
    </w:p>
    <w:p w14:paraId="36669A35" w14:textId="77777777" w:rsidR="00061CEC" w:rsidRPr="0051414C" w:rsidRDefault="00061CEC" w:rsidP="00061CEC">
      <w:pPr>
        <w:pStyle w:val="HSSBodyText"/>
        <w:rPr>
          <w:rFonts w:cstheme="majorHAnsi"/>
          <w:sz w:val="14"/>
        </w:rPr>
      </w:pPr>
    </w:p>
    <w:p w14:paraId="1936C377" w14:textId="77777777" w:rsidR="00061CEC" w:rsidRPr="0051414C" w:rsidRDefault="00061CEC" w:rsidP="00393360">
      <w:pPr>
        <w:pStyle w:val="HSSMinorHeading"/>
        <w:rPr>
          <w:rFonts w:asciiTheme="majorHAnsi" w:hAnsiTheme="majorHAnsi" w:cstheme="majorHAnsi"/>
        </w:rPr>
      </w:pPr>
      <w:r w:rsidRPr="0051414C">
        <w:rPr>
          <w:rFonts w:asciiTheme="majorHAnsi" w:hAnsiTheme="majorHAnsi" w:cstheme="majorHAnsi"/>
        </w:rPr>
        <w:t>CONFIRMATION</w:t>
      </w:r>
    </w:p>
    <w:p w14:paraId="64F56865" w14:textId="77777777" w:rsidR="00061CEC" w:rsidRPr="0051414C" w:rsidRDefault="00061CEC" w:rsidP="00061CEC">
      <w:pPr>
        <w:rPr>
          <w:rFonts w:asciiTheme="majorHAnsi" w:hAnsiTheme="majorHAnsi" w:cstheme="majorHAnsi"/>
          <w:b/>
          <w:sz w:val="16"/>
        </w:rPr>
      </w:pPr>
    </w:p>
    <w:p w14:paraId="35B2E56D" w14:textId="77777777" w:rsidR="00061CEC" w:rsidRPr="0051414C" w:rsidRDefault="00061CEC" w:rsidP="00061CEC">
      <w:pPr>
        <w:rPr>
          <w:rFonts w:asciiTheme="majorHAnsi" w:hAnsiTheme="majorHAnsi" w:cstheme="majorHAnsi"/>
          <w:b/>
        </w:rPr>
      </w:pPr>
      <w:r w:rsidRPr="0051414C">
        <w:rPr>
          <w:rFonts w:asciiTheme="majorHAnsi" w:hAnsiTheme="majorHAnsi" w:cstheme="majorHAnsi"/>
          <w:b/>
        </w:rPr>
        <w:t>***IMPORTANT***</w:t>
      </w:r>
    </w:p>
    <w:p w14:paraId="2B184E4E" w14:textId="77777777" w:rsidR="00061CEC" w:rsidRPr="0051414C" w:rsidRDefault="00061CEC" w:rsidP="00061CEC">
      <w:pPr>
        <w:rPr>
          <w:rFonts w:asciiTheme="majorHAnsi" w:hAnsiTheme="majorHAnsi" w:cstheme="majorHAnsi"/>
          <w:sz w:val="14"/>
        </w:rPr>
      </w:pPr>
    </w:p>
    <w:p w14:paraId="5E80D9A8" w14:textId="77777777" w:rsidR="00061CEC" w:rsidRPr="0051414C" w:rsidRDefault="00061CEC" w:rsidP="00061CEC">
      <w:pPr>
        <w:rPr>
          <w:rFonts w:asciiTheme="majorHAnsi" w:hAnsiTheme="majorHAnsi" w:cstheme="majorHAnsi"/>
        </w:rPr>
      </w:pPr>
      <w:r w:rsidRPr="0051414C">
        <w:rPr>
          <w:rFonts w:asciiTheme="majorHAnsi" w:hAnsiTheme="majorHAnsi" w:cstheme="majorHAnsi"/>
        </w:rPr>
        <w:t xml:space="preserve">Please bring this letter with you when you attend. </w:t>
      </w:r>
    </w:p>
    <w:p w14:paraId="102ADB46" w14:textId="77777777" w:rsidR="00061CEC" w:rsidRPr="0051414C" w:rsidRDefault="00061CEC" w:rsidP="00061CEC">
      <w:pPr>
        <w:rPr>
          <w:rFonts w:asciiTheme="majorHAnsi" w:hAnsiTheme="majorHAnsi" w:cstheme="majorHAnsi"/>
          <w:sz w:val="16"/>
        </w:rPr>
      </w:pPr>
    </w:p>
    <w:p w14:paraId="572ACCB8" w14:textId="77777777" w:rsidR="00061CEC" w:rsidRPr="0051414C" w:rsidRDefault="00061CEC" w:rsidP="00061CEC">
      <w:pPr>
        <w:pStyle w:val="HSSBodyText"/>
        <w:rPr>
          <w:rFonts w:cstheme="majorHAnsi"/>
        </w:rPr>
      </w:pPr>
      <w:r w:rsidRPr="0051414C">
        <w:rPr>
          <w:rFonts w:cstheme="majorHAnsi"/>
        </w:rPr>
        <w:t xml:space="preserve">Alternatively, if you are unable to attend for your </w:t>
      </w:r>
      <w:proofErr w:type="gramStart"/>
      <w:r w:rsidRPr="0051414C">
        <w:rPr>
          <w:rFonts w:cstheme="majorHAnsi"/>
        </w:rPr>
        <w:t>appointment</w:t>
      </w:r>
      <w:proofErr w:type="gramEnd"/>
      <w:r w:rsidRPr="0051414C">
        <w:rPr>
          <w:rFonts w:cstheme="majorHAnsi"/>
        </w:rPr>
        <w:t xml:space="preserve"> please contact us immediately for an alternative date. Your prompt action will enable us to offer this appointment to another patient.</w:t>
      </w:r>
    </w:p>
    <w:p w14:paraId="1FFC82D7" w14:textId="77777777" w:rsidR="00061CEC" w:rsidRPr="0051414C" w:rsidRDefault="00061CEC" w:rsidP="00061CEC">
      <w:pPr>
        <w:rPr>
          <w:rFonts w:asciiTheme="majorHAnsi" w:hAnsiTheme="majorHAnsi" w:cstheme="majorHAnsi"/>
          <w:sz w:val="16"/>
        </w:rPr>
      </w:pPr>
    </w:p>
    <w:p w14:paraId="35343D56" w14:textId="77777777" w:rsidR="00061CEC" w:rsidRPr="0051414C" w:rsidRDefault="00061CEC" w:rsidP="00393360">
      <w:pPr>
        <w:pStyle w:val="HSSMinorHeading"/>
        <w:rPr>
          <w:rFonts w:asciiTheme="majorHAnsi" w:hAnsiTheme="majorHAnsi" w:cstheme="majorHAnsi"/>
        </w:rPr>
      </w:pPr>
      <w:r w:rsidRPr="0051414C">
        <w:rPr>
          <w:rFonts w:asciiTheme="majorHAnsi" w:hAnsiTheme="majorHAnsi" w:cstheme="majorHAnsi"/>
        </w:rPr>
        <w:t>FAILURE TO ATTEND</w:t>
      </w:r>
    </w:p>
    <w:p w14:paraId="3021CDCE" w14:textId="77777777" w:rsidR="00061CEC" w:rsidRPr="0051414C" w:rsidRDefault="00061CEC" w:rsidP="00061CEC">
      <w:pPr>
        <w:rPr>
          <w:rFonts w:asciiTheme="majorHAnsi" w:hAnsiTheme="majorHAnsi" w:cstheme="majorHAnsi"/>
          <w:sz w:val="16"/>
        </w:rPr>
      </w:pPr>
    </w:p>
    <w:p w14:paraId="1BE12F34" w14:textId="77777777" w:rsidR="00061CEC" w:rsidRPr="0051414C" w:rsidRDefault="00061CEC" w:rsidP="00061CEC">
      <w:pPr>
        <w:pStyle w:val="HSSBodyText"/>
        <w:rPr>
          <w:rFonts w:cstheme="majorHAnsi"/>
        </w:rPr>
      </w:pPr>
      <w:r w:rsidRPr="0051414C">
        <w:rPr>
          <w:rFonts w:cstheme="majorHAnsi"/>
        </w:rPr>
        <w:t xml:space="preserve">If you failed to attend and have not telephoned the department in advance, no further appointment will </w:t>
      </w:r>
      <w:proofErr w:type="gramStart"/>
      <w:r w:rsidRPr="0051414C">
        <w:rPr>
          <w:rFonts w:cstheme="majorHAnsi"/>
        </w:rPr>
        <w:t>be sent</w:t>
      </w:r>
      <w:proofErr w:type="gramEnd"/>
      <w:r w:rsidRPr="0051414C">
        <w:rPr>
          <w:rFonts w:cstheme="majorHAnsi"/>
        </w:rPr>
        <w:t xml:space="preserve"> out.</w:t>
      </w:r>
      <w:r w:rsidR="005B490F" w:rsidRPr="0051414C">
        <w:rPr>
          <w:rFonts w:cstheme="majorHAnsi"/>
        </w:rPr>
        <w:t xml:space="preserve"> </w:t>
      </w:r>
      <w:r w:rsidRPr="0051414C">
        <w:rPr>
          <w:rFonts w:cstheme="majorHAnsi"/>
        </w:rPr>
        <w:t xml:space="preserve">If you require an </w:t>
      </w:r>
      <w:proofErr w:type="gramStart"/>
      <w:r w:rsidRPr="0051414C">
        <w:rPr>
          <w:rFonts w:cstheme="majorHAnsi"/>
        </w:rPr>
        <w:t>ambulance</w:t>
      </w:r>
      <w:proofErr w:type="gramEnd"/>
      <w:r w:rsidRPr="0051414C">
        <w:rPr>
          <w:rFonts w:cstheme="majorHAnsi"/>
        </w:rPr>
        <w:t xml:space="preserve"> please contact the department at least one week before your appointment time to allow us to arrange it. </w:t>
      </w:r>
    </w:p>
    <w:p w14:paraId="28DCAFCA" w14:textId="77777777" w:rsidR="00061CEC" w:rsidRPr="0051414C" w:rsidRDefault="00061CEC" w:rsidP="00061CEC">
      <w:pPr>
        <w:rPr>
          <w:rFonts w:asciiTheme="majorHAnsi" w:hAnsiTheme="majorHAnsi" w:cstheme="majorHAnsi"/>
          <w:sz w:val="14"/>
        </w:rPr>
      </w:pPr>
    </w:p>
    <w:p w14:paraId="3550A051" w14:textId="77777777" w:rsidR="00061CEC" w:rsidRPr="0051414C" w:rsidRDefault="00061CEC" w:rsidP="00393360">
      <w:pPr>
        <w:pStyle w:val="HSSMinorHeading"/>
        <w:rPr>
          <w:rFonts w:asciiTheme="majorHAnsi" w:hAnsiTheme="majorHAnsi" w:cstheme="majorHAnsi"/>
        </w:rPr>
      </w:pPr>
      <w:r w:rsidRPr="0051414C">
        <w:rPr>
          <w:rFonts w:asciiTheme="majorHAnsi" w:hAnsiTheme="majorHAnsi" w:cstheme="majorHAnsi"/>
        </w:rPr>
        <w:t>DIRECTIONS</w:t>
      </w:r>
    </w:p>
    <w:p w14:paraId="71230549" w14:textId="77777777" w:rsidR="005B490F" w:rsidRPr="0051414C" w:rsidRDefault="005B490F" w:rsidP="00061CEC">
      <w:pPr>
        <w:rPr>
          <w:rFonts w:asciiTheme="majorHAnsi" w:hAnsiTheme="majorHAnsi" w:cstheme="majorHAnsi"/>
          <w:sz w:val="16"/>
        </w:rPr>
      </w:pPr>
    </w:p>
    <w:p w14:paraId="678EB4C2" w14:textId="77777777" w:rsidR="005B490F" w:rsidRPr="0051414C" w:rsidRDefault="005B490F" w:rsidP="00061CEC">
      <w:pPr>
        <w:rPr>
          <w:rFonts w:asciiTheme="majorHAnsi" w:hAnsiTheme="majorHAnsi" w:cstheme="majorHAnsi"/>
          <w:sz w:val="16"/>
        </w:rPr>
      </w:pPr>
    </w:p>
    <w:p w14:paraId="68B95E66" w14:textId="77777777" w:rsidR="00A11ADA" w:rsidRPr="0051414C" w:rsidRDefault="00061CEC" w:rsidP="00061CEC">
      <w:pPr>
        <w:pStyle w:val="HSSBodyText"/>
        <w:rPr>
          <w:rFonts w:cstheme="majorHAnsi"/>
        </w:rPr>
      </w:pPr>
      <w:r w:rsidRPr="0051414C">
        <w:rPr>
          <w:rFonts w:cstheme="majorHAnsi"/>
        </w:rPr>
        <w:t xml:space="preserve">Please attend the Main X-ray Department located on the ground floor of the </w:t>
      </w:r>
      <w:r w:rsidR="00C504F7" w:rsidRPr="0051414C">
        <w:rPr>
          <w:rFonts w:cstheme="majorHAnsi"/>
        </w:rPr>
        <w:t>MAIN ENTRANCE to the hospital.</w:t>
      </w:r>
    </w:p>
    <w:p w14:paraId="2A676CC9" w14:textId="77777777" w:rsidR="0078419D" w:rsidRPr="0051414C" w:rsidRDefault="00FF79F3" w:rsidP="00240A69">
      <w:pPr>
        <w:pStyle w:val="Heading1"/>
        <w:rPr>
          <w:rFonts w:asciiTheme="majorHAnsi" w:hAnsiTheme="majorHAnsi" w:cstheme="majorHAnsi"/>
        </w:rPr>
      </w:pPr>
      <w:r w:rsidRPr="0051414C">
        <w:rPr>
          <w:rFonts w:asciiTheme="majorHAnsi" w:hAnsiTheme="majorHAnsi" w:cstheme="majorHAnsi"/>
        </w:rPr>
        <w:br w:type="page"/>
      </w:r>
      <w:bookmarkStart w:id="15" w:name="_Toc338936007"/>
      <w:bookmarkStart w:id="16" w:name="_Toc338936030"/>
      <w:bookmarkStart w:id="17" w:name="_Toc22230111"/>
      <w:bookmarkEnd w:id="15"/>
      <w:bookmarkEnd w:id="16"/>
      <w:r w:rsidR="00061CEC" w:rsidRPr="0051414C">
        <w:rPr>
          <w:rFonts w:asciiTheme="majorHAnsi" w:hAnsiTheme="majorHAnsi" w:cstheme="majorHAnsi"/>
        </w:rPr>
        <w:lastRenderedPageBreak/>
        <w:t>Directions</w:t>
      </w:r>
      <w:bookmarkEnd w:id="17"/>
      <w:r w:rsidR="00061CEC" w:rsidRPr="0051414C">
        <w:rPr>
          <w:rFonts w:asciiTheme="majorHAnsi" w:hAnsiTheme="majorHAnsi" w:cstheme="majorHAnsi"/>
        </w:rPr>
        <w:t xml:space="preserve"> </w:t>
      </w:r>
    </w:p>
    <w:p w14:paraId="5CC52CEA" w14:textId="77777777" w:rsidR="00061CEC" w:rsidRPr="0051414C" w:rsidRDefault="00061CEC" w:rsidP="00240A69">
      <w:pPr>
        <w:pStyle w:val="HSSMinorHeading"/>
        <w:outlineLvl w:val="2"/>
        <w:rPr>
          <w:rFonts w:asciiTheme="majorHAnsi" w:hAnsiTheme="majorHAnsi" w:cstheme="majorHAnsi"/>
        </w:rPr>
      </w:pPr>
      <w:bookmarkStart w:id="18" w:name="_Toc227731419"/>
      <w:bookmarkStart w:id="19" w:name="_Toc22230112"/>
      <w:r w:rsidRPr="0051414C">
        <w:rPr>
          <w:rFonts w:asciiTheme="majorHAnsi" w:hAnsiTheme="majorHAnsi" w:cstheme="majorHAnsi"/>
        </w:rPr>
        <w:t>DIRS_HSS_CARPARK</w:t>
      </w:r>
      <w:bookmarkEnd w:id="18"/>
      <w:bookmarkEnd w:id="19"/>
    </w:p>
    <w:p w14:paraId="1358FB4E" w14:textId="77777777" w:rsidR="00061CEC" w:rsidRPr="0051414C" w:rsidRDefault="00061CEC" w:rsidP="00061CEC">
      <w:pPr>
        <w:outlineLvl w:val="1"/>
        <w:rPr>
          <w:rFonts w:asciiTheme="majorHAnsi" w:hAnsiTheme="majorHAnsi" w:cstheme="majorHAnsi"/>
          <w:b/>
          <w:sz w:val="14"/>
        </w:rPr>
      </w:pPr>
    </w:p>
    <w:p w14:paraId="57ADA132" w14:textId="4B503D9C" w:rsidR="004016B0" w:rsidRPr="0051414C" w:rsidRDefault="004016B0" w:rsidP="004016B0">
      <w:pPr>
        <w:pStyle w:val="HSSBodyText"/>
        <w:rPr>
          <w:rFonts w:cstheme="majorHAnsi"/>
        </w:rPr>
      </w:pPr>
      <w:r w:rsidRPr="0051414C">
        <w:rPr>
          <w:rFonts w:cstheme="majorHAnsi"/>
        </w:rPr>
        <w:t xml:space="preserve">CAR PARKING IS EXTREMELY DIFFICULT. Please allow 30 minutes to park your car. If </w:t>
      </w:r>
      <w:r w:rsidR="008947DE" w:rsidRPr="0051414C">
        <w:rPr>
          <w:rFonts w:cstheme="majorHAnsi"/>
        </w:rPr>
        <w:t>possible,</w:t>
      </w:r>
      <w:r w:rsidRPr="0051414C">
        <w:rPr>
          <w:rFonts w:cstheme="majorHAnsi"/>
        </w:rPr>
        <w:t xml:space="preserve"> arrange for someone to drop you off at the hospital.</w:t>
      </w:r>
    </w:p>
    <w:p w14:paraId="3B0DEE68" w14:textId="77777777" w:rsidR="004016B0" w:rsidRPr="0051414C" w:rsidRDefault="004016B0" w:rsidP="00061CEC">
      <w:pPr>
        <w:rPr>
          <w:rFonts w:asciiTheme="majorHAnsi" w:hAnsiTheme="majorHAnsi" w:cstheme="majorHAnsi"/>
        </w:rPr>
      </w:pPr>
    </w:p>
    <w:p w14:paraId="207FCD32" w14:textId="77777777" w:rsidR="00061CEC" w:rsidRPr="0051414C" w:rsidRDefault="00061CEC" w:rsidP="00061CEC">
      <w:pPr>
        <w:rPr>
          <w:rFonts w:asciiTheme="majorHAnsi" w:hAnsiTheme="majorHAnsi" w:cstheme="majorHAnsi"/>
        </w:rPr>
      </w:pPr>
      <w:r w:rsidRPr="0051414C">
        <w:rPr>
          <w:rFonts w:asciiTheme="majorHAnsi" w:hAnsiTheme="majorHAnsi" w:cstheme="majorHAnsi"/>
        </w:rPr>
        <w:t>Visitor Carparks A and B are in closest proximity to the department at a cost of:</w:t>
      </w:r>
    </w:p>
    <w:p w14:paraId="61EFC098" w14:textId="77777777" w:rsidR="00061CEC" w:rsidRPr="0051414C" w:rsidRDefault="00061CEC" w:rsidP="00061CEC">
      <w:pPr>
        <w:rPr>
          <w:rFonts w:asciiTheme="majorHAnsi" w:hAnsiTheme="majorHAnsi" w:cstheme="majorHAnsi"/>
        </w:rPr>
      </w:pPr>
    </w:p>
    <w:p w14:paraId="45BC615C" w14:textId="77777777" w:rsidR="00061CEC" w:rsidRPr="0051414C" w:rsidRDefault="00061CEC" w:rsidP="00061CEC">
      <w:pPr>
        <w:rPr>
          <w:rFonts w:asciiTheme="majorHAnsi" w:hAnsiTheme="majorHAnsi" w:cstheme="majorHAnsi"/>
        </w:rPr>
      </w:pPr>
      <w:r w:rsidRPr="0051414C">
        <w:rPr>
          <w:rFonts w:asciiTheme="majorHAnsi" w:hAnsiTheme="majorHAnsi" w:cstheme="majorHAnsi"/>
        </w:rPr>
        <w:t>£1.50 = 1 - 2 hours £3.00 = 2 - 4 hours £5.00 = up to 8 hours</w:t>
      </w:r>
    </w:p>
    <w:p w14:paraId="66EFCD9A" w14:textId="77777777" w:rsidR="00061CEC" w:rsidRPr="0051414C" w:rsidRDefault="00061CEC" w:rsidP="00061CEC">
      <w:pPr>
        <w:rPr>
          <w:rFonts w:asciiTheme="majorHAnsi" w:hAnsiTheme="majorHAnsi" w:cstheme="majorHAnsi"/>
        </w:rPr>
      </w:pPr>
    </w:p>
    <w:p w14:paraId="18AF7C37" w14:textId="77777777" w:rsidR="00061CEC" w:rsidRPr="0051414C" w:rsidRDefault="006705D3" w:rsidP="006705D3">
      <w:pPr>
        <w:pStyle w:val="HSSBodyText"/>
        <w:rPr>
          <w:rFonts w:cstheme="majorHAnsi"/>
        </w:rPr>
      </w:pPr>
      <w:r w:rsidRPr="0051414C">
        <w:rPr>
          <w:rFonts w:cstheme="majorHAnsi"/>
        </w:rPr>
        <w:t xml:space="preserve">Please be advised that the hospital is a NO SMOKING hospital, it </w:t>
      </w:r>
      <w:proofErr w:type="gramStart"/>
      <w:r w:rsidRPr="0051414C">
        <w:rPr>
          <w:rFonts w:cstheme="majorHAnsi"/>
        </w:rPr>
        <w:t>is forbidden</w:t>
      </w:r>
      <w:proofErr w:type="gramEnd"/>
      <w:r w:rsidRPr="0051414C">
        <w:rPr>
          <w:rFonts w:cstheme="majorHAnsi"/>
        </w:rPr>
        <w:t xml:space="preserve"> to smoke in the hospital or any of the hospital grounds.</w:t>
      </w:r>
    </w:p>
    <w:p w14:paraId="1F3D19B5" w14:textId="77777777" w:rsidR="006705D3" w:rsidRPr="0051414C" w:rsidRDefault="006705D3" w:rsidP="006705D3">
      <w:pPr>
        <w:pStyle w:val="HSSBodyText"/>
        <w:rPr>
          <w:rFonts w:cstheme="majorHAnsi"/>
          <w:b/>
          <w:sz w:val="16"/>
        </w:rPr>
      </w:pPr>
    </w:p>
    <w:p w14:paraId="060FF26C" w14:textId="77777777" w:rsidR="00061CEC" w:rsidRPr="0051414C" w:rsidRDefault="00061CEC" w:rsidP="00240A69">
      <w:pPr>
        <w:pStyle w:val="HSSMinorHeading"/>
        <w:outlineLvl w:val="2"/>
        <w:rPr>
          <w:rFonts w:asciiTheme="majorHAnsi" w:hAnsiTheme="majorHAnsi" w:cstheme="majorHAnsi"/>
        </w:rPr>
      </w:pPr>
      <w:bookmarkStart w:id="20" w:name="_Toc227731420"/>
      <w:bookmarkStart w:id="21" w:name="_Toc22230113"/>
      <w:r w:rsidRPr="0051414C">
        <w:rPr>
          <w:rFonts w:asciiTheme="majorHAnsi" w:hAnsiTheme="majorHAnsi" w:cstheme="majorHAnsi"/>
        </w:rPr>
        <w:t>DIRS_HSS_US</w:t>
      </w:r>
      <w:bookmarkEnd w:id="20"/>
      <w:bookmarkEnd w:id="21"/>
    </w:p>
    <w:p w14:paraId="2CD3DF85" w14:textId="77777777" w:rsidR="00061CEC" w:rsidRPr="0051414C" w:rsidRDefault="00061CEC" w:rsidP="00061CEC">
      <w:pPr>
        <w:rPr>
          <w:rFonts w:asciiTheme="majorHAnsi" w:hAnsiTheme="majorHAnsi" w:cstheme="majorHAnsi"/>
          <w:b/>
          <w:sz w:val="16"/>
        </w:rPr>
      </w:pPr>
    </w:p>
    <w:p w14:paraId="5732B354" w14:textId="77777777" w:rsidR="00061CEC" w:rsidRPr="0051414C" w:rsidRDefault="00061CEC" w:rsidP="00061CEC">
      <w:pPr>
        <w:rPr>
          <w:rFonts w:asciiTheme="majorHAnsi" w:hAnsiTheme="majorHAnsi" w:cstheme="majorHAnsi"/>
        </w:rPr>
      </w:pPr>
      <w:r w:rsidRPr="0051414C">
        <w:rPr>
          <w:rFonts w:asciiTheme="majorHAnsi" w:hAnsiTheme="majorHAnsi" w:cstheme="majorHAnsi"/>
        </w:rPr>
        <w:t xml:space="preserve">The Ultrasound Department is located on the </w:t>
      </w:r>
      <w:r w:rsidR="002A32E1" w:rsidRPr="0051414C">
        <w:rPr>
          <w:rFonts w:asciiTheme="majorHAnsi" w:hAnsiTheme="majorHAnsi" w:cstheme="majorHAnsi"/>
        </w:rPr>
        <w:t xml:space="preserve">1ST FLOOR OF THE </w:t>
      </w:r>
      <w:r w:rsidRPr="0051414C">
        <w:rPr>
          <w:rFonts w:asciiTheme="majorHAnsi" w:hAnsiTheme="majorHAnsi" w:cstheme="majorHAnsi"/>
        </w:rPr>
        <w:t xml:space="preserve">MAIN ENTRANCE to the hospital. </w:t>
      </w:r>
    </w:p>
    <w:p w14:paraId="4F167854" w14:textId="77777777" w:rsidR="00061CEC" w:rsidRPr="0051414C" w:rsidRDefault="00061CEC" w:rsidP="00061CEC">
      <w:pPr>
        <w:outlineLvl w:val="1"/>
        <w:rPr>
          <w:rFonts w:asciiTheme="majorHAnsi" w:hAnsiTheme="majorHAnsi" w:cstheme="majorHAnsi"/>
          <w:b/>
          <w:sz w:val="16"/>
        </w:rPr>
      </w:pPr>
    </w:p>
    <w:p w14:paraId="2C130E0D" w14:textId="77777777" w:rsidR="00061CEC" w:rsidRPr="0051414C" w:rsidRDefault="00061CEC" w:rsidP="00240A69">
      <w:pPr>
        <w:pStyle w:val="HSSMinorHeading"/>
        <w:outlineLvl w:val="2"/>
        <w:rPr>
          <w:rFonts w:asciiTheme="majorHAnsi" w:hAnsiTheme="majorHAnsi" w:cstheme="majorHAnsi"/>
        </w:rPr>
      </w:pPr>
      <w:bookmarkStart w:id="22" w:name="_Toc227731421"/>
      <w:bookmarkStart w:id="23" w:name="_Toc22230114"/>
      <w:r w:rsidRPr="0051414C">
        <w:rPr>
          <w:rFonts w:asciiTheme="majorHAnsi" w:hAnsiTheme="majorHAnsi" w:cstheme="majorHAnsi"/>
        </w:rPr>
        <w:t>DIRS_HSS_CT</w:t>
      </w:r>
      <w:bookmarkEnd w:id="22"/>
      <w:bookmarkEnd w:id="23"/>
    </w:p>
    <w:p w14:paraId="720ED2E6" w14:textId="77777777" w:rsidR="00061CEC" w:rsidRPr="0051414C" w:rsidRDefault="00061CEC" w:rsidP="00061CEC">
      <w:pPr>
        <w:pStyle w:val="HSSBodyText"/>
        <w:rPr>
          <w:rFonts w:cstheme="majorHAnsi"/>
          <w:sz w:val="14"/>
        </w:rPr>
      </w:pPr>
    </w:p>
    <w:p w14:paraId="3DBDBB04" w14:textId="77777777" w:rsidR="00061CEC" w:rsidRPr="0051414C" w:rsidRDefault="00061CEC" w:rsidP="00061CEC">
      <w:pPr>
        <w:pStyle w:val="HSSBodyText"/>
        <w:rPr>
          <w:rFonts w:cstheme="majorHAnsi"/>
        </w:rPr>
      </w:pPr>
      <w:r w:rsidRPr="0051414C">
        <w:rPr>
          <w:rFonts w:cstheme="majorHAnsi"/>
        </w:rPr>
        <w:t xml:space="preserve">Please attend the CT/MRI department located on the ground floor of the MAIN ENTRANCE to the hospital. </w:t>
      </w:r>
    </w:p>
    <w:p w14:paraId="32BC4CDD" w14:textId="77777777" w:rsidR="00061CEC" w:rsidRPr="0051414C" w:rsidRDefault="00061CEC" w:rsidP="00061CEC">
      <w:pPr>
        <w:rPr>
          <w:rFonts w:asciiTheme="majorHAnsi" w:hAnsiTheme="majorHAnsi" w:cstheme="majorHAnsi"/>
          <w:sz w:val="16"/>
        </w:rPr>
      </w:pPr>
    </w:p>
    <w:p w14:paraId="7CDD8DE7" w14:textId="77777777" w:rsidR="00061CEC" w:rsidRPr="0051414C" w:rsidRDefault="00061CEC" w:rsidP="00240A69">
      <w:pPr>
        <w:pStyle w:val="HSSMinorHeading"/>
        <w:outlineLvl w:val="2"/>
        <w:rPr>
          <w:rFonts w:asciiTheme="majorHAnsi" w:hAnsiTheme="majorHAnsi" w:cstheme="majorHAnsi"/>
        </w:rPr>
      </w:pPr>
      <w:bookmarkStart w:id="24" w:name="_Toc227731422"/>
      <w:bookmarkStart w:id="25" w:name="_Toc22230115"/>
      <w:r w:rsidRPr="0051414C">
        <w:rPr>
          <w:rFonts w:asciiTheme="majorHAnsi" w:hAnsiTheme="majorHAnsi" w:cstheme="majorHAnsi"/>
        </w:rPr>
        <w:t>DIRS_HSS_XR</w:t>
      </w:r>
      <w:bookmarkEnd w:id="24"/>
      <w:bookmarkEnd w:id="25"/>
    </w:p>
    <w:p w14:paraId="5A99CC08" w14:textId="77777777" w:rsidR="00061CEC" w:rsidRPr="0051414C" w:rsidRDefault="00061CEC" w:rsidP="00061CEC">
      <w:pPr>
        <w:rPr>
          <w:rFonts w:asciiTheme="majorHAnsi" w:hAnsiTheme="majorHAnsi" w:cstheme="majorHAnsi"/>
          <w:b/>
        </w:rPr>
      </w:pPr>
    </w:p>
    <w:p w14:paraId="59352526" w14:textId="77777777" w:rsidR="00061CEC" w:rsidRPr="0051414C" w:rsidRDefault="00061CEC" w:rsidP="00061CEC">
      <w:pPr>
        <w:pStyle w:val="HSSBodyText"/>
        <w:rPr>
          <w:rFonts w:cstheme="majorHAnsi"/>
        </w:rPr>
      </w:pPr>
      <w:r w:rsidRPr="0051414C">
        <w:rPr>
          <w:rFonts w:cstheme="majorHAnsi"/>
        </w:rPr>
        <w:t xml:space="preserve">Please attend the Main X-ray Department located on the ground floor of the MAIN ENTRANCE to the hospital. </w:t>
      </w:r>
    </w:p>
    <w:p w14:paraId="66DEFF44" w14:textId="77777777" w:rsidR="00392D5A" w:rsidRPr="0051414C" w:rsidRDefault="00392D5A" w:rsidP="00061CEC">
      <w:pPr>
        <w:pStyle w:val="HSSBodyText"/>
        <w:rPr>
          <w:rFonts w:cstheme="majorHAnsi"/>
        </w:rPr>
      </w:pPr>
    </w:p>
    <w:p w14:paraId="13F3B317" w14:textId="77777777" w:rsidR="00392D5A" w:rsidRPr="0051414C" w:rsidRDefault="00392D5A" w:rsidP="00240A69">
      <w:pPr>
        <w:pStyle w:val="HSSMinorHeading"/>
        <w:outlineLvl w:val="2"/>
        <w:rPr>
          <w:rFonts w:asciiTheme="majorHAnsi" w:hAnsiTheme="majorHAnsi" w:cstheme="majorHAnsi"/>
        </w:rPr>
      </w:pPr>
      <w:bookmarkStart w:id="26" w:name="_Toc22230116"/>
      <w:r w:rsidRPr="0051414C">
        <w:rPr>
          <w:rFonts w:asciiTheme="majorHAnsi" w:hAnsiTheme="majorHAnsi" w:cstheme="majorHAnsi"/>
        </w:rPr>
        <w:t>DIRS_HSS_FL</w:t>
      </w:r>
      <w:bookmarkEnd w:id="26"/>
    </w:p>
    <w:p w14:paraId="072A359A" w14:textId="77777777" w:rsidR="00392D5A" w:rsidRPr="0051414C" w:rsidRDefault="00392D5A" w:rsidP="00061CEC">
      <w:pPr>
        <w:pStyle w:val="HSSBodyText"/>
        <w:rPr>
          <w:rFonts w:cstheme="majorHAnsi"/>
        </w:rPr>
      </w:pPr>
    </w:p>
    <w:p w14:paraId="795709EB" w14:textId="77777777" w:rsidR="00392D5A" w:rsidRPr="0051414C" w:rsidRDefault="00392D5A" w:rsidP="00061CEC">
      <w:pPr>
        <w:pStyle w:val="HSSBodyText"/>
        <w:rPr>
          <w:rFonts w:cstheme="majorHAnsi"/>
        </w:rPr>
      </w:pPr>
      <w:r w:rsidRPr="0051414C">
        <w:rPr>
          <w:rFonts w:cstheme="majorHAnsi"/>
        </w:rPr>
        <w:t>Please attend the Main X-ray Department located on the ground floor of the MAIN ENTRANCE to the hospital.</w:t>
      </w:r>
    </w:p>
    <w:p w14:paraId="1B246653" w14:textId="77777777" w:rsidR="00392D5A" w:rsidRPr="0051414C" w:rsidRDefault="00392D5A" w:rsidP="00061CEC">
      <w:pPr>
        <w:pStyle w:val="HSSBodyText"/>
        <w:rPr>
          <w:rFonts w:cstheme="majorHAnsi"/>
        </w:rPr>
      </w:pPr>
    </w:p>
    <w:p w14:paraId="5E762BA2" w14:textId="77777777" w:rsidR="00061CEC" w:rsidRPr="0051414C" w:rsidRDefault="00061CEC" w:rsidP="00061CEC">
      <w:pPr>
        <w:pStyle w:val="HSSNoHeading1-BodyText"/>
        <w:rPr>
          <w:rFonts w:asciiTheme="majorHAnsi" w:hAnsiTheme="majorHAnsi" w:cstheme="majorHAnsi"/>
          <w:sz w:val="16"/>
          <w:lang w:val="en-US"/>
        </w:rPr>
      </w:pPr>
    </w:p>
    <w:p w14:paraId="7674C981" w14:textId="77777777" w:rsidR="00061CEC" w:rsidRPr="0051414C" w:rsidRDefault="00061CEC" w:rsidP="00061CEC">
      <w:pPr>
        <w:pStyle w:val="HSSNoHeading1-BodyText"/>
        <w:rPr>
          <w:rFonts w:asciiTheme="majorHAnsi" w:hAnsiTheme="majorHAnsi" w:cstheme="majorHAnsi"/>
          <w:sz w:val="16"/>
          <w:lang w:val="en-US"/>
        </w:rPr>
      </w:pPr>
    </w:p>
    <w:p w14:paraId="79634A07" w14:textId="77777777" w:rsidR="00061CEC" w:rsidRPr="0051414C" w:rsidRDefault="00061CEC" w:rsidP="00061CEC">
      <w:pPr>
        <w:pStyle w:val="HSSNoHeading1-BodyText"/>
        <w:rPr>
          <w:rFonts w:asciiTheme="majorHAnsi" w:hAnsiTheme="majorHAnsi" w:cstheme="majorHAnsi"/>
          <w:sz w:val="16"/>
          <w:lang w:val="en-US"/>
        </w:rPr>
      </w:pPr>
    </w:p>
    <w:p w14:paraId="711BEB98" w14:textId="77777777" w:rsidR="00061CEC" w:rsidRPr="0051414C" w:rsidRDefault="00061CEC" w:rsidP="00061CEC">
      <w:pPr>
        <w:pStyle w:val="HSSNoHeading1-BodyText"/>
        <w:rPr>
          <w:rFonts w:asciiTheme="majorHAnsi" w:hAnsiTheme="majorHAnsi" w:cstheme="majorHAnsi"/>
          <w:sz w:val="16"/>
          <w:lang w:val="en-US"/>
        </w:rPr>
      </w:pPr>
    </w:p>
    <w:p w14:paraId="572A2C90" w14:textId="77777777" w:rsidR="00061CEC" w:rsidRPr="0051414C" w:rsidRDefault="00061CEC" w:rsidP="00061CEC">
      <w:pPr>
        <w:pStyle w:val="HSSNoHeading1-BodyText"/>
        <w:rPr>
          <w:rFonts w:asciiTheme="majorHAnsi" w:hAnsiTheme="majorHAnsi" w:cstheme="majorHAnsi"/>
          <w:sz w:val="16"/>
          <w:lang w:val="en-US"/>
        </w:rPr>
      </w:pPr>
    </w:p>
    <w:p w14:paraId="07FC8461" w14:textId="77777777" w:rsidR="00061CEC" w:rsidRPr="0051414C" w:rsidRDefault="00061CEC" w:rsidP="00061CEC">
      <w:pPr>
        <w:pStyle w:val="HSSNoHeading1-BodyText"/>
        <w:rPr>
          <w:rFonts w:asciiTheme="majorHAnsi" w:hAnsiTheme="majorHAnsi" w:cstheme="majorHAnsi"/>
          <w:sz w:val="16"/>
          <w:lang w:val="en-US"/>
        </w:rPr>
      </w:pPr>
    </w:p>
    <w:p w14:paraId="7D6F3E93" w14:textId="77777777" w:rsidR="00061CEC" w:rsidRPr="0051414C" w:rsidRDefault="00061CEC" w:rsidP="00061CEC">
      <w:pPr>
        <w:pStyle w:val="HSSNoHeading1-BodyText"/>
        <w:rPr>
          <w:rFonts w:asciiTheme="majorHAnsi" w:hAnsiTheme="majorHAnsi" w:cstheme="majorHAnsi"/>
          <w:sz w:val="16"/>
          <w:lang w:val="en-US"/>
        </w:rPr>
      </w:pPr>
    </w:p>
    <w:p w14:paraId="2FC0763A" w14:textId="77777777" w:rsidR="00061CEC" w:rsidRPr="0051414C" w:rsidRDefault="00061CEC" w:rsidP="00061CEC">
      <w:pPr>
        <w:pStyle w:val="HSSNoHeading1-BodyText"/>
        <w:rPr>
          <w:rFonts w:asciiTheme="majorHAnsi" w:hAnsiTheme="majorHAnsi" w:cstheme="majorHAnsi"/>
          <w:sz w:val="16"/>
          <w:lang w:val="en-US"/>
        </w:rPr>
      </w:pPr>
    </w:p>
    <w:p w14:paraId="05846D69" w14:textId="77777777" w:rsidR="00061CEC" w:rsidRPr="0051414C" w:rsidRDefault="00061CEC" w:rsidP="00061CEC">
      <w:pPr>
        <w:pStyle w:val="HSSNoHeading1-BodyText"/>
        <w:rPr>
          <w:rFonts w:asciiTheme="majorHAnsi" w:hAnsiTheme="majorHAnsi" w:cstheme="majorHAnsi"/>
          <w:sz w:val="16"/>
          <w:lang w:val="en-US"/>
        </w:rPr>
      </w:pPr>
    </w:p>
    <w:p w14:paraId="4465FC8F" w14:textId="77777777" w:rsidR="00061CEC" w:rsidRPr="0051414C" w:rsidRDefault="00061CEC" w:rsidP="00061CEC">
      <w:pPr>
        <w:pStyle w:val="HSSNoHeading1-BodyText"/>
        <w:rPr>
          <w:rFonts w:asciiTheme="majorHAnsi" w:hAnsiTheme="majorHAnsi" w:cstheme="majorHAnsi"/>
          <w:sz w:val="16"/>
          <w:lang w:val="en-US"/>
        </w:rPr>
      </w:pPr>
    </w:p>
    <w:p w14:paraId="1796C242" w14:textId="77777777" w:rsidR="00061CEC" w:rsidRPr="0051414C" w:rsidRDefault="00061CEC" w:rsidP="00061CEC">
      <w:pPr>
        <w:pStyle w:val="HSSNoHeading1-BodyText"/>
        <w:rPr>
          <w:rFonts w:asciiTheme="majorHAnsi" w:hAnsiTheme="majorHAnsi" w:cstheme="majorHAnsi"/>
          <w:sz w:val="16"/>
          <w:lang w:val="en-US"/>
        </w:rPr>
      </w:pPr>
    </w:p>
    <w:p w14:paraId="0DA71C52" w14:textId="77777777" w:rsidR="00061CEC" w:rsidRPr="0051414C" w:rsidRDefault="00061CEC" w:rsidP="00061CEC">
      <w:pPr>
        <w:pStyle w:val="HSSNoHeading1-BodyText"/>
        <w:rPr>
          <w:rFonts w:asciiTheme="majorHAnsi" w:hAnsiTheme="majorHAnsi" w:cstheme="majorHAnsi"/>
          <w:sz w:val="16"/>
          <w:lang w:val="en-US"/>
        </w:rPr>
      </w:pPr>
    </w:p>
    <w:p w14:paraId="5EF62E0F" w14:textId="77777777" w:rsidR="00061CEC" w:rsidRPr="0051414C" w:rsidRDefault="00061CEC" w:rsidP="00061CEC">
      <w:pPr>
        <w:pStyle w:val="HSSNoHeading1-BodyText"/>
        <w:rPr>
          <w:rFonts w:asciiTheme="majorHAnsi" w:hAnsiTheme="majorHAnsi" w:cstheme="majorHAnsi"/>
          <w:sz w:val="16"/>
          <w:lang w:val="en-US"/>
        </w:rPr>
      </w:pPr>
    </w:p>
    <w:p w14:paraId="2551DF1A" w14:textId="77777777" w:rsidR="00061CEC" w:rsidRPr="0051414C" w:rsidRDefault="00061CEC" w:rsidP="00061CEC">
      <w:pPr>
        <w:pStyle w:val="HSSNoHeading1-BodyText"/>
        <w:rPr>
          <w:rFonts w:asciiTheme="majorHAnsi" w:hAnsiTheme="majorHAnsi" w:cstheme="majorHAnsi"/>
          <w:sz w:val="16"/>
          <w:lang w:val="en-US"/>
        </w:rPr>
      </w:pPr>
    </w:p>
    <w:p w14:paraId="50E8A044" w14:textId="77777777" w:rsidR="00061CEC" w:rsidRPr="0051414C" w:rsidRDefault="00061CEC" w:rsidP="00061CEC">
      <w:pPr>
        <w:pStyle w:val="HSSNoHeading1-BodyText"/>
        <w:rPr>
          <w:rFonts w:asciiTheme="majorHAnsi" w:hAnsiTheme="majorHAnsi" w:cstheme="majorHAnsi"/>
          <w:sz w:val="16"/>
          <w:lang w:val="en-US"/>
        </w:rPr>
      </w:pPr>
    </w:p>
    <w:p w14:paraId="075936E9" w14:textId="77777777" w:rsidR="00061CEC" w:rsidRPr="0051414C" w:rsidRDefault="00061CEC" w:rsidP="00061CEC">
      <w:pPr>
        <w:pStyle w:val="HSSNoHeading1-BodyText"/>
        <w:rPr>
          <w:rFonts w:asciiTheme="majorHAnsi" w:hAnsiTheme="majorHAnsi" w:cstheme="majorHAnsi"/>
          <w:sz w:val="16"/>
          <w:lang w:val="en-US"/>
        </w:rPr>
      </w:pPr>
    </w:p>
    <w:p w14:paraId="049C32D5" w14:textId="77777777" w:rsidR="00061CEC" w:rsidRPr="0051414C" w:rsidRDefault="00061CEC" w:rsidP="00061CEC">
      <w:pPr>
        <w:pStyle w:val="HSSNoHeading1-BodyText"/>
        <w:rPr>
          <w:rFonts w:asciiTheme="majorHAnsi" w:hAnsiTheme="majorHAnsi" w:cstheme="majorHAnsi"/>
          <w:sz w:val="16"/>
          <w:lang w:val="en-US"/>
        </w:rPr>
      </w:pPr>
    </w:p>
    <w:p w14:paraId="7756D2F8" w14:textId="77777777" w:rsidR="00061CEC" w:rsidRPr="0051414C" w:rsidRDefault="00061CEC" w:rsidP="00061CEC">
      <w:pPr>
        <w:pStyle w:val="HSSNoHeading1-BodyText"/>
        <w:rPr>
          <w:rFonts w:asciiTheme="majorHAnsi" w:hAnsiTheme="majorHAnsi" w:cstheme="majorHAnsi"/>
          <w:sz w:val="16"/>
          <w:lang w:val="en-US"/>
        </w:rPr>
      </w:pPr>
    </w:p>
    <w:p w14:paraId="58E859C5" w14:textId="77777777" w:rsidR="00061CEC" w:rsidRPr="0051414C" w:rsidRDefault="00061CEC" w:rsidP="00061CEC">
      <w:pPr>
        <w:pStyle w:val="HSSNoHeading1-BodyText"/>
        <w:rPr>
          <w:rFonts w:asciiTheme="majorHAnsi" w:hAnsiTheme="majorHAnsi" w:cstheme="majorHAnsi"/>
          <w:sz w:val="16"/>
          <w:lang w:val="en-US"/>
        </w:rPr>
      </w:pPr>
    </w:p>
    <w:p w14:paraId="64C8C723" w14:textId="77777777" w:rsidR="00061CEC" w:rsidRPr="0051414C" w:rsidRDefault="00061CEC" w:rsidP="00061CEC">
      <w:pPr>
        <w:pStyle w:val="HSSNoHeading1-BodyText"/>
        <w:rPr>
          <w:rFonts w:asciiTheme="majorHAnsi" w:hAnsiTheme="majorHAnsi" w:cstheme="majorHAnsi"/>
          <w:sz w:val="16"/>
          <w:lang w:val="en-US"/>
        </w:rPr>
      </w:pPr>
    </w:p>
    <w:p w14:paraId="058C6B20" w14:textId="77777777" w:rsidR="00061CEC" w:rsidRPr="0051414C" w:rsidRDefault="00061CEC" w:rsidP="00061CEC">
      <w:pPr>
        <w:pStyle w:val="HSSNoHeading1-BodyText"/>
        <w:rPr>
          <w:rFonts w:asciiTheme="majorHAnsi" w:hAnsiTheme="majorHAnsi" w:cstheme="majorHAnsi"/>
          <w:sz w:val="16"/>
          <w:lang w:val="en-US"/>
        </w:rPr>
      </w:pPr>
    </w:p>
    <w:p w14:paraId="76F66331" w14:textId="77777777" w:rsidR="00061CEC" w:rsidRPr="0051414C" w:rsidRDefault="00061CEC" w:rsidP="00393360">
      <w:pPr>
        <w:pStyle w:val="Heading1"/>
        <w:rPr>
          <w:rFonts w:asciiTheme="majorHAnsi" w:hAnsiTheme="majorHAnsi" w:cstheme="majorHAnsi"/>
        </w:rPr>
      </w:pPr>
      <w:bookmarkStart w:id="27" w:name="_Toc22230117"/>
      <w:r w:rsidRPr="0051414C">
        <w:rPr>
          <w:rFonts w:asciiTheme="majorHAnsi" w:hAnsiTheme="majorHAnsi" w:cstheme="majorHAnsi"/>
        </w:rPr>
        <w:lastRenderedPageBreak/>
        <w:t>LMP Text (Pregwarn)</w:t>
      </w:r>
      <w:bookmarkEnd w:id="27"/>
      <w:r w:rsidRPr="0051414C">
        <w:rPr>
          <w:rFonts w:asciiTheme="majorHAnsi" w:hAnsiTheme="majorHAnsi" w:cstheme="majorHAnsi"/>
        </w:rPr>
        <w:t xml:space="preserve"> </w:t>
      </w:r>
    </w:p>
    <w:p w14:paraId="65485452" w14:textId="77777777" w:rsidR="00061CEC" w:rsidRPr="0051414C" w:rsidRDefault="00061CEC" w:rsidP="00240A69">
      <w:pPr>
        <w:pStyle w:val="HSSMinorHeading"/>
        <w:outlineLvl w:val="2"/>
        <w:rPr>
          <w:rFonts w:asciiTheme="majorHAnsi" w:hAnsiTheme="majorHAnsi" w:cstheme="majorHAnsi"/>
        </w:rPr>
      </w:pPr>
      <w:bookmarkStart w:id="28" w:name="_Toc22230118"/>
      <w:r w:rsidRPr="0051414C">
        <w:rPr>
          <w:rFonts w:asciiTheme="majorHAnsi" w:hAnsiTheme="majorHAnsi" w:cstheme="majorHAnsi"/>
        </w:rPr>
        <w:t>Modality CT or MR = 10 day Rule</w:t>
      </w:r>
      <w:bookmarkEnd w:id="28"/>
    </w:p>
    <w:p w14:paraId="22D7C201" w14:textId="77777777" w:rsidR="00061CEC" w:rsidRPr="0051414C" w:rsidRDefault="00061CEC" w:rsidP="00061CEC">
      <w:pPr>
        <w:rPr>
          <w:rFonts w:asciiTheme="majorHAnsi" w:hAnsiTheme="majorHAnsi" w:cstheme="majorHAnsi"/>
        </w:rPr>
      </w:pPr>
    </w:p>
    <w:p w14:paraId="4A3A6FA3" w14:textId="77777777" w:rsidR="00061CEC" w:rsidRPr="0051414C" w:rsidRDefault="00061CEC" w:rsidP="00EA1D1B">
      <w:pPr>
        <w:pStyle w:val="HSSBodyText"/>
        <w:rPr>
          <w:rFonts w:cstheme="majorHAnsi"/>
        </w:rPr>
      </w:pPr>
      <w:r w:rsidRPr="0051414C">
        <w:rPr>
          <w:rFonts w:cstheme="majorHAnsi"/>
        </w:rPr>
        <w:t>If there is any possibility that you may be pregnant, please contact us on the above number.</w:t>
      </w:r>
    </w:p>
    <w:p w14:paraId="3ED9A0CC" w14:textId="77777777" w:rsidR="00061CEC" w:rsidRPr="0051414C" w:rsidRDefault="00061CEC" w:rsidP="00EA1D1B">
      <w:pPr>
        <w:pStyle w:val="HSSBodyText"/>
        <w:rPr>
          <w:rFonts w:cstheme="majorHAnsi"/>
        </w:rPr>
      </w:pPr>
    </w:p>
    <w:p w14:paraId="3DFA911E" w14:textId="77777777" w:rsidR="00061CEC" w:rsidRPr="0051414C" w:rsidRDefault="00EA1D1B" w:rsidP="00EA1D1B">
      <w:pPr>
        <w:pStyle w:val="HSSBodyText"/>
        <w:rPr>
          <w:rFonts w:cstheme="majorHAnsi"/>
        </w:rPr>
      </w:pPr>
      <w:r w:rsidRPr="0051414C">
        <w:rPr>
          <w:rFonts w:cstheme="majorHAnsi"/>
        </w:rPr>
        <w:t>Imaging procedures</w:t>
      </w:r>
      <w:r w:rsidR="00061CEC" w:rsidRPr="0051414C">
        <w:rPr>
          <w:rFonts w:cstheme="majorHAnsi"/>
        </w:rPr>
        <w:t xml:space="preserve"> can be dangerous to unborn babies. It is for this reason that in females of </w:t>
      </w:r>
      <w:proofErr w:type="gramStart"/>
      <w:r w:rsidR="00061CEC" w:rsidRPr="0051414C">
        <w:rPr>
          <w:rFonts w:cstheme="majorHAnsi"/>
        </w:rPr>
        <w:t>child bearing</w:t>
      </w:r>
      <w:proofErr w:type="gramEnd"/>
      <w:r w:rsidR="00061CEC" w:rsidRPr="0051414C">
        <w:rPr>
          <w:rFonts w:cstheme="majorHAnsi"/>
        </w:rPr>
        <w:t xml:space="preserve"> age (12-50) we usually carry out X-rays within the first 10 days of the start of your last menstrual period.</w:t>
      </w:r>
    </w:p>
    <w:p w14:paraId="509E1206" w14:textId="77777777" w:rsidR="00061CEC" w:rsidRPr="0051414C" w:rsidRDefault="00061CEC" w:rsidP="00EA1D1B">
      <w:pPr>
        <w:pStyle w:val="HSSBodyText"/>
        <w:rPr>
          <w:rFonts w:cstheme="majorHAnsi"/>
        </w:rPr>
      </w:pPr>
    </w:p>
    <w:p w14:paraId="5B26601F" w14:textId="77777777" w:rsidR="00061CEC" w:rsidRPr="0051414C" w:rsidRDefault="00061CEC" w:rsidP="00EA1D1B">
      <w:pPr>
        <w:pStyle w:val="HSSBodyText"/>
        <w:rPr>
          <w:rFonts w:cstheme="majorHAnsi"/>
        </w:rPr>
      </w:pPr>
      <w:r w:rsidRPr="0051414C">
        <w:rPr>
          <w:rFonts w:cstheme="majorHAnsi"/>
        </w:rPr>
        <w:t>If your appointment does not coincide, please telephone the X-ray department on the number shown to re-arrange your appointment.</w:t>
      </w:r>
    </w:p>
    <w:p w14:paraId="6A426D56" w14:textId="77777777" w:rsidR="00061CEC" w:rsidRPr="0051414C" w:rsidRDefault="00061CEC" w:rsidP="00EA1D1B">
      <w:pPr>
        <w:pStyle w:val="HSSBodyText"/>
        <w:rPr>
          <w:rFonts w:cstheme="majorHAnsi"/>
        </w:rPr>
      </w:pPr>
    </w:p>
    <w:p w14:paraId="1169618C" w14:textId="77777777" w:rsidR="00061CEC" w:rsidRPr="0051414C" w:rsidRDefault="00061CEC" w:rsidP="00EA1D1B">
      <w:pPr>
        <w:pStyle w:val="HSSBodyText"/>
        <w:rPr>
          <w:rFonts w:cstheme="majorHAnsi"/>
          <w:i/>
        </w:rPr>
      </w:pPr>
      <w:r w:rsidRPr="0051414C">
        <w:rPr>
          <w:rFonts w:cstheme="majorHAnsi"/>
          <w:i/>
        </w:rPr>
        <w:t>Adults 16 or over only</w:t>
      </w:r>
    </w:p>
    <w:p w14:paraId="12D00184" w14:textId="77777777" w:rsidR="00061CEC" w:rsidRPr="0051414C" w:rsidRDefault="00061CEC" w:rsidP="00EA1D1B">
      <w:pPr>
        <w:pStyle w:val="HSSBodyText"/>
        <w:rPr>
          <w:rFonts w:cstheme="majorHAnsi"/>
        </w:rPr>
      </w:pPr>
    </w:p>
    <w:p w14:paraId="50D6EDA2" w14:textId="77777777" w:rsidR="00061CEC" w:rsidRPr="0051414C" w:rsidRDefault="00061CEC" w:rsidP="00EA1D1B">
      <w:pPr>
        <w:pStyle w:val="HSSBodyText"/>
        <w:rPr>
          <w:rFonts w:cstheme="majorHAnsi"/>
        </w:rPr>
      </w:pPr>
      <w:r w:rsidRPr="0051414C">
        <w:rPr>
          <w:rFonts w:cstheme="majorHAnsi"/>
        </w:rPr>
        <w:t>This DOES NOT APPLY if you have been sterilised, have had a hysterectomy, or are taking the contraceptive pill or if you are willing to sign a form stating that there is no chance of you being pregnant.</w:t>
      </w:r>
    </w:p>
    <w:p w14:paraId="60674108" w14:textId="77777777" w:rsidR="00061CEC" w:rsidRPr="0051414C" w:rsidRDefault="00061CEC" w:rsidP="00393360">
      <w:pPr>
        <w:outlineLvl w:val="0"/>
        <w:rPr>
          <w:rFonts w:asciiTheme="majorHAnsi" w:hAnsiTheme="majorHAnsi" w:cstheme="majorHAnsi"/>
          <w:i/>
        </w:rPr>
      </w:pPr>
    </w:p>
    <w:p w14:paraId="7436C04C" w14:textId="77777777" w:rsidR="00061CEC" w:rsidRPr="0051414C" w:rsidRDefault="00061CEC" w:rsidP="00240A69">
      <w:pPr>
        <w:pStyle w:val="HSSMinorHeading"/>
        <w:outlineLvl w:val="2"/>
        <w:rPr>
          <w:rFonts w:asciiTheme="majorHAnsi" w:hAnsiTheme="majorHAnsi" w:cstheme="majorHAnsi"/>
        </w:rPr>
      </w:pPr>
      <w:bookmarkStart w:id="29" w:name="_Toc22230119"/>
      <w:r w:rsidRPr="0051414C">
        <w:rPr>
          <w:rFonts w:asciiTheme="majorHAnsi" w:hAnsiTheme="majorHAnsi" w:cstheme="majorHAnsi"/>
        </w:rPr>
        <w:t>Modality Angiography or Fluoroscopy = 28 day Rule</w:t>
      </w:r>
      <w:bookmarkEnd w:id="29"/>
    </w:p>
    <w:p w14:paraId="737C0F21" w14:textId="77777777" w:rsidR="00061CEC" w:rsidRPr="0051414C" w:rsidRDefault="00061CEC" w:rsidP="00061CEC">
      <w:pPr>
        <w:rPr>
          <w:rFonts w:asciiTheme="majorHAnsi" w:hAnsiTheme="majorHAnsi" w:cstheme="majorHAnsi"/>
        </w:rPr>
      </w:pPr>
    </w:p>
    <w:p w14:paraId="795D5800" w14:textId="77777777" w:rsidR="00061CEC" w:rsidRPr="0051414C" w:rsidRDefault="00061CEC" w:rsidP="00EA1D1B">
      <w:pPr>
        <w:pStyle w:val="HSSBodyText"/>
        <w:rPr>
          <w:rFonts w:cstheme="majorHAnsi"/>
        </w:rPr>
      </w:pPr>
      <w:r w:rsidRPr="0051414C">
        <w:rPr>
          <w:rFonts w:cstheme="majorHAnsi"/>
        </w:rPr>
        <w:t>If there is any possibility that you may be pregnant, please contact us on the above number.</w:t>
      </w:r>
    </w:p>
    <w:p w14:paraId="0D05F150" w14:textId="77777777" w:rsidR="00061CEC" w:rsidRPr="0051414C" w:rsidRDefault="00061CEC" w:rsidP="00EA1D1B">
      <w:pPr>
        <w:pStyle w:val="HSSBodyText"/>
        <w:rPr>
          <w:rFonts w:cstheme="majorHAnsi"/>
        </w:rPr>
      </w:pPr>
    </w:p>
    <w:p w14:paraId="38074089" w14:textId="52A2E78A" w:rsidR="00061CEC" w:rsidRPr="0051414C" w:rsidRDefault="00EA1D1B" w:rsidP="00EA1D1B">
      <w:pPr>
        <w:pStyle w:val="HSSBodyText"/>
        <w:rPr>
          <w:rFonts w:cstheme="majorHAnsi"/>
        </w:rPr>
      </w:pPr>
      <w:r w:rsidRPr="0051414C">
        <w:rPr>
          <w:rFonts w:cstheme="majorHAnsi"/>
        </w:rPr>
        <w:t xml:space="preserve">Imaging procedures </w:t>
      </w:r>
      <w:r w:rsidR="00061CEC" w:rsidRPr="0051414C">
        <w:rPr>
          <w:rFonts w:cstheme="majorHAnsi"/>
        </w:rPr>
        <w:t xml:space="preserve">can be dangerous to unborn babies. It is for this reason that in females of </w:t>
      </w:r>
      <w:proofErr w:type="gramStart"/>
      <w:r w:rsidR="00061CEC" w:rsidRPr="0051414C">
        <w:rPr>
          <w:rFonts w:cstheme="majorHAnsi"/>
        </w:rPr>
        <w:t>child bearing</w:t>
      </w:r>
      <w:proofErr w:type="gramEnd"/>
      <w:r w:rsidR="00061CEC" w:rsidRPr="0051414C">
        <w:rPr>
          <w:rFonts w:cstheme="majorHAnsi"/>
        </w:rPr>
        <w:t xml:space="preserve"> age (12-50) we usually carry out X-rays within the first 28 days of the start of your last </w:t>
      </w:r>
      <w:r w:rsidR="004B6916" w:rsidRPr="0051414C">
        <w:rPr>
          <w:rFonts w:cstheme="majorHAnsi"/>
        </w:rPr>
        <w:t>menstrual</w:t>
      </w:r>
      <w:r w:rsidR="00061CEC" w:rsidRPr="0051414C">
        <w:rPr>
          <w:rFonts w:cstheme="majorHAnsi"/>
        </w:rPr>
        <w:t xml:space="preserve"> period.</w:t>
      </w:r>
    </w:p>
    <w:p w14:paraId="0943A3A3" w14:textId="77777777" w:rsidR="00061CEC" w:rsidRPr="0051414C" w:rsidRDefault="00061CEC" w:rsidP="00EA1D1B">
      <w:pPr>
        <w:pStyle w:val="HSSBodyText"/>
        <w:rPr>
          <w:rFonts w:cstheme="majorHAnsi"/>
        </w:rPr>
      </w:pPr>
    </w:p>
    <w:p w14:paraId="02E94BDB" w14:textId="77777777" w:rsidR="00061CEC" w:rsidRPr="0051414C" w:rsidRDefault="00061CEC" w:rsidP="00EA1D1B">
      <w:pPr>
        <w:pStyle w:val="HSSBodyText"/>
        <w:rPr>
          <w:rFonts w:cstheme="majorHAnsi"/>
        </w:rPr>
      </w:pPr>
      <w:r w:rsidRPr="0051414C">
        <w:rPr>
          <w:rFonts w:cstheme="majorHAnsi"/>
        </w:rPr>
        <w:t>If your appointment does not coincide, please telephone the X-ray department on the number shown to re-arrange your appointment.</w:t>
      </w:r>
    </w:p>
    <w:p w14:paraId="4B0FC768" w14:textId="77777777" w:rsidR="00061CEC" w:rsidRPr="0051414C" w:rsidRDefault="00061CEC" w:rsidP="00EA1D1B">
      <w:pPr>
        <w:pStyle w:val="HSSBodyText"/>
        <w:rPr>
          <w:rFonts w:cstheme="majorHAnsi"/>
        </w:rPr>
      </w:pPr>
    </w:p>
    <w:p w14:paraId="3761B920" w14:textId="77777777" w:rsidR="00061CEC" w:rsidRPr="0051414C" w:rsidRDefault="00061CEC" w:rsidP="00EA1D1B">
      <w:pPr>
        <w:pStyle w:val="HSSBodyText"/>
        <w:rPr>
          <w:rFonts w:cstheme="majorHAnsi"/>
          <w:i/>
        </w:rPr>
      </w:pPr>
      <w:r w:rsidRPr="0051414C">
        <w:rPr>
          <w:rFonts w:cstheme="majorHAnsi"/>
          <w:i/>
        </w:rPr>
        <w:t>Adults 16 or over only</w:t>
      </w:r>
    </w:p>
    <w:p w14:paraId="3B07D106" w14:textId="77777777" w:rsidR="00061CEC" w:rsidRPr="0051414C" w:rsidRDefault="00061CEC" w:rsidP="00EA1D1B">
      <w:pPr>
        <w:pStyle w:val="HSSBodyText"/>
        <w:rPr>
          <w:rFonts w:cstheme="majorHAnsi"/>
        </w:rPr>
      </w:pPr>
    </w:p>
    <w:p w14:paraId="35EAA933" w14:textId="77777777" w:rsidR="00061CEC" w:rsidRPr="0051414C" w:rsidRDefault="00061CEC" w:rsidP="00EA1D1B">
      <w:pPr>
        <w:pStyle w:val="HSSBodyText"/>
        <w:rPr>
          <w:rFonts w:cstheme="majorHAnsi"/>
        </w:rPr>
      </w:pPr>
      <w:r w:rsidRPr="0051414C">
        <w:rPr>
          <w:rFonts w:cstheme="majorHAnsi"/>
        </w:rPr>
        <w:t>This DOES NOT APPLY if you have been sterilised, have had a hysterectomy, or are taking the contraceptive pill or if you are willing to sign a form stating that there is no chance of you being pregnant.</w:t>
      </w:r>
    </w:p>
    <w:p w14:paraId="0669D116" w14:textId="77777777" w:rsidR="00061CEC" w:rsidRPr="0051414C" w:rsidRDefault="00061CEC" w:rsidP="00061CEC">
      <w:pPr>
        <w:rPr>
          <w:rFonts w:asciiTheme="majorHAnsi" w:hAnsiTheme="majorHAnsi" w:cstheme="majorHAnsi"/>
        </w:rPr>
      </w:pPr>
    </w:p>
    <w:p w14:paraId="2486FE61" w14:textId="77777777" w:rsidR="00061CEC" w:rsidRPr="0051414C" w:rsidRDefault="00061CEC" w:rsidP="00240A69">
      <w:pPr>
        <w:pStyle w:val="HSSMinorHeading"/>
        <w:outlineLvl w:val="2"/>
        <w:rPr>
          <w:rFonts w:asciiTheme="majorHAnsi" w:hAnsiTheme="majorHAnsi" w:cstheme="majorHAnsi"/>
        </w:rPr>
      </w:pPr>
      <w:bookmarkStart w:id="30" w:name="_Toc22230120"/>
      <w:r w:rsidRPr="0051414C">
        <w:rPr>
          <w:rFonts w:asciiTheme="majorHAnsi" w:hAnsiTheme="majorHAnsi" w:cstheme="majorHAnsi"/>
        </w:rPr>
        <w:t>Modality Nuclear Medicine or Radiology = Other Rule</w:t>
      </w:r>
      <w:bookmarkEnd w:id="30"/>
    </w:p>
    <w:p w14:paraId="69D98A5B" w14:textId="77777777" w:rsidR="00061CEC" w:rsidRPr="0051414C" w:rsidRDefault="00061CEC" w:rsidP="00061CEC">
      <w:pPr>
        <w:rPr>
          <w:rFonts w:asciiTheme="majorHAnsi" w:hAnsiTheme="majorHAnsi" w:cstheme="majorHAnsi"/>
        </w:rPr>
      </w:pPr>
    </w:p>
    <w:p w14:paraId="599DAAF6" w14:textId="77777777" w:rsidR="00061CEC" w:rsidRPr="0051414C" w:rsidRDefault="00061CEC" w:rsidP="00061CEC">
      <w:pPr>
        <w:pStyle w:val="HSSBodyText"/>
        <w:rPr>
          <w:rFonts w:cstheme="majorHAnsi"/>
        </w:rPr>
      </w:pPr>
      <w:r w:rsidRPr="0051414C">
        <w:rPr>
          <w:rFonts w:cstheme="majorHAnsi"/>
        </w:rPr>
        <w:t xml:space="preserve">If there is any possibility that you may be </w:t>
      </w:r>
      <w:proofErr w:type="gramStart"/>
      <w:r w:rsidRPr="0051414C">
        <w:rPr>
          <w:rFonts w:cstheme="majorHAnsi"/>
        </w:rPr>
        <w:t>pregnant, or</w:t>
      </w:r>
      <w:proofErr w:type="gramEnd"/>
      <w:r w:rsidRPr="0051414C">
        <w:rPr>
          <w:rFonts w:cstheme="majorHAnsi"/>
        </w:rPr>
        <w:t xml:space="preserve"> are breast feeding please contact us on the above number.</w:t>
      </w:r>
    </w:p>
    <w:p w14:paraId="10B47A69" w14:textId="77777777" w:rsidR="00302296" w:rsidRPr="0051414C" w:rsidRDefault="00302296" w:rsidP="008A7197">
      <w:pPr>
        <w:pStyle w:val="HSSBodyText"/>
        <w:rPr>
          <w:rFonts w:cstheme="majorHAnsi"/>
        </w:rPr>
      </w:pPr>
    </w:p>
    <w:p w14:paraId="590F4118" w14:textId="77777777" w:rsidR="00302296" w:rsidRPr="0051414C" w:rsidRDefault="00AB080C" w:rsidP="001E6AE5">
      <w:pPr>
        <w:pStyle w:val="Heading1"/>
        <w:rPr>
          <w:rFonts w:asciiTheme="majorHAnsi" w:hAnsiTheme="majorHAnsi" w:cstheme="majorHAnsi"/>
        </w:rPr>
      </w:pPr>
      <w:bookmarkStart w:id="31" w:name="_Toc22230121"/>
      <w:r w:rsidRPr="0051414C">
        <w:rPr>
          <w:rFonts w:asciiTheme="majorHAnsi" w:hAnsiTheme="majorHAnsi" w:cstheme="majorHAnsi"/>
        </w:rPr>
        <w:t xml:space="preserve">Partial </w:t>
      </w:r>
      <w:r w:rsidR="00302296" w:rsidRPr="0051414C">
        <w:rPr>
          <w:rFonts w:asciiTheme="majorHAnsi" w:hAnsiTheme="majorHAnsi" w:cstheme="majorHAnsi"/>
        </w:rPr>
        <w:t xml:space="preserve">Booking </w:t>
      </w:r>
      <w:r w:rsidRPr="0051414C">
        <w:rPr>
          <w:rFonts w:asciiTheme="majorHAnsi" w:hAnsiTheme="majorHAnsi" w:cstheme="majorHAnsi"/>
        </w:rPr>
        <w:t xml:space="preserve">2 - </w:t>
      </w:r>
      <w:r w:rsidR="00302296" w:rsidRPr="0051414C">
        <w:rPr>
          <w:rFonts w:asciiTheme="majorHAnsi" w:hAnsiTheme="majorHAnsi" w:cstheme="majorHAnsi"/>
        </w:rPr>
        <w:t>Telephone Letter (W</w:t>
      </w:r>
      <w:r w:rsidRPr="0051414C">
        <w:rPr>
          <w:rFonts w:asciiTheme="majorHAnsi" w:hAnsiTheme="majorHAnsi" w:cstheme="majorHAnsi"/>
        </w:rPr>
        <w:t>PB2</w:t>
      </w:r>
      <w:r w:rsidR="00302296" w:rsidRPr="0051414C">
        <w:rPr>
          <w:rFonts w:asciiTheme="majorHAnsi" w:hAnsiTheme="majorHAnsi" w:cstheme="majorHAnsi"/>
        </w:rPr>
        <w:t>)</w:t>
      </w:r>
      <w:bookmarkEnd w:id="31"/>
    </w:p>
    <w:p w14:paraId="39411FE5" w14:textId="77777777" w:rsidR="00302296" w:rsidRPr="0051414C" w:rsidRDefault="00302296" w:rsidP="00302296">
      <w:pPr>
        <w:rPr>
          <w:rFonts w:asciiTheme="majorHAnsi" w:hAnsiTheme="majorHAnsi" w:cstheme="majorHAnsi"/>
          <w:sz w:val="21"/>
          <w:szCs w:val="21"/>
        </w:rPr>
      </w:pPr>
    </w:p>
    <w:p w14:paraId="1271566E" w14:textId="77777777" w:rsidR="00E741F0" w:rsidRPr="0051414C" w:rsidRDefault="00E741F0" w:rsidP="00E741F0">
      <w:pPr>
        <w:rPr>
          <w:rFonts w:asciiTheme="majorHAnsi" w:hAnsiTheme="majorHAnsi" w:cstheme="majorHAnsi"/>
          <w:szCs w:val="22"/>
        </w:rPr>
      </w:pPr>
      <w:r w:rsidRPr="0051414C">
        <w:rPr>
          <w:rFonts w:asciiTheme="majorHAnsi" w:hAnsiTheme="majorHAnsi" w:cstheme="majorHAnsi"/>
          <w:szCs w:val="22"/>
        </w:rPr>
        <w:t>##</w:t>
      </w:r>
    </w:p>
    <w:p w14:paraId="210D8351" w14:textId="77777777" w:rsidR="00E741F0" w:rsidRPr="0051414C" w:rsidRDefault="00E741F0" w:rsidP="00E741F0">
      <w:pPr>
        <w:rPr>
          <w:rFonts w:asciiTheme="majorHAnsi" w:hAnsiTheme="majorHAnsi" w:cstheme="majorHAnsi"/>
          <w:szCs w:val="22"/>
        </w:rPr>
      </w:pPr>
      <w:r w:rsidRPr="0051414C">
        <w:rPr>
          <w:rFonts w:asciiTheme="majorHAnsi" w:hAnsiTheme="majorHAnsi" w:cstheme="majorHAnsi"/>
          <w:szCs w:val="22"/>
        </w:rPr>
        <w:t>## DO NOT EDIT</w:t>
      </w:r>
    </w:p>
    <w:p w14:paraId="1E738D99" w14:textId="77777777" w:rsidR="00E741F0" w:rsidRPr="0051414C" w:rsidRDefault="00E741F0" w:rsidP="00E741F0">
      <w:pPr>
        <w:rPr>
          <w:rFonts w:asciiTheme="majorHAnsi" w:hAnsiTheme="majorHAnsi" w:cstheme="majorHAnsi"/>
          <w:szCs w:val="22"/>
        </w:rPr>
      </w:pPr>
      <w:r w:rsidRPr="0051414C">
        <w:rPr>
          <w:rFonts w:asciiTheme="majorHAnsi" w:hAnsiTheme="majorHAnsi" w:cstheme="majorHAnsi"/>
          <w:szCs w:val="22"/>
        </w:rPr>
        <w:t>##</w:t>
      </w:r>
    </w:p>
    <w:p w14:paraId="520BF1E2" w14:textId="77777777" w:rsidR="00E741F0" w:rsidRPr="0051414C" w:rsidRDefault="00E741F0" w:rsidP="00E741F0">
      <w:pPr>
        <w:rPr>
          <w:rFonts w:asciiTheme="majorHAnsi" w:hAnsiTheme="majorHAnsi" w:cstheme="majorHAnsi"/>
          <w:szCs w:val="22"/>
        </w:rPr>
      </w:pPr>
      <w:r w:rsidRPr="0051414C">
        <w:rPr>
          <w:rFonts w:asciiTheme="majorHAnsi" w:hAnsiTheme="majorHAnsi" w:cstheme="majorHAnsi"/>
          <w:szCs w:val="22"/>
        </w:rPr>
        <w:t>#parse ("dear")</w:t>
      </w:r>
    </w:p>
    <w:p w14:paraId="2F4B59FF" w14:textId="77777777" w:rsidR="00E741F0" w:rsidRPr="0051414C" w:rsidRDefault="00E741F0" w:rsidP="00E741F0">
      <w:pPr>
        <w:rPr>
          <w:rFonts w:asciiTheme="majorHAnsi" w:hAnsiTheme="majorHAnsi" w:cstheme="majorHAnsi"/>
          <w:sz w:val="21"/>
          <w:szCs w:val="21"/>
        </w:rPr>
      </w:pPr>
    </w:p>
    <w:p w14:paraId="78C85EE1" w14:textId="77777777" w:rsidR="00AB080C" w:rsidRPr="0051414C" w:rsidRDefault="00AB080C" w:rsidP="00AB080C">
      <w:pPr>
        <w:ind w:left="6"/>
        <w:rPr>
          <w:rFonts w:asciiTheme="majorHAnsi" w:hAnsiTheme="majorHAnsi" w:cstheme="majorHAnsi"/>
          <w:szCs w:val="22"/>
        </w:rPr>
      </w:pPr>
      <w:r w:rsidRPr="0051414C">
        <w:rPr>
          <w:rFonts w:asciiTheme="majorHAnsi" w:hAnsiTheme="majorHAnsi" w:cstheme="majorHAnsi"/>
          <w:szCs w:val="22"/>
        </w:rPr>
        <w:t>We recently asked you to contact us to make an appointment for the following examination(s): #parse ("examinations").</w:t>
      </w:r>
    </w:p>
    <w:p w14:paraId="39ECD660" w14:textId="77777777" w:rsidR="00AB080C" w:rsidRPr="0051414C" w:rsidRDefault="00AB080C" w:rsidP="00AB080C">
      <w:pPr>
        <w:ind w:left="360"/>
        <w:rPr>
          <w:rFonts w:asciiTheme="majorHAnsi" w:hAnsiTheme="majorHAnsi" w:cstheme="majorHAnsi"/>
          <w:szCs w:val="22"/>
        </w:rPr>
      </w:pPr>
    </w:p>
    <w:p w14:paraId="4DE8E56F" w14:textId="77777777" w:rsidR="00AB080C" w:rsidRPr="0051414C" w:rsidRDefault="00AB080C" w:rsidP="000A1361">
      <w:pPr>
        <w:rPr>
          <w:rFonts w:asciiTheme="majorHAnsi" w:hAnsiTheme="majorHAnsi" w:cstheme="majorHAnsi"/>
          <w:b/>
          <w:szCs w:val="22"/>
        </w:rPr>
      </w:pPr>
      <w:r w:rsidRPr="0051414C">
        <w:rPr>
          <w:rFonts w:asciiTheme="majorHAnsi" w:hAnsiTheme="majorHAnsi" w:cstheme="majorHAnsi"/>
          <w:b/>
          <w:szCs w:val="22"/>
        </w:rPr>
        <w:lastRenderedPageBreak/>
        <w:t>We have also subsequently called you to follow-up but have been unable to make contact.</w:t>
      </w:r>
    </w:p>
    <w:p w14:paraId="7AB6B4E1" w14:textId="77777777" w:rsidR="00302296" w:rsidRPr="0051414C" w:rsidRDefault="00302296" w:rsidP="00302296">
      <w:pPr>
        <w:pStyle w:val="HSSBodyText"/>
        <w:rPr>
          <w:rFonts w:cstheme="majorHAnsi"/>
        </w:rPr>
      </w:pPr>
    </w:p>
    <w:p w14:paraId="4E46089C" w14:textId="77777777" w:rsidR="00302296" w:rsidRPr="0051414C" w:rsidRDefault="00302296" w:rsidP="00302296">
      <w:pPr>
        <w:pStyle w:val="HSSBodyText"/>
        <w:rPr>
          <w:rFonts w:cstheme="majorHAnsi"/>
        </w:rPr>
      </w:pPr>
      <w:r w:rsidRPr="0051414C">
        <w:rPr>
          <w:rFonts w:cstheme="majorHAnsi"/>
        </w:rPr>
        <w:t>As soon as you receive this letter:</w:t>
      </w:r>
    </w:p>
    <w:p w14:paraId="6FC51FA9" w14:textId="77777777" w:rsidR="00302296" w:rsidRPr="0051414C" w:rsidRDefault="00302296" w:rsidP="00302296">
      <w:pPr>
        <w:pStyle w:val="HSSBodyText"/>
        <w:rPr>
          <w:rFonts w:cstheme="majorHAnsi"/>
        </w:rPr>
      </w:pPr>
      <w:r w:rsidRPr="0051414C">
        <w:rPr>
          <w:rFonts w:cstheme="majorHAnsi"/>
        </w:rPr>
        <w:t>- Please telephone our Booking Clerk on #parse</w:t>
      </w:r>
      <w:r w:rsidR="00E741F0" w:rsidRPr="0051414C">
        <w:rPr>
          <w:rFonts w:cstheme="majorHAnsi"/>
        </w:rPr>
        <w:t xml:space="preserve"> </w:t>
      </w:r>
      <w:r w:rsidRPr="0051414C">
        <w:rPr>
          <w:rFonts w:cstheme="majorHAnsi"/>
        </w:rPr>
        <w:t>("deptphone") who will arrange an appointment at a mutually convenient time.</w:t>
      </w:r>
    </w:p>
    <w:p w14:paraId="785C922C" w14:textId="77777777" w:rsidR="00302296" w:rsidRPr="0051414C" w:rsidRDefault="00302296" w:rsidP="00302296">
      <w:pPr>
        <w:pStyle w:val="HSSBodyText"/>
        <w:rPr>
          <w:rFonts w:cstheme="majorHAnsi"/>
        </w:rPr>
      </w:pPr>
      <w:r w:rsidRPr="0051414C">
        <w:rPr>
          <w:rFonts w:cstheme="majorHAnsi"/>
        </w:rPr>
        <w:t>- This line is open Monday to Friday 9.00am to 5.00</w:t>
      </w:r>
      <w:proofErr w:type="gramStart"/>
      <w:r w:rsidRPr="0051414C">
        <w:rPr>
          <w:rFonts w:cstheme="majorHAnsi"/>
        </w:rPr>
        <w:t xml:space="preserve">pm.  </w:t>
      </w:r>
      <w:proofErr w:type="gramEnd"/>
      <w:r w:rsidRPr="0051414C">
        <w:rPr>
          <w:rFonts w:cstheme="majorHAnsi"/>
        </w:rPr>
        <w:t>Outside these times, you can leave a message on our answerphone</w:t>
      </w:r>
      <w:proofErr w:type="gramStart"/>
      <w:r w:rsidRPr="0051414C">
        <w:rPr>
          <w:rFonts w:cstheme="majorHAnsi"/>
        </w:rPr>
        <w:t xml:space="preserve">.  </w:t>
      </w:r>
      <w:proofErr w:type="gramEnd"/>
      <w:r w:rsidRPr="0051414C">
        <w:rPr>
          <w:rFonts w:cstheme="majorHAnsi"/>
        </w:rPr>
        <w:t>Please leave your daytime number and we will phone you back as soon as possible.</w:t>
      </w:r>
    </w:p>
    <w:p w14:paraId="1260A4E3" w14:textId="77777777" w:rsidR="00302296" w:rsidRPr="0051414C" w:rsidRDefault="00302296" w:rsidP="00302296">
      <w:pPr>
        <w:pStyle w:val="HSSBodyText"/>
        <w:rPr>
          <w:rFonts w:cstheme="majorHAnsi"/>
        </w:rPr>
      </w:pPr>
      <w:r w:rsidRPr="0051414C">
        <w:rPr>
          <w:rFonts w:cstheme="majorHAnsi"/>
        </w:rPr>
        <w:t>- If the line is engaged, please try again later.</w:t>
      </w:r>
    </w:p>
    <w:p w14:paraId="20A25888" w14:textId="77777777" w:rsidR="00302296" w:rsidRPr="0051414C" w:rsidRDefault="00302296" w:rsidP="00302296">
      <w:pPr>
        <w:pStyle w:val="HSSBodyText"/>
        <w:rPr>
          <w:rFonts w:cstheme="majorHAnsi"/>
        </w:rPr>
      </w:pPr>
      <w:r w:rsidRPr="0051414C">
        <w:rPr>
          <w:rFonts w:cstheme="majorHAnsi"/>
        </w:rPr>
        <w:t>- Please make this contact as soon as possible.</w:t>
      </w:r>
    </w:p>
    <w:p w14:paraId="0F2B1880" w14:textId="77777777" w:rsidR="00302296" w:rsidRPr="0051414C" w:rsidRDefault="00302296" w:rsidP="00302296">
      <w:pPr>
        <w:pStyle w:val="HSSBodyText"/>
        <w:rPr>
          <w:rFonts w:cstheme="majorHAnsi"/>
        </w:rPr>
      </w:pPr>
    </w:p>
    <w:p w14:paraId="035797BB" w14:textId="77777777" w:rsidR="00302296" w:rsidRPr="0051414C" w:rsidRDefault="00302296" w:rsidP="00302296">
      <w:pPr>
        <w:pStyle w:val="HSSBodyText"/>
        <w:rPr>
          <w:rFonts w:cstheme="majorHAnsi"/>
        </w:rPr>
      </w:pPr>
      <w:r w:rsidRPr="0051414C">
        <w:rPr>
          <w:rFonts w:cstheme="majorHAnsi"/>
        </w:rPr>
        <w:t xml:space="preserve">Please use this letter to note the date and time of the appointment when it has </w:t>
      </w:r>
      <w:proofErr w:type="gramStart"/>
      <w:r w:rsidRPr="0051414C">
        <w:rPr>
          <w:rFonts w:cstheme="majorHAnsi"/>
        </w:rPr>
        <w:t>been agreed</w:t>
      </w:r>
      <w:proofErr w:type="gramEnd"/>
      <w:r w:rsidRPr="0051414C">
        <w:rPr>
          <w:rFonts w:cstheme="majorHAnsi"/>
        </w:rPr>
        <w:t>.</w:t>
      </w:r>
    </w:p>
    <w:p w14:paraId="5264A15F" w14:textId="77777777" w:rsidR="00302296" w:rsidRPr="0051414C" w:rsidRDefault="00302296" w:rsidP="00302296">
      <w:pPr>
        <w:pStyle w:val="HSSBodyText"/>
        <w:rPr>
          <w:rFonts w:cstheme="majorHAnsi"/>
        </w:rPr>
      </w:pPr>
    </w:p>
    <w:p w14:paraId="798F9B71" w14:textId="77777777" w:rsidR="00302296" w:rsidRPr="0051414C" w:rsidRDefault="00302296" w:rsidP="00302296">
      <w:pPr>
        <w:pStyle w:val="HSSBodyText"/>
        <w:rPr>
          <w:rFonts w:cstheme="majorHAnsi"/>
        </w:rPr>
      </w:pPr>
      <w:r w:rsidRPr="0051414C">
        <w:rPr>
          <w:rFonts w:cstheme="majorHAnsi"/>
        </w:rPr>
        <w:t xml:space="preserve">~BDate of </w:t>
      </w:r>
      <w:proofErr w:type="gramStart"/>
      <w:r w:rsidRPr="0051414C">
        <w:rPr>
          <w:rFonts w:cstheme="majorHAnsi"/>
        </w:rPr>
        <w:t>appointment:~</w:t>
      </w:r>
      <w:proofErr w:type="gramEnd"/>
      <w:r w:rsidRPr="0051414C">
        <w:rPr>
          <w:rFonts w:cstheme="majorHAnsi"/>
        </w:rPr>
        <w:t>b</w:t>
      </w:r>
    </w:p>
    <w:p w14:paraId="154B2767" w14:textId="77777777" w:rsidR="00302296" w:rsidRPr="0051414C" w:rsidRDefault="00302296" w:rsidP="00302296">
      <w:pPr>
        <w:pStyle w:val="HSSBodyText"/>
        <w:rPr>
          <w:rFonts w:cstheme="majorHAnsi"/>
        </w:rPr>
      </w:pPr>
    </w:p>
    <w:p w14:paraId="7F335CE0" w14:textId="77777777" w:rsidR="00302296" w:rsidRPr="0051414C" w:rsidRDefault="00302296" w:rsidP="00302296">
      <w:pPr>
        <w:pStyle w:val="HSSBodyText"/>
        <w:rPr>
          <w:rFonts w:cstheme="majorHAnsi"/>
        </w:rPr>
      </w:pPr>
      <w:r w:rsidRPr="0051414C">
        <w:rPr>
          <w:rFonts w:cstheme="majorHAnsi"/>
        </w:rPr>
        <w:t xml:space="preserve">~BTime of </w:t>
      </w:r>
      <w:proofErr w:type="gramStart"/>
      <w:r w:rsidRPr="0051414C">
        <w:rPr>
          <w:rFonts w:cstheme="majorHAnsi"/>
        </w:rPr>
        <w:t>appointment:~</w:t>
      </w:r>
      <w:proofErr w:type="gramEnd"/>
      <w:r w:rsidRPr="0051414C">
        <w:rPr>
          <w:rFonts w:cstheme="majorHAnsi"/>
        </w:rPr>
        <w:t>b</w:t>
      </w:r>
    </w:p>
    <w:p w14:paraId="707F01FF" w14:textId="77777777" w:rsidR="00302296" w:rsidRPr="0051414C" w:rsidRDefault="00302296" w:rsidP="00302296">
      <w:pPr>
        <w:pStyle w:val="HSSBodyText"/>
        <w:rPr>
          <w:rFonts w:cstheme="majorHAnsi"/>
        </w:rPr>
      </w:pPr>
    </w:p>
    <w:p w14:paraId="537C80F5" w14:textId="77777777" w:rsidR="00302296" w:rsidRPr="0051414C" w:rsidRDefault="00302296" w:rsidP="00302296">
      <w:pPr>
        <w:pStyle w:val="HSSBodyText"/>
        <w:rPr>
          <w:rFonts w:cstheme="majorHAnsi"/>
        </w:rPr>
      </w:pPr>
      <w:r w:rsidRPr="0051414C">
        <w:rPr>
          <w:rFonts w:cstheme="majorHAnsi"/>
        </w:rPr>
        <w:t>If you no longer need this examination, please telephone the Booking Clerk on #parse("deptphone") as soon as possible.</w:t>
      </w:r>
    </w:p>
    <w:p w14:paraId="6A6C1171" w14:textId="77777777" w:rsidR="00302296" w:rsidRPr="0051414C" w:rsidRDefault="00302296" w:rsidP="00302296">
      <w:pPr>
        <w:pStyle w:val="HSSBodyText"/>
        <w:rPr>
          <w:rFonts w:cstheme="majorHAnsi"/>
        </w:rPr>
      </w:pPr>
    </w:p>
    <w:p w14:paraId="4EE5FF1B" w14:textId="77777777" w:rsidR="00302296" w:rsidRPr="0051414C" w:rsidRDefault="00302296" w:rsidP="00302296">
      <w:pPr>
        <w:pStyle w:val="HSSBodyText"/>
        <w:rPr>
          <w:rFonts w:cstheme="majorHAnsi"/>
        </w:rPr>
      </w:pPr>
      <w:r w:rsidRPr="0051414C">
        <w:rPr>
          <w:rFonts w:cstheme="majorHAnsi"/>
        </w:rPr>
        <w:t>If you do not contact us within two weeks of receiving this letter, we will assume you no longer need your appointment. We will contact your referring doctor to let them know that you did not require an appointment.</w:t>
      </w:r>
    </w:p>
    <w:p w14:paraId="68788D97" w14:textId="77777777" w:rsidR="00302296" w:rsidRPr="0051414C" w:rsidRDefault="00302296" w:rsidP="00302296">
      <w:pPr>
        <w:pStyle w:val="HSSBodyText"/>
        <w:rPr>
          <w:rFonts w:cstheme="majorHAnsi"/>
        </w:rPr>
      </w:pPr>
    </w:p>
    <w:p w14:paraId="73DCD170" w14:textId="77777777" w:rsidR="00302296" w:rsidRPr="0051414C" w:rsidRDefault="00302296" w:rsidP="00302296">
      <w:pPr>
        <w:pStyle w:val="HSSBodyText"/>
        <w:rPr>
          <w:rFonts w:cstheme="majorHAnsi"/>
        </w:rPr>
      </w:pPr>
      <w:r w:rsidRPr="0051414C">
        <w:rPr>
          <w:rFonts w:cstheme="majorHAnsi"/>
        </w:rPr>
        <w:t>#</w:t>
      </w:r>
      <w:proofErr w:type="gramStart"/>
      <w:r w:rsidRPr="0051414C">
        <w:rPr>
          <w:rFonts w:cstheme="majorHAnsi"/>
        </w:rPr>
        <w:t>parse</w:t>
      </w:r>
      <w:proofErr w:type="gramEnd"/>
      <w:r w:rsidRPr="0051414C">
        <w:rPr>
          <w:rFonts w:cstheme="majorHAnsi"/>
        </w:rPr>
        <w:t xml:space="preserve"> ("signed_by")</w:t>
      </w:r>
    </w:p>
    <w:p w14:paraId="795BB1FE" w14:textId="77777777" w:rsidR="00302296" w:rsidRPr="0051414C" w:rsidRDefault="00302296" w:rsidP="00302296">
      <w:pPr>
        <w:pStyle w:val="HSSNoHeading1-BodyText"/>
        <w:rPr>
          <w:rFonts w:asciiTheme="majorHAnsi" w:hAnsiTheme="majorHAnsi" w:cstheme="majorHAnsi"/>
          <w:lang w:val="en-US"/>
        </w:rPr>
      </w:pPr>
    </w:p>
    <w:p w14:paraId="755F3F82" w14:textId="77777777" w:rsidR="00302296" w:rsidRPr="0051414C" w:rsidRDefault="00AB080C" w:rsidP="00B81476">
      <w:pPr>
        <w:pStyle w:val="Heading1"/>
        <w:rPr>
          <w:rFonts w:asciiTheme="majorHAnsi" w:hAnsiTheme="majorHAnsi" w:cstheme="majorHAnsi"/>
        </w:rPr>
      </w:pPr>
      <w:bookmarkStart w:id="32" w:name="_Toc22230122"/>
      <w:r w:rsidRPr="0051414C">
        <w:rPr>
          <w:rFonts w:asciiTheme="majorHAnsi" w:hAnsiTheme="majorHAnsi" w:cstheme="majorHAnsi"/>
        </w:rPr>
        <w:t>Partial</w:t>
      </w:r>
      <w:r w:rsidR="00302296" w:rsidRPr="0051414C">
        <w:rPr>
          <w:rFonts w:asciiTheme="majorHAnsi" w:hAnsiTheme="majorHAnsi" w:cstheme="majorHAnsi"/>
        </w:rPr>
        <w:t xml:space="preserve"> Booking </w:t>
      </w:r>
      <w:r w:rsidRPr="0051414C">
        <w:rPr>
          <w:rFonts w:asciiTheme="majorHAnsi" w:hAnsiTheme="majorHAnsi" w:cstheme="majorHAnsi"/>
        </w:rPr>
        <w:t xml:space="preserve">Non Responder - </w:t>
      </w:r>
      <w:r w:rsidR="00302296" w:rsidRPr="0051414C">
        <w:rPr>
          <w:rFonts w:asciiTheme="majorHAnsi" w:hAnsiTheme="majorHAnsi" w:cstheme="majorHAnsi"/>
        </w:rPr>
        <w:t>Cancellation Letter (CP</w:t>
      </w:r>
      <w:r w:rsidRPr="0051414C">
        <w:rPr>
          <w:rFonts w:asciiTheme="majorHAnsi" w:hAnsiTheme="majorHAnsi" w:cstheme="majorHAnsi"/>
        </w:rPr>
        <w:t>NR</w:t>
      </w:r>
      <w:r w:rsidR="00302296" w:rsidRPr="0051414C">
        <w:rPr>
          <w:rFonts w:asciiTheme="majorHAnsi" w:hAnsiTheme="majorHAnsi" w:cstheme="majorHAnsi"/>
        </w:rPr>
        <w:t>)</w:t>
      </w:r>
      <w:bookmarkEnd w:id="32"/>
    </w:p>
    <w:p w14:paraId="621441A8" w14:textId="77777777" w:rsidR="00302296" w:rsidRPr="0051414C" w:rsidRDefault="00302296" w:rsidP="00302296">
      <w:pPr>
        <w:pStyle w:val="HSSNoHeading1-BodyText"/>
        <w:rPr>
          <w:rFonts w:asciiTheme="majorHAnsi" w:hAnsiTheme="majorHAnsi" w:cstheme="majorHAnsi"/>
          <w:lang w:val="en-US"/>
        </w:rPr>
      </w:pPr>
    </w:p>
    <w:p w14:paraId="3E27A55F" w14:textId="77777777" w:rsidR="00AB080C" w:rsidRPr="0051414C" w:rsidRDefault="00AB080C" w:rsidP="00AB080C">
      <w:pPr>
        <w:pStyle w:val="HSSBodyText"/>
        <w:rPr>
          <w:rFonts w:cstheme="majorHAnsi"/>
        </w:rPr>
      </w:pPr>
      <w:r w:rsidRPr="0051414C">
        <w:rPr>
          <w:rFonts w:cstheme="majorHAnsi"/>
        </w:rPr>
        <w:t>We would like to inform you that we attempted to contact your patient by mail and phone, and they have subsequently failed to respond to our written invitation to book an appointment for a $</w:t>
      </w:r>
      <w:proofErr w:type="gramStart"/>
      <w:r w:rsidRPr="0051414C">
        <w:rPr>
          <w:rFonts w:cstheme="majorHAnsi"/>
        </w:rPr>
        <w:t>firstexam.getdescription</w:t>
      </w:r>
      <w:proofErr w:type="gramEnd"/>
      <w:r w:rsidRPr="0051414C">
        <w:rPr>
          <w:rFonts w:cstheme="majorHAnsi"/>
        </w:rPr>
        <w:t>() examination.</w:t>
      </w:r>
    </w:p>
    <w:p w14:paraId="11FFF11A" w14:textId="77777777" w:rsidR="00302296" w:rsidRPr="0051414C" w:rsidRDefault="00302296" w:rsidP="00302296">
      <w:pPr>
        <w:rPr>
          <w:rFonts w:asciiTheme="majorHAnsi" w:hAnsiTheme="majorHAnsi" w:cstheme="majorHAnsi"/>
          <w:sz w:val="21"/>
          <w:szCs w:val="21"/>
        </w:rPr>
      </w:pPr>
    </w:p>
    <w:p w14:paraId="22D11FC7" w14:textId="77777777" w:rsidR="00302296" w:rsidRPr="0051414C" w:rsidRDefault="00302296" w:rsidP="00302296">
      <w:pPr>
        <w:rPr>
          <w:rFonts w:asciiTheme="majorHAnsi" w:hAnsiTheme="majorHAnsi" w:cstheme="majorHAnsi"/>
          <w:szCs w:val="22"/>
        </w:rPr>
      </w:pPr>
      <w:r w:rsidRPr="0051414C">
        <w:rPr>
          <w:rFonts w:asciiTheme="majorHAnsi" w:hAnsiTheme="majorHAnsi" w:cstheme="majorHAnsi"/>
          <w:szCs w:val="22"/>
        </w:rPr>
        <w:t>Patient: $</w:t>
      </w:r>
      <w:proofErr w:type="gramStart"/>
      <w:r w:rsidRPr="0051414C">
        <w:rPr>
          <w:rFonts w:asciiTheme="majorHAnsi" w:hAnsiTheme="majorHAnsi" w:cstheme="majorHAnsi"/>
          <w:szCs w:val="22"/>
        </w:rPr>
        <w:t>patient.getName</w:t>
      </w:r>
      <w:proofErr w:type="gramEnd"/>
      <w:r w:rsidRPr="0051414C">
        <w:rPr>
          <w:rFonts w:asciiTheme="majorHAnsi" w:hAnsiTheme="majorHAnsi" w:cstheme="majorHAnsi"/>
          <w:szCs w:val="22"/>
        </w:rPr>
        <w:t>(true,true)</w:t>
      </w:r>
    </w:p>
    <w:p w14:paraId="4BBCEB03" w14:textId="77777777" w:rsidR="00302296" w:rsidRPr="0051414C" w:rsidRDefault="00302296" w:rsidP="00302296">
      <w:pPr>
        <w:rPr>
          <w:rFonts w:asciiTheme="majorHAnsi" w:hAnsiTheme="majorHAnsi" w:cstheme="majorHAnsi"/>
          <w:szCs w:val="22"/>
        </w:rPr>
      </w:pPr>
      <w:r w:rsidRPr="0051414C">
        <w:rPr>
          <w:rFonts w:asciiTheme="majorHAnsi" w:hAnsiTheme="majorHAnsi" w:cstheme="majorHAnsi"/>
          <w:szCs w:val="22"/>
        </w:rPr>
        <w:t>Date of birth: $</w:t>
      </w:r>
      <w:proofErr w:type="gramStart"/>
      <w:r w:rsidRPr="0051414C">
        <w:rPr>
          <w:rFonts w:asciiTheme="majorHAnsi" w:hAnsiTheme="majorHAnsi" w:cstheme="majorHAnsi"/>
          <w:szCs w:val="22"/>
        </w:rPr>
        <w:t>patient.getdobString</w:t>
      </w:r>
      <w:proofErr w:type="gramEnd"/>
      <w:r w:rsidRPr="0051414C">
        <w:rPr>
          <w:rFonts w:asciiTheme="majorHAnsi" w:hAnsiTheme="majorHAnsi" w:cstheme="majorHAnsi"/>
          <w:szCs w:val="22"/>
        </w:rPr>
        <w:t>()</w:t>
      </w:r>
    </w:p>
    <w:p w14:paraId="2990A423" w14:textId="77777777" w:rsidR="00302296" w:rsidRPr="0051414C" w:rsidRDefault="00302296" w:rsidP="00302296">
      <w:pPr>
        <w:rPr>
          <w:rFonts w:asciiTheme="majorHAnsi" w:hAnsiTheme="majorHAnsi" w:cstheme="majorHAnsi"/>
          <w:szCs w:val="22"/>
        </w:rPr>
      </w:pPr>
      <w:r w:rsidRPr="0051414C">
        <w:rPr>
          <w:rFonts w:asciiTheme="majorHAnsi" w:hAnsiTheme="majorHAnsi" w:cstheme="majorHAnsi"/>
          <w:szCs w:val="22"/>
        </w:rPr>
        <w:t>NHS Number: $</w:t>
      </w:r>
      <w:proofErr w:type="gramStart"/>
      <w:r w:rsidRPr="0051414C">
        <w:rPr>
          <w:rFonts w:asciiTheme="majorHAnsi" w:hAnsiTheme="majorHAnsi" w:cstheme="majorHAnsi"/>
          <w:szCs w:val="22"/>
        </w:rPr>
        <w:t>patient.getnhs</w:t>
      </w:r>
      <w:proofErr w:type="gramEnd"/>
      <w:r w:rsidRPr="0051414C">
        <w:rPr>
          <w:rFonts w:asciiTheme="majorHAnsi" w:hAnsiTheme="majorHAnsi" w:cstheme="majorHAnsi"/>
          <w:szCs w:val="22"/>
        </w:rPr>
        <w:t>_number()</w:t>
      </w:r>
    </w:p>
    <w:p w14:paraId="2CF5A896" w14:textId="77777777" w:rsidR="00302296" w:rsidRPr="0051414C" w:rsidRDefault="00302296" w:rsidP="00302296">
      <w:pPr>
        <w:rPr>
          <w:rFonts w:asciiTheme="majorHAnsi" w:hAnsiTheme="majorHAnsi" w:cstheme="majorHAnsi"/>
          <w:szCs w:val="22"/>
        </w:rPr>
      </w:pPr>
      <w:r w:rsidRPr="0051414C">
        <w:rPr>
          <w:rFonts w:asciiTheme="majorHAnsi" w:hAnsiTheme="majorHAnsi" w:cstheme="majorHAnsi"/>
          <w:szCs w:val="22"/>
        </w:rPr>
        <w:t>Hospital Number: $</w:t>
      </w:r>
      <w:proofErr w:type="gramStart"/>
      <w:r w:rsidRPr="0051414C">
        <w:rPr>
          <w:rFonts w:asciiTheme="majorHAnsi" w:hAnsiTheme="majorHAnsi" w:cstheme="majorHAnsi"/>
          <w:szCs w:val="22"/>
        </w:rPr>
        <w:t>patient.gethospital</w:t>
      </w:r>
      <w:proofErr w:type="gramEnd"/>
      <w:r w:rsidRPr="0051414C">
        <w:rPr>
          <w:rFonts w:asciiTheme="majorHAnsi" w:hAnsiTheme="majorHAnsi" w:cstheme="majorHAnsi"/>
          <w:szCs w:val="22"/>
        </w:rPr>
        <w:t>_number()</w:t>
      </w:r>
    </w:p>
    <w:p w14:paraId="67513C1C" w14:textId="77777777" w:rsidR="00302296" w:rsidRPr="0051414C" w:rsidRDefault="00302296" w:rsidP="00302296">
      <w:pPr>
        <w:rPr>
          <w:rFonts w:asciiTheme="majorHAnsi" w:hAnsiTheme="majorHAnsi" w:cstheme="majorHAnsi"/>
          <w:szCs w:val="22"/>
        </w:rPr>
      </w:pPr>
      <w:r w:rsidRPr="0051414C">
        <w:rPr>
          <w:rFonts w:asciiTheme="majorHAnsi" w:hAnsiTheme="majorHAnsi" w:cstheme="majorHAnsi"/>
          <w:szCs w:val="22"/>
        </w:rPr>
        <w:t>CRIS Number: $</w:t>
      </w:r>
      <w:proofErr w:type="gramStart"/>
      <w:r w:rsidRPr="0051414C">
        <w:rPr>
          <w:rFonts w:asciiTheme="majorHAnsi" w:hAnsiTheme="majorHAnsi" w:cstheme="majorHAnsi"/>
          <w:szCs w:val="22"/>
        </w:rPr>
        <w:t>patient.getcris</w:t>
      </w:r>
      <w:proofErr w:type="gramEnd"/>
      <w:r w:rsidRPr="0051414C">
        <w:rPr>
          <w:rFonts w:asciiTheme="majorHAnsi" w:hAnsiTheme="majorHAnsi" w:cstheme="majorHAnsi"/>
          <w:szCs w:val="22"/>
        </w:rPr>
        <w:t>_number()</w:t>
      </w:r>
    </w:p>
    <w:p w14:paraId="327BF229" w14:textId="77777777" w:rsidR="00302296" w:rsidRPr="0051414C" w:rsidRDefault="00302296" w:rsidP="00302296">
      <w:pPr>
        <w:rPr>
          <w:rFonts w:asciiTheme="majorHAnsi" w:hAnsiTheme="majorHAnsi" w:cstheme="majorHAnsi"/>
          <w:szCs w:val="22"/>
        </w:rPr>
      </w:pPr>
    </w:p>
    <w:p w14:paraId="5805EFA0" w14:textId="77777777" w:rsidR="00302296" w:rsidRPr="0051414C" w:rsidRDefault="00302296" w:rsidP="00302296">
      <w:pPr>
        <w:pStyle w:val="HSSBodyText"/>
        <w:rPr>
          <w:rFonts w:cstheme="majorHAnsi"/>
          <w:szCs w:val="22"/>
        </w:rPr>
      </w:pPr>
      <w:r w:rsidRPr="0051414C">
        <w:rPr>
          <w:rFonts w:cstheme="majorHAnsi"/>
          <w:szCs w:val="22"/>
        </w:rPr>
        <w:t xml:space="preserve">We therefore assume that no appointment </w:t>
      </w:r>
      <w:proofErr w:type="gramStart"/>
      <w:r w:rsidRPr="0051414C">
        <w:rPr>
          <w:rFonts w:cstheme="majorHAnsi"/>
          <w:szCs w:val="22"/>
        </w:rPr>
        <w:t>is required</w:t>
      </w:r>
      <w:proofErr w:type="gramEnd"/>
      <w:r w:rsidRPr="0051414C">
        <w:rPr>
          <w:rFonts w:cstheme="majorHAnsi"/>
          <w:szCs w:val="22"/>
        </w:rPr>
        <w:t xml:space="preserve"> and have removed the patient from our waiting list with effect from today.</w:t>
      </w:r>
    </w:p>
    <w:p w14:paraId="76C6BA11" w14:textId="77777777" w:rsidR="00302296" w:rsidRPr="0051414C" w:rsidRDefault="00302296" w:rsidP="00302296">
      <w:pPr>
        <w:rPr>
          <w:rFonts w:asciiTheme="majorHAnsi" w:hAnsiTheme="majorHAnsi" w:cstheme="majorHAnsi"/>
          <w:szCs w:val="22"/>
        </w:rPr>
      </w:pPr>
    </w:p>
    <w:p w14:paraId="40DD226D" w14:textId="77777777" w:rsidR="00302296" w:rsidRPr="0051414C" w:rsidRDefault="00302296" w:rsidP="00302296">
      <w:pPr>
        <w:rPr>
          <w:rFonts w:asciiTheme="majorHAnsi" w:hAnsiTheme="majorHAnsi" w:cstheme="majorHAnsi"/>
          <w:szCs w:val="22"/>
        </w:rPr>
      </w:pPr>
      <w:r w:rsidRPr="0051414C">
        <w:rPr>
          <w:rFonts w:asciiTheme="majorHAnsi" w:hAnsiTheme="majorHAnsi" w:cstheme="majorHAnsi"/>
          <w:szCs w:val="22"/>
        </w:rPr>
        <w:t>#parse ("signed_by")</w:t>
      </w:r>
    </w:p>
    <w:p w14:paraId="7E7E79FF" w14:textId="77777777" w:rsidR="0055545C" w:rsidRPr="0051414C" w:rsidRDefault="0055545C" w:rsidP="00302296">
      <w:pPr>
        <w:rPr>
          <w:rFonts w:asciiTheme="majorHAnsi" w:hAnsiTheme="majorHAnsi" w:cstheme="majorHAnsi"/>
          <w:szCs w:val="22"/>
        </w:rPr>
      </w:pPr>
    </w:p>
    <w:p w14:paraId="2CC9CB9A" w14:textId="77777777" w:rsidR="00EB632E" w:rsidRDefault="00EB632E">
      <w:pPr>
        <w:spacing w:line="240" w:lineRule="auto"/>
        <w:jc w:val="left"/>
        <w:rPr>
          <w:rFonts w:asciiTheme="majorHAnsi" w:eastAsiaTheme="majorEastAsia" w:hAnsiTheme="majorHAnsi" w:cstheme="majorHAnsi"/>
          <w:color w:val="2D257D"/>
          <w:sz w:val="44"/>
          <w:szCs w:val="44"/>
        </w:rPr>
      </w:pPr>
      <w:r>
        <w:rPr>
          <w:rFonts w:asciiTheme="majorHAnsi" w:hAnsiTheme="majorHAnsi" w:cstheme="majorHAnsi"/>
        </w:rPr>
        <w:br w:type="page"/>
      </w:r>
    </w:p>
    <w:p w14:paraId="551B3A00" w14:textId="397A8840" w:rsidR="0055545C" w:rsidRPr="0051414C" w:rsidRDefault="0055545C" w:rsidP="0055545C">
      <w:pPr>
        <w:pStyle w:val="Heading1"/>
        <w:rPr>
          <w:rFonts w:asciiTheme="majorHAnsi" w:hAnsiTheme="majorHAnsi" w:cstheme="majorHAnsi"/>
        </w:rPr>
      </w:pPr>
      <w:bookmarkStart w:id="33" w:name="_Toc22230123"/>
      <w:r w:rsidRPr="0051414C">
        <w:rPr>
          <w:rFonts w:asciiTheme="majorHAnsi" w:hAnsiTheme="majorHAnsi" w:cstheme="majorHAnsi"/>
        </w:rPr>
        <w:lastRenderedPageBreak/>
        <w:t>Referrer Rejection Letter – Vetting Rejected (CHUN)</w:t>
      </w:r>
      <w:bookmarkEnd w:id="33"/>
    </w:p>
    <w:p w14:paraId="108CF057" w14:textId="77777777" w:rsidR="00C33206" w:rsidRPr="0051414C" w:rsidRDefault="00C33206" w:rsidP="00B81476">
      <w:pPr>
        <w:rPr>
          <w:rFonts w:asciiTheme="majorHAnsi" w:hAnsiTheme="majorHAnsi" w:cstheme="majorHAnsi"/>
          <w:b/>
          <w:bCs/>
        </w:rPr>
      </w:pPr>
    </w:p>
    <w:p w14:paraId="09ECE105"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
          <w:bCs/>
        </w:rPr>
        <w:t>##There are 3 x '#end' clauses due to this format having 2 x #foreach clauses and 1 x #if clause.</w:t>
      </w:r>
    </w:p>
    <w:p w14:paraId="5F81451F" w14:textId="77777777" w:rsidR="00820DFB" w:rsidRPr="0051414C" w:rsidRDefault="00820DFB" w:rsidP="00B81476">
      <w:pPr>
        <w:rPr>
          <w:rFonts w:asciiTheme="majorHAnsi" w:hAnsiTheme="majorHAnsi" w:cstheme="majorHAnsi"/>
          <w:b/>
          <w:bCs/>
        </w:rPr>
      </w:pPr>
    </w:p>
    <w:p w14:paraId="7D459AF6"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Dear</w:t>
      </w:r>
      <w:r w:rsidRPr="0051414C">
        <w:rPr>
          <w:rFonts w:asciiTheme="majorHAnsi" w:hAnsiTheme="majorHAnsi" w:cstheme="majorHAnsi"/>
          <w:b/>
          <w:bCs/>
        </w:rPr>
        <w:t xml:space="preserve"> $printManager.getReferrerName($</w:t>
      </w:r>
      <w:proofErr w:type="gramStart"/>
      <w:r w:rsidRPr="0051414C">
        <w:rPr>
          <w:rFonts w:asciiTheme="majorHAnsi" w:hAnsiTheme="majorHAnsi" w:cstheme="majorHAnsi"/>
          <w:b/>
          <w:bCs/>
        </w:rPr>
        <w:t>event.referrer</w:t>
      </w:r>
      <w:proofErr w:type="gramEnd"/>
      <w:r w:rsidRPr="0051414C">
        <w:rPr>
          <w:rFonts w:asciiTheme="majorHAnsi" w:hAnsiTheme="majorHAnsi" w:cstheme="majorHAnsi"/>
          <w:b/>
          <w:bCs/>
        </w:rPr>
        <w:t>),</w:t>
      </w:r>
    </w:p>
    <w:p w14:paraId="7256D45D" w14:textId="77777777" w:rsidR="00820DFB" w:rsidRPr="0051414C" w:rsidRDefault="00820DFB" w:rsidP="00B81476">
      <w:pPr>
        <w:rPr>
          <w:rFonts w:asciiTheme="majorHAnsi" w:hAnsiTheme="majorHAnsi" w:cstheme="majorHAnsi"/>
          <w:b/>
          <w:bCs/>
        </w:rPr>
      </w:pPr>
    </w:p>
    <w:p w14:paraId="081DDD83" w14:textId="77777777" w:rsidR="00820DFB" w:rsidRPr="0051414C" w:rsidRDefault="00820DFB" w:rsidP="00B81476">
      <w:pPr>
        <w:rPr>
          <w:rFonts w:asciiTheme="majorHAnsi" w:hAnsiTheme="majorHAnsi" w:cstheme="majorHAnsi"/>
          <w:bCs/>
        </w:rPr>
      </w:pPr>
      <w:r w:rsidRPr="0051414C">
        <w:rPr>
          <w:rFonts w:asciiTheme="majorHAnsi" w:hAnsiTheme="majorHAnsi" w:cstheme="majorHAnsi"/>
          <w:bCs/>
        </w:rPr>
        <w:t>The following radiology request has been ~BREJECTED~b as it failed to meet the guidelines for requesting diagnostic procedures as defined by the Directorate.</w:t>
      </w:r>
    </w:p>
    <w:p w14:paraId="7CC7A974"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
          <w:bCs/>
        </w:rPr>
        <w:t>#foreach ($exam in $</w:t>
      </w:r>
      <w:proofErr w:type="gramStart"/>
      <w:r w:rsidRPr="0051414C">
        <w:rPr>
          <w:rFonts w:asciiTheme="majorHAnsi" w:hAnsiTheme="majorHAnsi" w:cstheme="majorHAnsi"/>
          <w:b/>
          <w:bCs/>
        </w:rPr>
        <w:t>event.exams</w:t>
      </w:r>
      <w:proofErr w:type="gramEnd"/>
      <w:r w:rsidRPr="0051414C">
        <w:rPr>
          <w:rFonts w:asciiTheme="majorHAnsi" w:hAnsiTheme="majorHAnsi" w:cstheme="majorHAnsi"/>
          <w:b/>
          <w:bCs/>
        </w:rPr>
        <w:t>)</w:t>
      </w:r>
    </w:p>
    <w:p w14:paraId="12BCB031" w14:textId="77777777" w:rsidR="00820DFB" w:rsidRPr="0051414C" w:rsidRDefault="00820DFB" w:rsidP="00B81476">
      <w:pPr>
        <w:rPr>
          <w:rFonts w:asciiTheme="majorHAnsi" w:hAnsiTheme="majorHAnsi" w:cstheme="majorHAnsi"/>
          <w:b/>
          <w:bCs/>
        </w:rPr>
      </w:pPr>
    </w:p>
    <w:p w14:paraId="6BC014C0"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~BExamination(s) </w:t>
      </w:r>
      <w:proofErr w:type="gramStart"/>
      <w:r w:rsidRPr="0051414C">
        <w:rPr>
          <w:rFonts w:asciiTheme="majorHAnsi" w:hAnsiTheme="majorHAnsi" w:cstheme="majorHAnsi"/>
          <w:bCs/>
        </w:rPr>
        <w:t>Requested:~</w:t>
      </w:r>
      <w:proofErr w:type="gramEnd"/>
      <w:r w:rsidRPr="0051414C">
        <w:rPr>
          <w:rFonts w:asciiTheme="majorHAnsi" w:hAnsiTheme="majorHAnsi" w:cstheme="majorHAnsi"/>
          <w:bCs/>
        </w:rPr>
        <w:t>b</w:t>
      </w:r>
      <w:r w:rsidRPr="0051414C">
        <w:rPr>
          <w:rFonts w:asciiTheme="majorHAnsi" w:hAnsiTheme="majorHAnsi" w:cstheme="majorHAnsi"/>
          <w:b/>
          <w:bCs/>
        </w:rPr>
        <w:t xml:space="preserve">${exam.description}#foreach ($s in $firstexam.StatusHistory) </w:t>
      </w:r>
    </w:p>
    <w:p w14:paraId="42E8F87F"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
          <w:bCs/>
        </w:rPr>
        <w:t>#if ($</w:t>
      </w:r>
      <w:proofErr w:type="gramStart"/>
      <w:r w:rsidRPr="0051414C">
        <w:rPr>
          <w:rFonts w:asciiTheme="majorHAnsi" w:hAnsiTheme="majorHAnsi" w:cstheme="majorHAnsi"/>
          <w:b/>
          <w:bCs/>
        </w:rPr>
        <w:t>s.StatusCode.Category</w:t>
      </w:r>
      <w:proofErr w:type="gramEnd"/>
      <w:r w:rsidRPr="0051414C">
        <w:rPr>
          <w:rFonts w:asciiTheme="majorHAnsi" w:hAnsiTheme="majorHAnsi" w:cstheme="majorHAnsi"/>
          <w:b/>
          <w:bCs/>
        </w:rPr>
        <w:t xml:space="preserve"> == "V")</w:t>
      </w:r>
    </w:p>
    <w:p w14:paraId="7E91E597" w14:textId="77777777" w:rsidR="00820DFB" w:rsidRPr="0051414C" w:rsidRDefault="00820DFB" w:rsidP="00B81476">
      <w:pPr>
        <w:rPr>
          <w:rFonts w:asciiTheme="majorHAnsi" w:hAnsiTheme="majorHAnsi" w:cstheme="majorHAnsi"/>
          <w:b/>
          <w:bCs/>
        </w:rPr>
      </w:pPr>
    </w:p>
    <w:p w14:paraId="3E21E0AB"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~BRejected / Cancelled </w:t>
      </w:r>
      <w:proofErr w:type="gramStart"/>
      <w:r w:rsidRPr="0051414C">
        <w:rPr>
          <w:rFonts w:asciiTheme="majorHAnsi" w:hAnsiTheme="majorHAnsi" w:cstheme="majorHAnsi"/>
          <w:bCs/>
        </w:rPr>
        <w:t>on:~</w:t>
      </w:r>
      <w:proofErr w:type="gramEnd"/>
      <w:r w:rsidRPr="0051414C">
        <w:rPr>
          <w:rFonts w:asciiTheme="majorHAnsi" w:hAnsiTheme="majorHAnsi" w:cstheme="majorHAnsi"/>
          <w:bCs/>
        </w:rPr>
        <w:t>b</w:t>
      </w:r>
      <w:r w:rsidRPr="0051414C">
        <w:rPr>
          <w:rFonts w:asciiTheme="majorHAnsi" w:hAnsiTheme="majorHAnsi" w:cstheme="majorHAnsi"/>
          <w:b/>
          <w:bCs/>
        </w:rPr>
        <w:t xml:space="preserve"> $pm.shortdate($s.Date)</w:t>
      </w:r>
    </w:p>
    <w:p w14:paraId="34B4E20E" w14:textId="77777777" w:rsidR="00820DFB" w:rsidRPr="0051414C" w:rsidRDefault="00820DFB" w:rsidP="00B81476">
      <w:pPr>
        <w:rPr>
          <w:rFonts w:asciiTheme="majorHAnsi" w:hAnsiTheme="majorHAnsi" w:cstheme="majorHAnsi"/>
          <w:b/>
          <w:bCs/>
        </w:rPr>
      </w:pPr>
    </w:p>
    <w:p w14:paraId="1A50F613"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~BReject / Cancel </w:t>
      </w:r>
      <w:proofErr w:type="gramStart"/>
      <w:r w:rsidRPr="0051414C">
        <w:rPr>
          <w:rFonts w:asciiTheme="majorHAnsi" w:hAnsiTheme="majorHAnsi" w:cstheme="majorHAnsi"/>
          <w:bCs/>
        </w:rPr>
        <w:t>reason:~</w:t>
      </w:r>
      <w:proofErr w:type="gramEnd"/>
      <w:r w:rsidRPr="0051414C">
        <w:rPr>
          <w:rFonts w:asciiTheme="majorHAnsi" w:hAnsiTheme="majorHAnsi" w:cstheme="majorHAnsi"/>
          <w:bCs/>
        </w:rPr>
        <w:t xml:space="preserve">b </w:t>
      </w:r>
      <w:r w:rsidRPr="0051414C">
        <w:rPr>
          <w:rFonts w:asciiTheme="majorHAnsi" w:hAnsiTheme="majorHAnsi" w:cstheme="majorHAnsi"/>
          <w:b/>
          <w:bCs/>
        </w:rPr>
        <w:t>$s.StatusCode.ShortDescription</w:t>
      </w:r>
    </w:p>
    <w:p w14:paraId="2EFCF937" w14:textId="77777777" w:rsidR="00820DFB" w:rsidRPr="0051414C" w:rsidRDefault="00820DFB" w:rsidP="00B81476">
      <w:pPr>
        <w:rPr>
          <w:rFonts w:asciiTheme="majorHAnsi" w:hAnsiTheme="majorHAnsi" w:cstheme="majorHAnsi"/>
          <w:b/>
          <w:bCs/>
        </w:rPr>
      </w:pPr>
    </w:p>
    <w:p w14:paraId="39F1834E"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~BAdditional </w:t>
      </w:r>
      <w:proofErr w:type="gramStart"/>
      <w:r w:rsidRPr="0051414C">
        <w:rPr>
          <w:rFonts w:asciiTheme="majorHAnsi" w:hAnsiTheme="majorHAnsi" w:cstheme="majorHAnsi"/>
          <w:bCs/>
        </w:rPr>
        <w:t>Comments:~</w:t>
      </w:r>
      <w:proofErr w:type="gramEnd"/>
      <w:r w:rsidRPr="0051414C">
        <w:rPr>
          <w:rFonts w:asciiTheme="majorHAnsi" w:hAnsiTheme="majorHAnsi" w:cstheme="majorHAnsi"/>
          <w:bCs/>
        </w:rPr>
        <w:t>b</w:t>
      </w:r>
      <w:r w:rsidRPr="0051414C">
        <w:rPr>
          <w:rFonts w:asciiTheme="majorHAnsi" w:hAnsiTheme="majorHAnsi" w:cstheme="majorHAnsi"/>
          <w:b/>
          <w:bCs/>
        </w:rPr>
        <w:t xml:space="preserve"> $s.Description.replaceAll("~"," ")</w:t>
      </w:r>
    </w:p>
    <w:p w14:paraId="01471664" w14:textId="77777777" w:rsidR="00820DFB" w:rsidRPr="0051414C" w:rsidRDefault="00820DFB" w:rsidP="00B81476">
      <w:pPr>
        <w:rPr>
          <w:rFonts w:asciiTheme="majorHAnsi" w:hAnsiTheme="majorHAnsi" w:cstheme="majorHAnsi"/>
          <w:b/>
          <w:bCs/>
        </w:rPr>
      </w:pPr>
    </w:p>
    <w:p w14:paraId="1F329FA5"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~BPatient: </w:t>
      </w:r>
      <w:r w:rsidRPr="0051414C">
        <w:rPr>
          <w:rFonts w:asciiTheme="majorHAnsi" w:hAnsiTheme="majorHAnsi" w:cstheme="majorHAnsi"/>
          <w:b/>
          <w:bCs/>
        </w:rPr>
        <w:t>$</w:t>
      </w:r>
      <w:proofErr w:type="gramStart"/>
      <w:r w:rsidRPr="0051414C">
        <w:rPr>
          <w:rFonts w:asciiTheme="majorHAnsi" w:hAnsiTheme="majorHAnsi" w:cstheme="majorHAnsi"/>
          <w:b/>
          <w:bCs/>
        </w:rPr>
        <w:t>patient.getName</w:t>
      </w:r>
      <w:proofErr w:type="gramEnd"/>
      <w:r w:rsidRPr="0051414C">
        <w:rPr>
          <w:rFonts w:asciiTheme="majorHAnsi" w:hAnsiTheme="majorHAnsi" w:cstheme="majorHAnsi"/>
          <w:b/>
          <w:bCs/>
        </w:rPr>
        <w:t>(true,true)~b</w:t>
      </w:r>
    </w:p>
    <w:p w14:paraId="742341F3"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~BDate of </w:t>
      </w:r>
      <w:proofErr w:type="gramStart"/>
      <w:r w:rsidRPr="0051414C">
        <w:rPr>
          <w:rFonts w:asciiTheme="majorHAnsi" w:hAnsiTheme="majorHAnsi" w:cstheme="majorHAnsi"/>
          <w:bCs/>
        </w:rPr>
        <w:t>birth:</w:t>
      </w:r>
      <w:r w:rsidRPr="0051414C">
        <w:rPr>
          <w:rFonts w:asciiTheme="majorHAnsi" w:hAnsiTheme="majorHAnsi" w:cstheme="majorHAnsi"/>
          <w:b/>
          <w:bCs/>
        </w:rPr>
        <w:t>~</w:t>
      </w:r>
      <w:proofErr w:type="gramEnd"/>
      <w:r w:rsidRPr="0051414C">
        <w:rPr>
          <w:rFonts w:asciiTheme="majorHAnsi" w:hAnsiTheme="majorHAnsi" w:cstheme="majorHAnsi"/>
          <w:b/>
          <w:bCs/>
        </w:rPr>
        <w:t>b $patient.getdobString()</w:t>
      </w:r>
    </w:p>
    <w:p w14:paraId="07A5F7C9"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~BNHS </w:t>
      </w:r>
      <w:proofErr w:type="gramStart"/>
      <w:r w:rsidRPr="0051414C">
        <w:rPr>
          <w:rFonts w:asciiTheme="majorHAnsi" w:hAnsiTheme="majorHAnsi" w:cstheme="majorHAnsi"/>
          <w:bCs/>
        </w:rPr>
        <w:t>Number:</w:t>
      </w:r>
      <w:r w:rsidRPr="0051414C">
        <w:rPr>
          <w:rFonts w:asciiTheme="majorHAnsi" w:hAnsiTheme="majorHAnsi" w:cstheme="majorHAnsi"/>
          <w:b/>
          <w:bCs/>
        </w:rPr>
        <w:t>~</w:t>
      </w:r>
      <w:proofErr w:type="gramEnd"/>
      <w:r w:rsidRPr="0051414C">
        <w:rPr>
          <w:rFonts w:asciiTheme="majorHAnsi" w:hAnsiTheme="majorHAnsi" w:cstheme="majorHAnsi"/>
          <w:b/>
          <w:bCs/>
        </w:rPr>
        <w:t>b $patient.getnhs_number()</w:t>
      </w:r>
    </w:p>
    <w:p w14:paraId="051F967E"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~BHospital </w:t>
      </w:r>
      <w:proofErr w:type="gramStart"/>
      <w:r w:rsidRPr="0051414C">
        <w:rPr>
          <w:rFonts w:asciiTheme="majorHAnsi" w:hAnsiTheme="majorHAnsi" w:cstheme="majorHAnsi"/>
          <w:bCs/>
        </w:rPr>
        <w:t>Number:</w:t>
      </w:r>
      <w:r w:rsidRPr="0051414C">
        <w:rPr>
          <w:rFonts w:asciiTheme="majorHAnsi" w:hAnsiTheme="majorHAnsi" w:cstheme="majorHAnsi"/>
          <w:b/>
          <w:bCs/>
        </w:rPr>
        <w:t>~</w:t>
      </w:r>
      <w:proofErr w:type="gramEnd"/>
      <w:r w:rsidRPr="0051414C">
        <w:rPr>
          <w:rFonts w:asciiTheme="majorHAnsi" w:hAnsiTheme="majorHAnsi" w:cstheme="majorHAnsi"/>
          <w:b/>
          <w:bCs/>
        </w:rPr>
        <w:t>b $patient.gethospital_number()</w:t>
      </w:r>
    </w:p>
    <w:p w14:paraId="27DD034B"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Cs/>
        </w:rPr>
        <w:t xml:space="preserve">~BCRIS </w:t>
      </w:r>
      <w:proofErr w:type="gramStart"/>
      <w:r w:rsidRPr="0051414C">
        <w:rPr>
          <w:rFonts w:asciiTheme="majorHAnsi" w:hAnsiTheme="majorHAnsi" w:cstheme="majorHAnsi"/>
          <w:bCs/>
        </w:rPr>
        <w:t>Number:</w:t>
      </w:r>
      <w:r w:rsidRPr="0051414C">
        <w:rPr>
          <w:rFonts w:asciiTheme="majorHAnsi" w:hAnsiTheme="majorHAnsi" w:cstheme="majorHAnsi"/>
          <w:b/>
          <w:bCs/>
        </w:rPr>
        <w:t>~</w:t>
      </w:r>
      <w:proofErr w:type="gramEnd"/>
      <w:r w:rsidRPr="0051414C">
        <w:rPr>
          <w:rFonts w:asciiTheme="majorHAnsi" w:hAnsiTheme="majorHAnsi" w:cstheme="majorHAnsi"/>
          <w:b/>
          <w:bCs/>
        </w:rPr>
        <w:t>b $patient.getcris_number()</w:t>
      </w:r>
    </w:p>
    <w:p w14:paraId="64D40B77"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
          <w:bCs/>
        </w:rPr>
        <w:t>#end</w:t>
      </w:r>
    </w:p>
    <w:p w14:paraId="35C8CF6A"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
          <w:bCs/>
        </w:rPr>
        <w:t>#end</w:t>
      </w:r>
    </w:p>
    <w:p w14:paraId="73C9E0A8" w14:textId="77777777" w:rsidR="00820DFB" w:rsidRPr="0051414C" w:rsidRDefault="00820DFB" w:rsidP="00B81476">
      <w:pPr>
        <w:rPr>
          <w:rFonts w:asciiTheme="majorHAnsi" w:hAnsiTheme="majorHAnsi" w:cstheme="majorHAnsi"/>
          <w:b/>
          <w:bCs/>
        </w:rPr>
      </w:pPr>
      <w:r w:rsidRPr="0051414C">
        <w:rPr>
          <w:rFonts w:asciiTheme="majorHAnsi" w:hAnsiTheme="majorHAnsi" w:cstheme="majorHAnsi"/>
          <w:b/>
          <w:bCs/>
        </w:rPr>
        <w:t>#end</w:t>
      </w:r>
    </w:p>
    <w:p w14:paraId="22BC945B" w14:textId="77777777" w:rsidR="00B81476" w:rsidRPr="0051414C" w:rsidRDefault="00820DFB" w:rsidP="00B81476">
      <w:pPr>
        <w:rPr>
          <w:rFonts w:asciiTheme="majorHAnsi" w:hAnsiTheme="majorHAnsi" w:cstheme="majorHAnsi"/>
        </w:rPr>
      </w:pPr>
      <w:r w:rsidRPr="0051414C">
        <w:rPr>
          <w:rFonts w:asciiTheme="majorHAnsi" w:hAnsiTheme="majorHAnsi" w:cstheme="majorHAnsi"/>
        </w:rPr>
        <w:t>#parse ("signed_by")</w:t>
      </w:r>
    </w:p>
    <w:p w14:paraId="37941C55" w14:textId="77777777" w:rsidR="00B81476" w:rsidRPr="0051414C" w:rsidRDefault="00B81476" w:rsidP="00114EEC">
      <w:pPr>
        <w:pStyle w:val="Heading1"/>
        <w:numPr>
          <w:ilvl w:val="0"/>
          <w:numId w:val="5"/>
        </w:numPr>
        <w:rPr>
          <w:rFonts w:asciiTheme="majorHAnsi" w:hAnsiTheme="majorHAnsi" w:cstheme="majorHAnsi"/>
        </w:rPr>
      </w:pPr>
      <w:r w:rsidRPr="0051414C">
        <w:rPr>
          <w:rFonts w:asciiTheme="majorHAnsi" w:hAnsiTheme="majorHAnsi" w:cstheme="majorHAnsi"/>
        </w:rPr>
        <w:br w:type="page"/>
      </w:r>
      <w:bookmarkStart w:id="34" w:name="_Toc22230124"/>
      <w:r w:rsidR="00022426" w:rsidRPr="0051414C">
        <w:rPr>
          <w:rFonts w:asciiTheme="majorHAnsi" w:hAnsiTheme="majorHAnsi" w:cstheme="majorHAnsi"/>
        </w:rPr>
        <w:lastRenderedPageBreak/>
        <w:t>MRI Questionnaire</w:t>
      </w:r>
      <w:bookmarkEnd w:id="34"/>
      <w:r w:rsidRPr="0051414C">
        <w:rPr>
          <w:rFonts w:asciiTheme="majorHAnsi" w:hAnsiTheme="majorHAnsi" w:cstheme="majorHAnsi"/>
        </w:rPr>
        <w:t xml:space="preserve"> </w:t>
      </w:r>
    </w:p>
    <w:p w14:paraId="480FC856" w14:textId="77777777" w:rsidR="00302296" w:rsidRPr="0051414C" w:rsidRDefault="00302296" w:rsidP="00302296">
      <w:pPr>
        <w:pStyle w:val="HSSBodyText"/>
        <w:rPr>
          <w:rFonts w:cstheme="majorHAnsi"/>
          <w:b/>
          <w:u w:val="single"/>
        </w:rPr>
      </w:pPr>
      <w:r w:rsidRPr="0051414C">
        <w:rPr>
          <w:rFonts w:cstheme="majorHAnsi"/>
          <w:b/>
          <w:u w:val="single"/>
        </w:rPr>
        <w:t>MAGNETIC RESONANCE IMAGING UNIT</w:t>
      </w:r>
    </w:p>
    <w:p w14:paraId="208574D2" w14:textId="77777777" w:rsidR="00302296" w:rsidRPr="0051414C" w:rsidRDefault="00302296" w:rsidP="00302296">
      <w:pPr>
        <w:pStyle w:val="HSSBodyText"/>
        <w:rPr>
          <w:rFonts w:cstheme="majorHAnsi"/>
          <w:sz w:val="16"/>
        </w:rPr>
      </w:pPr>
    </w:p>
    <w:p w14:paraId="3ADF4D25" w14:textId="77777777" w:rsidR="00302296" w:rsidRPr="0051414C" w:rsidRDefault="00302296" w:rsidP="00302296">
      <w:pPr>
        <w:pStyle w:val="HSSBodyText"/>
        <w:rPr>
          <w:rFonts w:cstheme="majorHAnsi"/>
          <w:b/>
        </w:rPr>
      </w:pPr>
      <w:r w:rsidRPr="0051414C">
        <w:rPr>
          <w:rFonts w:cstheme="majorHAnsi"/>
          <w:b/>
        </w:rPr>
        <w:t>PATIENT SCREENING FORM                STAFF SIGNATURE........................................................</w:t>
      </w:r>
    </w:p>
    <w:p w14:paraId="239F4867" w14:textId="77777777" w:rsidR="00302296" w:rsidRPr="0051414C" w:rsidRDefault="00302296" w:rsidP="00302296">
      <w:pPr>
        <w:pStyle w:val="HSSBodyText"/>
        <w:rPr>
          <w:rFonts w:cstheme="majorHAnsi"/>
          <w:sz w:val="16"/>
        </w:rPr>
      </w:pPr>
    </w:p>
    <w:p w14:paraId="30A96798" w14:textId="77777777" w:rsidR="00302296" w:rsidRPr="0051414C" w:rsidRDefault="00302296" w:rsidP="00302296">
      <w:pPr>
        <w:pStyle w:val="HSSBodyText"/>
        <w:rPr>
          <w:rFonts w:cstheme="majorHAnsi"/>
          <w:sz w:val="18"/>
        </w:rPr>
      </w:pPr>
      <w:r w:rsidRPr="0051414C">
        <w:rPr>
          <w:rFonts w:cstheme="majorHAnsi"/>
          <w:sz w:val="18"/>
        </w:rPr>
        <w:t>NAME OF PATIENT:</w:t>
      </w:r>
      <w:r w:rsidR="000B5B70" w:rsidRPr="0051414C">
        <w:rPr>
          <w:rFonts w:cstheme="majorHAnsi"/>
          <w:sz w:val="18"/>
        </w:rPr>
        <w:tab/>
      </w:r>
      <w:r w:rsidR="000B5B70" w:rsidRPr="0051414C">
        <w:rPr>
          <w:rFonts w:cstheme="majorHAnsi"/>
          <w:sz w:val="18"/>
        </w:rPr>
        <w:tab/>
      </w:r>
      <w:r w:rsidRPr="0051414C">
        <w:rPr>
          <w:rFonts w:cstheme="majorHAnsi"/>
          <w:sz w:val="18"/>
        </w:rPr>
        <w:t xml:space="preserve">                </w:t>
      </w:r>
      <w:r w:rsidR="005B7772" w:rsidRPr="0051414C">
        <w:rPr>
          <w:rFonts w:cstheme="majorHAnsi"/>
          <w:sz w:val="18"/>
        </w:rPr>
        <w:tab/>
      </w:r>
      <w:r w:rsidR="00D93D3B" w:rsidRPr="0051414C">
        <w:rPr>
          <w:rFonts w:cstheme="majorHAnsi"/>
          <w:sz w:val="18"/>
        </w:rPr>
        <w:tab/>
      </w:r>
      <w:r w:rsidRPr="0051414C">
        <w:rPr>
          <w:rFonts w:cstheme="majorHAnsi"/>
          <w:sz w:val="18"/>
        </w:rPr>
        <w:t xml:space="preserve">DOB: </w:t>
      </w:r>
      <w:r w:rsidR="00EC5C2F" w:rsidRPr="0051414C">
        <w:rPr>
          <w:rFonts w:cstheme="majorHAnsi"/>
          <w:sz w:val="18"/>
        </w:rPr>
        <w:tab/>
      </w:r>
      <w:r w:rsidR="00EC5C2F" w:rsidRPr="0051414C">
        <w:rPr>
          <w:rFonts w:cstheme="majorHAnsi"/>
          <w:sz w:val="18"/>
        </w:rPr>
        <w:tab/>
      </w:r>
      <w:r w:rsidR="00EC5C2F" w:rsidRPr="0051414C">
        <w:rPr>
          <w:rFonts w:cstheme="majorHAnsi"/>
          <w:sz w:val="18"/>
        </w:rPr>
        <w:tab/>
      </w:r>
      <w:r w:rsidR="000B5B70" w:rsidRPr="0051414C">
        <w:rPr>
          <w:rFonts w:cstheme="majorHAnsi"/>
          <w:sz w:val="18"/>
        </w:rPr>
        <w:tab/>
      </w:r>
      <w:r w:rsidRPr="0051414C">
        <w:rPr>
          <w:rFonts w:cstheme="majorHAnsi"/>
          <w:sz w:val="18"/>
        </w:rPr>
        <w:t>AGE:</w:t>
      </w:r>
    </w:p>
    <w:p w14:paraId="6DF7F354" w14:textId="77777777" w:rsidR="00302296" w:rsidRPr="0051414C" w:rsidRDefault="00EC5C2F" w:rsidP="00302296">
      <w:pPr>
        <w:pStyle w:val="HSSBodyText"/>
        <w:rPr>
          <w:rFonts w:cstheme="majorHAnsi"/>
          <w:sz w:val="18"/>
        </w:rPr>
      </w:pPr>
      <w:r w:rsidRPr="0051414C">
        <w:rPr>
          <w:rFonts w:cstheme="majorHAnsi"/>
          <w:sz w:val="18"/>
        </w:rPr>
        <w:t>CRISNO:</w:t>
      </w:r>
      <w:r w:rsidRPr="0051414C">
        <w:rPr>
          <w:rFonts w:cstheme="majorHAnsi"/>
          <w:sz w:val="18"/>
        </w:rPr>
        <w:tab/>
      </w:r>
      <w:r w:rsidRPr="0051414C">
        <w:rPr>
          <w:rFonts w:cstheme="majorHAnsi"/>
          <w:sz w:val="18"/>
        </w:rPr>
        <w:tab/>
      </w:r>
      <w:r w:rsidRPr="0051414C">
        <w:rPr>
          <w:rFonts w:cstheme="majorHAnsi"/>
          <w:sz w:val="18"/>
        </w:rPr>
        <w:tab/>
      </w:r>
      <w:r w:rsidR="000B5B70" w:rsidRPr="0051414C">
        <w:rPr>
          <w:rFonts w:cstheme="majorHAnsi"/>
          <w:sz w:val="18"/>
        </w:rPr>
        <w:tab/>
      </w:r>
      <w:r w:rsidR="000B5B70" w:rsidRPr="0051414C">
        <w:rPr>
          <w:rFonts w:cstheme="majorHAnsi"/>
          <w:sz w:val="18"/>
        </w:rPr>
        <w:tab/>
      </w:r>
      <w:r w:rsidR="00302296" w:rsidRPr="0051414C">
        <w:rPr>
          <w:rFonts w:cstheme="majorHAnsi"/>
          <w:sz w:val="18"/>
        </w:rPr>
        <w:t>HOSPNO:</w:t>
      </w:r>
      <w:r w:rsidR="00302296" w:rsidRPr="0051414C">
        <w:rPr>
          <w:rFonts w:cstheme="majorHAnsi"/>
          <w:sz w:val="18"/>
        </w:rPr>
        <w:tab/>
        <w:t xml:space="preserve">           </w:t>
      </w:r>
      <w:r w:rsidR="00D93D3B" w:rsidRPr="0051414C">
        <w:rPr>
          <w:rFonts w:cstheme="majorHAnsi"/>
          <w:sz w:val="18"/>
        </w:rPr>
        <w:tab/>
      </w:r>
      <w:r w:rsidRPr="0051414C">
        <w:rPr>
          <w:rFonts w:cstheme="majorHAnsi"/>
          <w:sz w:val="18"/>
        </w:rPr>
        <w:tab/>
      </w:r>
      <w:r w:rsidR="000B5B70" w:rsidRPr="0051414C">
        <w:rPr>
          <w:rFonts w:cstheme="majorHAnsi"/>
          <w:sz w:val="18"/>
        </w:rPr>
        <w:tab/>
      </w:r>
      <w:r w:rsidR="00302296" w:rsidRPr="0051414C">
        <w:rPr>
          <w:rFonts w:cstheme="majorHAnsi"/>
          <w:sz w:val="18"/>
        </w:rPr>
        <w:t>EVENT</w:t>
      </w:r>
      <w:r w:rsidR="00D93D3B" w:rsidRPr="0051414C">
        <w:rPr>
          <w:rFonts w:cstheme="majorHAnsi"/>
          <w:sz w:val="18"/>
        </w:rPr>
        <w:t>-</w:t>
      </w:r>
      <w:r w:rsidR="00302296" w:rsidRPr="0051414C">
        <w:rPr>
          <w:rFonts w:cstheme="majorHAnsi"/>
          <w:sz w:val="18"/>
        </w:rPr>
        <w:t>:</w:t>
      </w:r>
    </w:p>
    <w:p w14:paraId="5C3ED7CC" w14:textId="77777777" w:rsidR="00302296" w:rsidRPr="0051414C" w:rsidRDefault="00302296" w:rsidP="00302296">
      <w:pPr>
        <w:pStyle w:val="HSSBodyText"/>
        <w:rPr>
          <w:rFonts w:cstheme="majorHAnsi"/>
          <w:sz w:val="18"/>
        </w:rPr>
      </w:pPr>
      <w:r w:rsidRPr="0051414C">
        <w:rPr>
          <w:rFonts w:cstheme="majorHAnsi"/>
          <w:sz w:val="18"/>
        </w:rPr>
        <w:t>DATE:</w:t>
      </w:r>
    </w:p>
    <w:p w14:paraId="71E997BB" w14:textId="77777777" w:rsidR="00302296" w:rsidRPr="0051414C" w:rsidRDefault="00302296" w:rsidP="00302296">
      <w:pPr>
        <w:pStyle w:val="HSSBodyText"/>
        <w:rPr>
          <w:rFonts w:cstheme="majorHAnsi"/>
          <w:sz w:val="18"/>
        </w:rPr>
      </w:pPr>
      <w:r w:rsidRPr="0051414C">
        <w:rPr>
          <w:rFonts w:cstheme="majorHAnsi"/>
          <w:sz w:val="18"/>
        </w:rPr>
        <w:t>EXAM(S):</w:t>
      </w:r>
    </w:p>
    <w:p w14:paraId="296ECCFB" w14:textId="77777777" w:rsidR="00302296" w:rsidRPr="0051414C" w:rsidRDefault="00302296" w:rsidP="00302296">
      <w:pPr>
        <w:pStyle w:val="HSSBodyText"/>
        <w:rPr>
          <w:rFonts w:cstheme="majorHAnsi"/>
          <w:sz w:val="16"/>
        </w:rPr>
      </w:pPr>
    </w:p>
    <w:p w14:paraId="1ABA9054" w14:textId="77777777" w:rsidR="00302296" w:rsidRPr="0051414C" w:rsidRDefault="00302296" w:rsidP="00302296">
      <w:pPr>
        <w:pStyle w:val="HSSBodyText"/>
        <w:rPr>
          <w:rFonts w:cstheme="majorHAnsi"/>
        </w:rPr>
      </w:pPr>
      <w:r w:rsidRPr="0051414C">
        <w:rPr>
          <w:rFonts w:cstheme="majorHAnsi"/>
          <w:b/>
        </w:rPr>
        <w:t xml:space="preserve">Before you are taken through for your scan it is </w:t>
      </w:r>
      <w:proofErr w:type="gramStart"/>
      <w:r w:rsidRPr="0051414C">
        <w:rPr>
          <w:rFonts w:cstheme="majorHAnsi"/>
          <w:b/>
        </w:rPr>
        <w:t>very important</w:t>
      </w:r>
      <w:proofErr w:type="gramEnd"/>
      <w:r w:rsidRPr="0051414C">
        <w:rPr>
          <w:rFonts w:cstheme="majorHAnsi"/>
          <w:b/>
        </w:rPr>
        <w:t xml:space="preserve"> that you remove ALL METAL OBJECTS such as watches, pens, loose change, keys, hair clips, all jewellery, cheque and cash point cards.</w:t>
      </w:r>
      <w:r w:rsidR="00EC5C2F" w:rsidRPr="0051414C">
        <w:rPr>
          <w:rFonts w:cstheme="majorHAnsi"/>
          <w:b/>
        </w:rPr>
        <w:t xml:space="preserve"> </w:t>
      </w:r>
      <w:r w:rsidRPr="0051414C">
        <w:rPr>
          <w:rFonts w:cstheme="majorHAnsi"/>
        </w:rPr>
        <w:t>Place all metal objects in the locker provided and replace key in locker after use.</w:t>
      </w:r>
    </w:p>
    <w:p w14:paraId="023FA383" w14:textId="77777777" w:rsidR="00302296" w:rsidRPr="0051414C" w:rsidRDefault="00302296" w:rsidP="00302296">
      <w:pPr>
        <w:pStyle w:val="HSSBodyText"/>
        <w:rPr>
          <w:rFonts w:cstheme="majorHAnsi"/>
          <w:sz w:val="16"/>
        </w:rPr>
      </w:pPr>
    </w:p>
    <w:p w14:paraId="5E708685" w14:textId="77777777" w:rsidR="00302296" w:rsidRPr="0051414C" w:rsidRDefault="00302296" w:rsidP="00302296">
      <w:pPr>
        <w:pStyle w:val="HSSBodyText"/>
        <w:rPr>
          <w:rFonts w:cstheme="majorHAnsi"/>
          <w:b/>
        </w:rPr>
      </w:pPr>
      <w:r w:rsidRPr="0051414C">
        <w:rPr>
          <w:rFonts w:cstheme="majorHAnsi"/>
          <w:b/>
        </w:rPr>
        <w:t>PRE-PROCEDURE QUESTIONS</w:t>
      </w:r>
    </w:p>
    <w:p w14:paraId="1DE5836C" w14:textId="77777777" w:rsidR="00302296" w:rsidRPr="0051414C" w:rsidRDefault="00302296" w:rsidP="00302296">
      <w:pPr>
        <w:pStyle w:val="HSSBodyText"/>
        <w:rPr>
          <w:rFonts w:cstheme="majorHAnsi"/>
          <w:sz w:val="14"/>
        </w:rPr>
      </w:pPr>
    </w:p>
    <w:p w14:paraId="08EF8E52" w14:textId="77777777" w:rsidR="00302296" w:rsidRPr="0051414C" w:rsidRDefault="00302296" w:rsidP="00302296">
      <w:pPr>
        <w:pStyle w:val="HSSBodyText"/>
        <w:rPr>
          <w:rFonts w:cstheme="majorHAnsi"/>
        </w:rPr>
      </w:pPr>
      <w:r w:rsidRPr="0051414C">
        <w:rPr>
          <w:rFonts w:cstheme="majorHAnsi"/>
        </w:rPr>
        <w:t xml:space="preserve">How much do you weigh?......................  KG </w:t>
      </w:r>
      <w:proofErr w:type="gramStart"/>
      <w:r w:rsidRPr="0051414C">
        <w:rPr>
          <w:rFonts w:cstheme="majorHAnsi"/>
        </w:rPr>
        <w:t>or  ......................</w:t>
      </w:r>
      <w:proofErr w:type="gramEnd"/>
      <w:r w:rsidRPr="0051414C">
        <w:rPr>
          <w:rFonts w:cstheme="majorHAnsi"/>
        </w:rPr>
        <w:t xml:space="preserve"> STONES</w:t>
      </w:r>
    </w:p>
    <w:p w14:paraId="69338939" w14:textId="77777777" w:rsidR="00302296" w:rsidRPr="0051414C" w:rsidRDefault="00302296" w:rsidP="00302296">
      <w:pPr>
        <w:pStyle w:val="HSSBodyText"/>
        <w:rPr>
          <w:rFonts w:cstheme="majorHAnsi"/>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1370"/>
      </w:tblGrid>
      <w:tr w:rsidR="00157CB5" w:rsidRPr="0051414C" w14:paraId="065640D6" w14:textId="77777777" w:rsidTr="00DE661A">
        <w:tc>
          <w:tcPr>
            <w:tcW w:w="8505" w:type="dxa"/>
            <w:shd w:val="clear" w:color="auto" w:fill="auto"/>
          </w:tcPr>
          <w:p w14:paraId="79243AB4" w14:textId="77777777" w:rsidR="00157CB5" w:rsidRPr="0051414C" w:rsidRDefault="00157CB5" w:rsidP="00302296">
            <w:pPr>
              <w:pStyle w:val="HSSBodyText"/>
              <w:rPr>
                <w:rFonts w:cstheme="majorHAnsi"/>
                <w:sz w:val="16"/>
              </w:rPr>
            </w:pPr>
            <w:r w:rsidRPr="0051414C">
              <w:rPr>
                <w:rFonts w:cstheme="majorHAnsi"/>
              </w:rPr>
              <w:t>Have you removed all metal items including those listed above?</w:t>
            </w:r>
          </w:p>
        </w:tc>
        <w:tc>
          <w:tcPr>
            <w:tcW w:w="1370" w:type="dxa"/>
            <w:shd w:val="clear" w:color="auto" w:fill="auto"/>
          </w:tcPr>
          <w:p w14:paraId="7DECF3EA" w14:textId="77777777" w:rsidR="00157CB5" w:rsidRPr="0051414C" w:rsidRDefault="00157CB5" w:rsidP="00DE661A">
            <w:pPr>
              <w:pStyle w:val="HSSBodyText"/>
              <w:jc w:val="center"/>
              <w:rPr>
                <w:rFonts w:cstheme="majorHAnsi"/>
                <w:szCs w:val="22"/>
              </w:rPr>
            </w:pPr>
            <w:r w:rsidRPr="0051414C">
              <w:rPr>
                <w:rFonts w:cstheme="majorHAnsi"/>
                <w:szCs w:val="22"/>
              </w:rPr>
              <w:t>Yes    /    No</w:t>
            </w:r>
          </w:p>
        </w:tc>
      </w:tr>
      <w:tr w:rsidR="00157CB5" w:rsidRPr="0051414C" w14:paraId="108DCF49" w14:textId="77777777" w:rsidTr="00DE661A">
        <w:tc>
          <w:tcPr>
            <w:tcW w:w="8505" w:type="dxa"/>
            <w:shd w:val="clear" w:color="auto" w:fill="auto"/>
          </w:tcPr>
          <w:p w14:paraId="360209B7" w14:textId="77777777" w:rsidR="00157CB5" w:rsidRPr="0051414C" w:rsidRDefault="00157CB5" w:rsidP="00302296">
            <w:pPr>
              <w:pStyle w:val="HSSBodyText"/>
              <w:rPr>
                <w:rFonts w:cstheme="majorHAnsi"/>
                <w:sz w:val="16"/>
              </w:rPr>
            </w:pPr>
            <w:r w:rsidRPr="0051414C">
              <w:rPr>
                <w:rFonts w:cstheme="majorHAnsi"/>
              </w:rPr>
              <w:t>Have you ever had any surgery?</w:t>
            </w:r>
          </w:p>
        </w:tc>
        <w:tc>
          <w:tcPr>
            <w:tcW w:w="1370" w:type="dxa"/>
            <w:shd w:val="clear" w:color="auto" w:fill="auto"/>
          </w:tcPr>
          <w:p w14:paraId="073B7F43"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157CB5" w:rsidRPr="0051414C" w14:paraId="1517983D" w14:textId="77777777" w:rsidTr="00DE661A">
        <w:tc>
          <w:tcPr>
            <w:tcW w:w="8505" w:type="dxa"/>
            <w:shd w:val="clear" w:color="auto" w:fill="auto"/>
          </w:tcPr>
          <w:p w14:paraId="2B55E1DD" w14:textId="169974F0" w:rsidR="00157CB5" w:rsidRPr="0051414C" w:rsidRDefault="00157CB5" w:rsidP="00302296">
            <w:pPr>
              <w:pStyle w:val="HSSBodyText"/>
              <w:rPr>
                <w:rFonts w:cstheme="majorHAnsi"/>
                <w:sz w:val="16"/>
              </w:rPr>
            </w:pPr>
            <w:r w:rsidRPr="0051414C">
              <w:rPr>
                <w:rFonts w:cstheme="majorHAnsi"/>
              </w:rPr>
              <w:t xml:space="preserve">Do you have a pacemaker or </w:t>
            </w:r>
            <w:r w:rsidR="00A41A81" w:rsidRPr="0051414C">
              <w:rPr>
                <w:rFonts w:cstheme="majorHAnsi"/>
              </w:rPr>
              <w:t>artificial</w:t>
            </w:r>
            <w:r w:rsidRPr="0051414C">
              <w:rPr>
                <w:rFonts w:cstheme="majorHAnsi"/>
              </w:rPr>
              <w:t xml:space="preserve"> heart valve?</w:t>
            </w:r>
          </w:p>
        </w:tc>
        <w:tc>
          <w:tcPr>
            <w:tcW w:w="1370" w:type="dxa"/>
            <w:shd w:val="clear" w:color="auto" w:fill="auto"/>
          </w:tcPr>
          <w:p w14:paraId="18C6938F"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157CB5" w:rsidRPr="0051414C" w14:paraId="67F52883" w14:textId="77777777" w:rsidTr="00DE661A">
        <w:tc>
          <w:tcPr>
            <w:tcW w:w="8505" w:type="dxa"/>
            <w:shd w:val="clear" w:color="auto" w:fill="auto"/>
          </w:tcPr>
          <w:p w14:paraId="453813FB" w14:textId="49E844AA" w:rsidR="00157CB5" w:rsidRPr="0051414C" w:rsidRDefault="00157CB5" w:rsidP="00302296">
            <w:pPr>
              <w:pStyle w:val="HSSBodyText"/>
              <w:rPr>
                <w:rFonts w:cstheme="majorHAnsi"/>
                <w:sz w:val="16"/>
              </w:rPr>
            </w:pPr>
            <w:r w:rsidRPr="0051414C">
              <w:rPr>
                <w:rFonts w:cstheme="majorHAnsi"/>
              </w:rPr>
              <w:t xml:space="preserve">Do you have any aneurysm clips, a </w:t>
            </w:r>
            <w:r w:rsidR="00A41A81" w:rsidRPr="0051414C">
              <w:rPr>
                <w:rFonts w:cstheme="majorHAnsi"/>
              </w:rPr>
              <w:t>cochlear</w:t>
            </w:r>
            <w:r w:rsidRPr="0051414C">
              <w:rPr>
                <w:rFonts w:cstheme="majorHAnsi"/>
              </w:rPr>
              <w:t xml:space="preserve"> implant or shunt in your head?</w:t>
            </w:r>
          </w:p>
        </w:tc>
        <w:tc>
          <w:tcPr>
            <w:tcW w:w="1370" w:type="dxa"/>
            <w:shd w:val="clear" w:color="auto" w:fill="auto"/>
          </w:tcPr>
          <w:p w14:paraId="13636A64"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157CB5" w:rsidRPr="0051414C" w14:paraId="08B34B7C" w14:textId="77777777" w:rsidTr="00DE661A">
        <w:tc>
          <w:tcPr>
            <w:tcW w:w="8505" w:type="dxa"/>
            <w:shd w:val="clear" w:color="auto" w:fill="auto"/>
          </w:tcPr>
          <w:p w14:paraId="43200D8B" w14:textId="64133FD9" w:rsidR="00157CB5" w:rsidRPr="0051414C" w:rsidRDefault="00157CB5" w:rsidP="00302296">
            <w:pPr>
              <w:pStyle w:val="HSSBodyText"/>
              <w:rPr>
                <w:rFonts w:cstheme="majorHAnsi"/>
                <w:b/>
                <w:sz w:val="16"/>
              </w:rPr>
            </w:pPr>
            <w:r w:rsidRPr="0051414C">
              <w:rPr>
                <w:rFonts w:cstheme="majorHAnsi"/>
              </w:rPr>
              <w:t xml:space="preserve">Have you ever had a brain </w:t>
            </w:r>
            <w:r w:rsidR="00A41A81" w:rsidRPr="0051414C">
              <w:rPr>
                <w:rFonts w:cstheme="majorHAnsi"/>
              </w:rPr>
              <w:t>hemorrhage</w:t>
            </w:r>
            <w:r w:rsidRPr="0051414C">
              <w:rPr>
                <w:rFonts w:cstheme="majorHAnsi"/>
              </w:rPr>
              <w:t xml:space="preserve"> or an operation on your head?</w:t>
            </w:r>
            <w:r w:rsidRPr="0051414C">
              <w:rPr>
                <w:rFonts w:cstheme="majorHAnsi"/>
              </w:rPr>
              <w:tab/>
            </w:r>
          </w:p>
        </w:tc>
        <w:tc>
          <w:tcPr>
            <w:tcW w:w="1370" w:type="dxa"/>
            <w:shd w:val="clear" w:color="auto" w:fill="auto"/>
          </w:tcPr>
          <w:p w14:paraId="3FB4732D"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157CB5" w:rsidRPr="0051414C" w14:paraId="75353235" w14:textId="77777777" w:rsidTr="00DE661A">
        <w:tc>
          <w:tcPr>
            <w:tcW w:w="8505" w:type="dxa"/>
            <w:shd w:val="clear" w:color="auto" w:fill="auto"/>
          </w:tcPr>
          <w:p w14:paraId="6163881F" w14:textId="77777777" w:rsidR="00157CB5" w:rsidRPr="0051414C" w:rsidRDefault="00157CB5" w:rsidP="00302296">
            <w:pPr>
              <w:pStyle w:val="HSSBodyText"/>
              <w:rPr>
                <w:rFonts w:cstheme="majorHAnsi"/>
                <w:sz w:val="16"/>
              </w:rPr>
            </w:pPr>
            <w:r w:rsidRPr="0051414C">
              <w:rPr>
                <w:rFonts w:cstheme="majorHAnsi"/>
              </w:rPr>
              <w:t>Have you ever worked with metal or ever had any metal fragments in your eyes?</w:t>
            </w:r>
          </w:p>
        </w:tc>
        <w:tc>
          <w:tcPr>
            <w:tcW w:w="1370" w:type="dxa"/>
            <w:shd w:val="clear" w:color="auto" w:fill="auto"/>
          </w:tcPr>
          <w:p w14:paraId="4269F051"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157CB5" w:rsidRPr="0051414C" w14:paraId="044CEB51" w14:textId="77777777" w:rsidTr="00DE661A">
        <w:tc>
          <w:tcPr>
            <w:tcW w:w="8505" w:type="dxa"/>
            <w:shd w:val="clear" w:color="auto" w:fill="auto"/>
          </w:tcPr>
          <w:p w14:paraId="14D412D8" w14:textId="77777777" w:rsidR="00157CB5" w:rsidRPr="0051414C" w:rsidRDefault="00157CB5" w:rsidP="00302296">
            <w:pPr>
              <w:pStyle w:val="HSSBodyText"/>
              <w:rPr>
                <w:rFonts w:cstheme="majorHAnsi"/>
                <w:sz w:val="16"/>
              </w:rPr>
            </w:pPr>
            <w:r w:rsidRPr="0051414C">
              <w:rPr>
                <w:rFonts w:cstheme="majorHAnsi"/>
              </w:rPr>
              <w:t>Have you ever had any metal fragments (i.e. Shrapnel) in any part of your body?</w:t>
            </w:r>
            <w:r w:rsidRPr="0051414C">
              <w:rPr>
                <w:rFonts w:cstheme="majorHAnsi"/>
              </w:rPr>
              <w:tab/>
            </w:r>
          </w:p>
        </w:tc>
        <w:tc>
          <w:tcPr>
            <w:tcW w:w="1370" w:type="dxa"/>
            <w:shd w:val="clear" w:color="auto" w:fill="auto"/>
          </w:tcPr>
          <w:p w14:paraId="26E3980D"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157CB5" w:rsidRPr="0051414C" w14:paraId="42793E15" w14:textId="77777777" w:rsidTr="00DE661A">
        <w:tc>
          <w:tcPr>
            <w:tcW w:w="8505" w:type="dxa"/>
            <w:shd w:val="clear" w:color="auto" w:fill="auto"/>
          </w:tcPr>
          <w:p w14:paraId="15EC2592" w14:textId="058D779A" w:rsidR="00157CB5" w:rsidRPr="0051414C" w:rsidRDefault="00157CB5" w:rsidP="00302296">
            <w:pPr>
              <w:pStyle w:val="HSSBodyText"/>
              <w:rPr>
                <w:rFonts w:cstheme="majorHAnsi"/>
                <w:sz w:val="16"/>
              </w:rPr>
            </w:pPr>
            <w:r w:rsidRPr="0051414C">
              <w:rPr>
                <w:rFonts w:cstheme="majorHAnsi"/>
              </w:rPr>
              <w:t xml:space="preserve">Do you have any metal implants (i.e. Joint Replacements or </w:t>
            </w:r>
            <w:r w:rsidR="00A41A81" w:rsidRPr="0051414C">
              <w:rPr>
                <w:rFonts w:cstheme="majorHAnsi"/>
              </w:rPr>
              <w:t>Harrington</w:t>
            </w:r>
            <w:r w:rsidRPr="0051414C">
              <w:rPr>
                <w:rFonts w:cstheme="majorHAnsi"/>
              </w:rPr>
              <w:t xml:space="preserve"> rods)?</w:t>
            </w:r>
          </w:p>
        </w:tc>
        <w:tc>
          <w:tcPr>
            <w:tcW w:w="1370" w:type="dxa"/>
            <w:shd w:val="clear" w:color="auto" w:fill="auto"/>
          </w:tcPr>
          <w:p w14:paraId="1F6A0CC9"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157CB5" w:rsidRPr="0051414C" w14:paraId="438C8642" w14:textId="77777777" w:rsidTr="00DE661A">
        <w:tc>
          <w:tcPr>
            <w:tcW w:w="8505" w:type="dxa"/>
            <w:shd w:val="clear" w:color="auto" w:fill="auto"/>
          </w:tcPr>
          <w:p w14:paraId="404F74E9" w14:textId="77777777" w:rsidR="00157CB5" w:rsidRPr="0051414C" w:rsidRDefault="00157CB5" w:rsidP="00302296">
            <w:pPr>
              <w:pStyle w:val="HSSBodyText"/>
              <w:rPr>
                <w:rFonts w:cstheme="majorHAnsi"/>
                <w:sz w:val="16"/>
              </w:rPr>
            </w:pPr>
            <w:r w:rsidRPr="0051414C">
              <w:rPr>
                <w:rFonts w:cstheme="majorHAnsi"/>
              </w:rPr>
              <w:t>Do you wear a denture plate with metal in it or a hearing aid?</w:t>
            </w:r>
          </w:p>
        </w:tc>
        <w:tc>
          <w:tcPr>
            <w:tcW w:w="1370" w:type="dxa"/>
            <w:shd w:val="clear" w:color="auto" w:fill="auto"/>
          </w:tcPr>
          <w:p w14:paraId="4344DAD9"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157CB5" w:rsidRPr="0051414C" w14:paraId="7C46E2C6" w14:textId="77777777" w:rsidTr="00DE661A">
        <w:tc>
          <w:tcPr>
            <w:tcW w:w="8505" w:type="dxa"/>
            <w:shd w:val="clear" w:color="auto" w:fill="auto"/>
          </w:tcPr>
          <w:p w14:paraId="01075A23" w14:textId="77777777" w:rsidR="00157CB5" w:rsidRPr="0051414C" w:rsidRDefault="00C7328F" w:rsidP="00302296">
            <w:pPr>
              <w:pStyle w:val="HSSBodyText"/>
              <w:rPr>
                <w:rFonts w:cstheme="majorHAnsi"/>
                <w:sz w:val="16"/>
              </w:rPr>
            </w:pPr>
            <w:r w:rsidRPr="0051414C">
              <w:rPr>
                <w:rFonts w:cstheme="majorHAnsi"/>
              </w:rPr>
              <w:t>Do you suffer from epilepsy or diabetes?</w:t>
            </w:r>
          </w:p>
        </w:tc>
        <w:tc>
          <w:tcPr>
            <w:tcW w:w="1370" w:type="dxa"/>
            <w:shd w:val="clear" w:color="auto" w:fill="auto"/>
          </w:tcPr>
          <w:p w14:paraId="1219A11F" w14:textId="77777777" w:rsidR="00157CB5" w:rsidRPr="0051414C" w:rsidRDefault="00157CB5"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C7328F" w:rsidRPr="0051414C" w14:paraId="7E6A81B9" w14:textId="77777777" w:rsidTr="00DE661A">
        <w:tc>
          <w:tcPr>
            <w:tcW w:w="8505" w:type="dxa"/>
            <w:shd w:val="clear" w:color="auto" w:fill="auto"/>
          </w:tcPr>
          <w:p w14:paraId="4676BA55" w14:textId="77777777" w:rsidR="00C7328F" w:rsidRPr="0051414C" w:rsidRDefault="00C7328F" w:rsidP="00302296">
            <w:pPr>
              <w:pStyle w:val="HSSBodyText"/>
              <w:rPr>
                <w:rFonts w:cstheme="majorHAnsi"/>
              </w:rPr>
            </w:pPr>
            <w:r w:rsidRPr="0051414C">
              <w:rPr>
                <w:rFonts w:cstheme="majorHAnsi"/>
              </w:rPr>
              <w:t>Do you suffer from heart disease?</w:t>
            </w:r>
          </w:p>
        </w:tc>
        <w:tc>
          <w:tcPr>
            <w:tcW w:w="1370" w:type="dxa"/>
            <w:shd w:val="clear" w:color="auto" w:fill="auto"/>
          </w:tcPr>
          <w:p w14:paraId="53D71C6E" w14:textId="77777777" w:rsidR="00C7328F" w:rsidRPr="0051414C" w:rsidRDefault="00C7328F" w:rsidP="00DE661A">
            <w:pPr>
              <w:jc w:val="center"/>
              <w:rPr>
                <w:rFonts w:asciiTheme="majorHAnsi" w:hAnsiTheme="majorHAnsi" w:cstheme="majorHAnsi"/>
                <w:szCs w:val="22"/>
              </w:rPr>
            </w:pPr>
            <w:r w:rsidRPr="0051414C">
              <w:rPr>
                <w:rFonts w:asciiTheme="majorHAnsi" w:hAnsiTheme="majorHAnsi" w:cstheme="majorHAnsi"/>
                <w:szCs w:val="22"/>
              </w:rPr>
              <w:t>Yes    /    No</w:t>
            </w:r>
          </w:p>
        </w:tc>
      </w:tr>
    </w:tbl>
    <w:p w14:paraId="56FF8746" w14:textId="77777777" w:rsidR="00157CB5" w:rsidRPr="0051414C" w:rsidRDefault="00157CB5" w:rsidP="00302296">
      <w:pPr>
        <w:pStyle w:val="HSSBodyText"/>
        <w:rPr>
          <w:rFonts w:cstheme="majorHAnsi"/>
          <w:sz w:val="6"/>
        </w:rPr>
      </w:pPr>
    </w:p>
    <w:p w14:paraId="23F56604" w14:textId="77777777" w:rsidR="00302296" w:rsidRPr="0051414C" w:rsidRDefault="00302296" w:rsidP="00302296">
      <w:pPr>
        <w:pStyle w:val="HSSBodyText"/>
        <w:rPr>
          <w:rFonts w:cstheme="majorHAnsi"/>
          <w:b/>
        </w:rPr>
      </w:pPr>
      <w:r w:rsidRPr="0051414C">
        <w:rPr>
          <w:rFonts w:cstheme="majorHAnsi"/>
          <w:b/>
        </w:rPr>
        <w:t>Female Patients Only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1370"/>
      </w:tblGrid>
      <w:tr w:rsidR="00C7328F" w:rsidRPr="0051414C" w14:paraId="1E84B917" w14:textId="77777777" w:rsidTr="00DE661A">
        <w:tc>
          <w:tcPr>
            <w:tcW w:w="8505" w:type="dxa"/>
            <w:shd w:val="clear" w:color="auto" w:fill="auto"/>
          </w:tcPr>
          <w:p w14:paraId="18577C46" w14:textId="77777777" w:rsidR="00C7328F" w:rsidRPr="0051414C" w:rsidRDefault="00C7328F" w:rsidP="00302296">
            <w:pPr>
              <w:pStyle w:val="HSSBodyText"/>
              <w:rPr>
                <w:rFonts w:cstheme="majorHAnsi"/>
                <w:sz w:val="16"/>
              </w:rPr>
            </w:pPr>
            <w:r w:rsidRPr="0051414C">
              <w:rPr>
                <w:rFonts w:cstheme="majorHAnsi"/>
              </w:rPr>
              <w:t>Is there any possibility you may be pregnant</w:t>
            </w:r>
            <w:proofErr w:type="gramStart"/>
            <w:r w:rsidRPr="0051414C">
              <w:rPr>
                <w:rFonts w:cstheme="majorHAnsi"/>
              </w:rPr>
              <w:t xml:space="preserve">?  </w:t>
            </w:r>
            <w:proofErr w:type="gramEnd"/>
          </w:p>
        </w:tc>
        <w:tc>
          <w:tcPr>
            <w:tcW w:w="1370" w:type="dxa"/>
            <w:shd w:val="clear" w:color="auto" w:fill="auto"/>
          </w:tcPr>
          <w:p w14:paraId="6F475495" w14:textId="77777777" w:rsidR="00C7328F" w:rsidRPr="0051414C" w:rsidRDefault="00C7328F"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C7328F" w:rsidRPr="0051414C" w14:paraId="7F150C7C" w14:textId="77777777" w:rsidTr="00DE661A">
        <w:tc>
          <w:tcPr>
            <w:tcW w:w="8505" w:type="dxa"/>
            <w:shd w:val="clear" w:color="auto" w:fill="auto"/>
          </w:tcPr>
          <w:p w14:paraId="64BD5CA1" w14:textId="77777777" w:rsidR="00C7328F" w:rsidRPr="0051414C" w:rsidRDefault="00C7328F" w:rsidP="00302296">
            <w:pPr>
              <w:pStyle w:val="HSSBodyText"/>
              <w:rPr>
                <w:rFonts w:cstheme="majorHAnsi"/>
                <w:sz w:val="16"/>
              </w:rPr>
            </w:pPr>
            <w:r w:rsidRPr="0051414C">
              <w:rPr>
                <w:rFonts w:cstheme="majorHAnsi"/>
              </w:rPr>
              <w:t>Do you use a contraceptive coil (IUD)?</w:t>
            </w:r>
          </w:p>
        </w:tc>
        <w:tc>
          <w:tcPr>
            <w:tcW w:w="1370" w:type="dxa"/>
            <w:shd w:val="clear" w:color="auto" w:fill="auto"/>
          </w:tcPr>
          <w:p w14:paraId="4F976BF2" w14:textId="77777777" w:rsidR="00C7328F" w:rsidRPr="0051414C" w:rsidRDefault="00C7328F"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C7328F" w:rsidRPr="0051414C" w14:paraId="4AB9BDF3" w14:textId="77777777" w:rsidTr="00DE661A">
        <w:tc>
          <w:tcPr>
            <w:tcW w:w="8505" w:type="dxa"/>
            <w:shd w:val="clear" w:color="auto" w:fill="auto"/>
          </w:tcPr>
          <w:p w14:paraId="658CEEA0" w14:textId="77777777" w:rsidR="00C7328F" w:rsidRPr="0051414C" w:rsidRDefault="00C7328F" w:rsidP="00302296">
            <w:pPr>
              <w:pStyle w:val="HSSBodyText"/>
              <w:rPr>
                <w:rFonts w:cstheme="majorHAnsi"/>
                <w:sz w:val="16"/>
              </w:rPr>
            </w:pPr>
            <w:r w:rsidRPr="0051414C">
              <w:rPr>
                <w:rFonts w:cstheme="majorHAnsi"/>
              </w:rPr>
              <w:t>Have you been sterilised using clips, if so when................?</w:t>
            </w:r>
          </w:p>
        </w:tc>
        <w:tc>
          <w:tcPr>
            <w:tcW w:w="1370" w:type="dxa"/>
            <w:shd w:val="clear" w:color="auto" w:fill="auto"/>
          </w:tcPr>
          <w:p w14:paraId="6AAB5A72" w14:textId="77777777" w:rsidR="00C7328F" w:rsidRPr="0051414C" w:rsidRDefault="00C7328F" w:rsidP="00DE661A">
            <w:pPr>
              <w:jc w:val="center"/>
              <w:rPr>
                <w:rFonts w:asciiTheme="majorHAnsi" w:hAnsiTheme="majorHAnsi" w:cstheme="majorHAnsi"/>
                <w:szCs w:val="22"/>
              </w:rPr>
            </w:pPr>
            <w:r w:rsidRPr="0051414C">
              <w:rPr>
                <w:rFonts w:asciiTheme="majorHAnsi" w:hAnsiTheme="majorHAnsi" w:cstheme="majorHAnsi"/>
                <w:szCs w:val="22"/>
              </w:rPr>
              <w:t>Yes    /    No</w:t>
            </w:r>
          </w:p>
        </w:tc>
      </w:tr>
      <w:tr w:rsidR="00C7328F" w:rsidRPr="0051414C" w14:paraId="35872788" w14:textId="77777777" w:rsidTr="00DE661A">
        <w:tc>
          <w:tcPr>
            <w:tcW w:w="8505" w:type="dxa"/>
            <w:shd w:val="clear" w:color="auto" w:fill="auto"/>
          </w:tcPr>
          <w:p w14:paraId="52B8FAC1" w14:textId="77777777" w:rsidR="00C7328F" w:rsidRPr="0051414C" w:rsidRDefault="00C7328F" w:rsidP="00302296">
            <w:pPr>
              <w:pStyle w:val="HSSBodyText"/>
              <w:rPr>
                <w:rFonts w:cstheme="majorHAnsi"/>
                <w:sz w:val="16"/>
              </w:rPr>
            </w:pPr>
            <w:r w:rsidRPr="0051414C">
              <w:rPr>
                <w:rFonts w:cstheme="majorHAnsi"/>
              </w:rPr>
              <w:t>Are you breastfeeding at the present time?</w:t>
            </w:r>
          </w:p>
        </w:tc>
        <w:tc>
          <w:tcPr>
            <w:tcW w:w="1370" w:type="dxa"/>
            <w:shd w:val="clear" w:color="auto" w:fill="auto"/>
          </w:tcPr>
          <w:p w14:paraId="1D789209" w14:textId="77777777" w:rsidR="00C7328F" w:rsidRPr="0051414C" w:rsidRDefault="00C7328F" w:rsidP="00DE661A">
            <w:pPr>
              <w:jc w:val="center"/>
              <w:rPr>
                <w:rFonts w:asciiTheme="majorHAnsi" w:hAnsiTheme="majorHAnsi" w:cstheme="majorHAnsi"/>
                <w:szCs w:val="22"/>
              </w:rPr>
            </w:pPr>
            <w:r w:rsidRPr="0051414C">
              <w:rPr>
                <w:rFonts w:asciiTheme="majorHAnsi" w:hAnsiTheme="majorHAnsi" w:cstheme="majorHAnsi"/>
                <w:szCs w:val="22"/>
              </w:rPr>
              <w:t>Yes    /    No</w:t>
            </w:r>
          </w:p>
        </w:tc>
      </w:tr>
    </w:tbl>
    <w:p w14:paraId="1D045218" w14:textId="77777777" w:rsidR="00302296" w:rsidRPr="0051414C" w:rsidRDefault="00302296" w:rsidP="00302296">
      <w:pPr>
        <w:pStyle w:val="HSSBodyText"/>
        <w:rPr>
          <w:rFonts w:cstheme="majorHAnsi"/>
          <w:sz w:val="16"/>
        </w:rPr>
      </w:pPr>
    </w:p>
    <w:p w14:paraId="49CE1359" w14:textId="77777777" w:rsidR="00302296" w:rsidRPr="0051414C" w:rsidRDefault="00302296" w:rsidP="00302296">
      <w:pPr>
        <w:pStyle w:val="HSSBodyText"/>
        <w:rPr>
          <w:rFonts w:cstheme="majorHAnsi"/>
        </w:rPr>
      </w:pPr>
      <w:r w:rsidRPr="0051414C">
        <w:rPr>
          <w:rFonts w:cstheme="majorHAnsi"/>
        </w:rPr>
        <w:t>I have read and understood the questions above and have answered them correctly</w:t>
      </w:r>
    </w:p>
    <w:p w14:paraId="01C912C1" w14:textId="77777777" w:rsidR="00302296" w:rsidRPr="0051414C" w:rsidRDefault="00302296" w:rsidP="00302296">
      <w:pPr>
        <w:pStyle w:val="HSSBodyText"/>
        <w:rPr>
          <w:rFonts w:cstheme="majorHAnsi"/>
          <w:sz w:val="6"/>
        </w:rPr>
      </w:pPr>
    </w:p>
    <w:p w14:paraId="19E12C4A" w14:textId="77777777" w:rsidR="00302296" w:rsidRPr="0051414C" w:rsidRDefault="00302296" w:rsidP="00302296">
      <w:pPr>
        <w:pStyle w:val="HSSBodyText"/>
        <w:rPr>
          <w:rFonts w:cstheme="majorHAnsi"/>
        </w:rPr>
      </w:pPr>
      <w:r w:rsidRPr="0051414C">
        <w:rPr>
          <w:rFonts w:cstheme="majorHAnsi"/>
        </w:rPr>
        <w:t>Signature: ...................................... Date: .......................</w:t>
      </w:r>
    </w:p>
    <w:p w14:paraId="6E6CD2DF" w14:textId="77777777" w:rsidR="00302296" w:rsidRPr="0051414C" w:rsidRDefault="00302296" w:rsidP="00302296">
      <w:pPr>
        <w:pStyle w:val="HSSBodyText"/>
        <w:rPr>
          <w:rFonts w:cstheme="majorHAnsi"/>
          <w:sz w:val="10"/>
        </w:rPr>
      </w:pPr>
    </w:p>
    <w:p w14:paraId="5FE2AA7F" w14:textId="673C869C" w:rsidR="00302296" w:rsidRPr="0051414C" w:rsidRDefault="00302296" w:rsidP="00302296">
      <w:pPr>
        <w:pStyle w:val="HSSBodyText"/>
        <w:rPr>
          <w:rFonts w:cstheme="majorHAnsi"/>
        </w:rPr>
      </w:pPr>
      <w:r w:rsidRPr="0051414C">
        <w:rPr>
          <w:rFonts w:cstheme="majorHAnsi"/>
        </w:rPr>
        <w:t xml:space="preserve">I have signed on behalf of the </w:t>
      </w:r>
      <w:r w:rsidR="00EB632E" w:rsidRPr="0051414C">
        <w:rPr>
          <w:rFonts w:cstheme="majorHAnsi"/>
        </w:rPr>
        <w:t>above-named</w:t>
      </w:r>
      <w:r w:rsidRPr="0051414C">
        <w:rPr>
          <w:rFonts w:cstheme="majorHAnsi"/>
        </w:rPr>
        <w:t xml:space="preserve"> patient who is unable to complete the questionnaire. I understand that I take responsibility for the safety of the patient with respect to the presence of internal or external metal and to the best of my knowledge the answers given are correct.</w:t>
      </w:r>
    </w:p>
    <w:p w14:paraId="15B3C326" w14:textId="77777777" w:rsidR="00302296" w:rsidRPr="0051414C" w:rsidRDefault="00302296" w:rsidP="00302296">
      <w:pPr>
        <w:pStyle w:val="HSSBodyText"/>
        <w:rPr>
          <w:rFonts w:cstheme="majorHAnsi"/>
          <w:sz w:val="10"/>
        </w:rPr>
      </w:pPr>
    </w:p>
    <w:p w14:paraId="2C5249B2" w14:textId="77777777" w:rsidR="00302296" w:rsidRPr="0051414C" w:rsidRDefault="00302296" w:rsidP="00302296">
      <w:pPr>
        <w:pStyle w:val="HSSBodyText"/>
        <w:rPr>
          <w:rFonts w:cstheme="majorHAnsi"/>
        </w:rPr>
      </w:pPr>
      <w:r w:rsidRPr="0051414C">
        <w:rPr>
          <w:rFonts w:cstheme="majorHAnsi"/>
        </w:rPr>
        <w:t>Signature: ...................................... Date: .......................</w:t>
      </w:r>
    </w:p>
    <w:p w14:paraId="6BE1F0AD" w14:textId="77777777" w:rsidR="00302296" w:rsidRPr="0051414C" w:rsidRDefault="00302296" w:rsidP="00302296">
      <w:pPr>
        <w:pStyle w:val="HSSBodyText"/>
        <w:rPr>
          <w:rFonts w:cstheme="majorHAnsi"/>
          <w:sz w:val="16"/>
        </w:rPr>
      </w:pPr>
    </w:p>
    <w:p w14:paraId="55DB13D5" w14:textId="77777777" w:rsidR="00302296" w:rsidRPr="0051414C" w:rsidRDefault="00302296" w:rsidP="00302296">
      <w:pPr>
        <w:pStyle w:val="HSSBodyText"/>
        <w:rPr>
          <w:rFonts w:cstheme="majorHAnsi"/>
        </w:rPr>
      </w:pPr>
      <w:r w:rsidRPr="0051414C">
        <w:rPr>
          <w:rFonts w:cstheme="majorHAnsi"/>
        </w:rPr>
        <w:t>Status: Referring Clinician / Nurse / Relation / Other please specify........................................</w:t>
      </w:r>
      <w:r w:rsidRPr="0051414C">
        <w:rPr>
          <w:rFonts w:cstheme="majorHAnsi"/>
        </w:rPr>
        <w:tab/>
      </w:r>
    </w:p>
    <w:p w14:paraId="56AE4F1D" w14:textId="77777777" w:rsidR="00114EEC" w:rsidRDefault="00114EEC">
      <w:pPr>
        <w:spacing w:line="240" w:lineRule="auto"/>
        <w:jc w:val="left"/>
        <w:rPr>
          <w:rFonts w:asciiTheme="majorHAnsi" w:eastAsiaTheme="majorEastAsia" w:hAnsiTheme="majorHAnsi" w:cstheme="majorHAnsi"/>
          <w:color w:val="2D257D"/>
          <w:sz w:val="44"/>
          <w:szCs w:val="44"/>
        </w:rPr>
      </w:pPr>
      <w:r>
        <w:rPr>
          <w:rFonts w:asciiTheme="majorHAnsi" w:hAnsiTheme="majorHAnsi" w:cstheme="majorHAnsi"/>
        </w:rPr>
        <w:br w:type="page"/>
      </w:r>
    </w:p>
    <w:p w14:paraId="5094BD4D" w14:textId="6C42B889" w:rsidR="00302296" w:rsidRPr="0051414C" w:rsidRDefault="00302296" w:rsidP="00302296">
      <w:pPr>
        <w:pStyle w:val="Heading1"/>
        <w:rPr>
          <w:rFonts w:asciiTheme="majorHAnsi" w:hAnsiTheme="majorHAnsi" w:cstheme="majorHAnsi"/>
        </w:rPr>
      </w:pPr>
      <w:bookmarkStart w:id="35" w:name="_Toc22230125"/>
      <w:r w:rsidRPr="0051414C">
        <w:rPr>
          <w:rFonts w:asciiTheme="majorHAnsi" w:hAnsiTheme="majorHAnsi" w:cstheme="majorHAnsi"/>
        </w:rPr>
        <w:lastRenderedPageBreak/>
        <w:t>Reference Sources</w:t>
      </w:r>
      <w:bookmarkEnd w:id="35"/>
      <w:r w:rsidRPr="0051414C">
        <w:rPr>
          <w:rFonts w:asciiTheme="majorHAnsi" w:hAnsiTheme="majorHAnsi" w:cstheme="majorHAnsi"/>
        </w:rPr>
        <w:t xml:space="preserve"> </w:t>
      </w:r>
    </w:p>
    <w:p w14:paraId="752F1487" w14:textId="77777777" w:rsidR="00302296" w:rsidRPr="0051414C" w:rsidRDefault="00302296" w:rsidP="00302296">
      <w:pPr>
        <w:pStyle w:val="HSSBodyText"/>
        <w:rPr>
          <w:rFonts w:cstheme="majorHAnsi"/>
        </w:rPr>
      </w:pPr>
      <w:r w:rsidRPr="0051414C">
        <w:rPr>
          <w:rFonts w:cstheme="majorHAnsi"/>
        </w:rPr>
        <w:t xml:space="preserve">HSS would recommend that the Trust visit </w:t>
      </w:r>
      <w:hyperlink r:id="rId9" w:history="1">
        <w:r w:rsidRPr="0051414C">
          <w:rPr>
            <w:rStyle w:val="Hyperlink"/>
            <w:rFonts w:cstheme="majorHAnsi"/>
          </w:rPr>
          <w:t>http://www.rcr.ac.uk/content.aspx?PageID=323</w:t>
        </w:r>
      </w:hyperlink>
      <w:r w:rsidRPr="0051414C">
        <w:rPr>
          <w:rFonts w:cstheme="majorHAnsi"/>
        </w:rPr>
        <w:t xml:space="preserve"> which is a free resource provided by the Royal College of Radiologists and provides sample Patient Information leaflets.</w:t>
      </w:r>
    </w:p>
    <w:p w14:paraId="2A336BEA" w14:textId="77777777" w:rsidR="00302296" w:rsidRPr="0051414C" w:rsidRDefault="00302296" w:rsidP="00302296">
      <w:pPr>
        <w:tabs>
          <w:tab w:val="left" w:pos="6330"/>
        </w:tabs>
        <w:rPr>
          <w:rFonts w:asciiTheme="majorHAnsi" w:hAnsiTheme="majorHAnsi" w:cstheme="majorHAnsi"/>
        </w:rPr>
      </w:pPr>
    </w:p>
    <w:p w14:paraId="11BFC701" w14:textId="77777777" w:rsidR="00302296" w:rsidRPr="0051414C" w:rsidRDefault="00302296" w:rsidP="00302296">
      <w:pPr>
        <w:pStyle w:val="HSSBodyText"/>
        <w:rPr>
          <w:rFonts w:cstheme="majorHAnsi"/>
        </w:rPr>
      </w:pPr>
      <w:proofErr w:type="gramStart"/>
      <w:r w:rsidRPr="0051414C">
        <w:rPr>
          <w:rFonts w:cstheme="majorHAnsi"/>
        </w:rPr>
        <w:t>These leaflets have been prepared by the Clinical Radiology Patients' Liaison Group (CRPLG)</w:t>
      </w:r>
      <w:proofErr w:type="gramEnd"/>
      <w:r w:rsidRPr="0051414C">
        <w:rPr>
          <w:rFonts w:cstheme="majorHAnsi"/>
        </w:rPr>
        <w:t xml:space="preserve"> of The Royal College of Radiologists and the British Society of Interventional Radiology (BSIR). They </w:t>
      </w:r>
      <w:proofErr w:type="gramStart"/>
      <w:r w:rsidRPr="0051414C">
        <w:rPr>
          <w:rFonts w:cstheme="majorHAnsi"/>
        </w:rPr>
        <w:t>are intended</w:t>
      </w:r>
      <w:proofErr w:type="gramEnd"/>
      <w:r w:rsidRPr="0051414C">
        <w:rPr>
          <w:rFonts w:cstheme="majorHAnsi"/>
        </w:rPr>
        <w:t xml:space="preserve"> as information leaflets for patients who are recommended to have any one of these 15 specific interventional radiology procedures, and as a starting point to aid discussions with the patient's consultant clinical radiologist, prior to obtaining informed consent.</w:t>
      </w:r>
    </w:p>
    <w:p w14:paraId="0542206C" w14:textId="77777777" w:rsidR="00302296" w:rsidRPr="0051414C" w:rsidRDefault="00302296" w:rsidP="00302296">
      <w:pPr>
        <w:tabs>
          <w:tab w:val="left" w:pos="6330"/>
        </w:tabs>
        <w:rPr>
          <w:rFonts w:asciiTheme="majorHAnsi" w:hAnsiTheme="majorHAnsi" w:cstheme="majorHAnsi"/>
        </w:rPr>
      </w:pPr>
    </w:p>
    <w:p w14:paraId="54E28568" w14:textId="77777777" w:rsidR="00302296" w:rsidRPr="0051414C" w:rsidRDefault="00302296" w:rsidP="00302296">
      <w:pPr>
        <w:pStyle w:val="HSSBodyText"/>
        <w:rPr>
          <w:rFonts w:cstheme="majorHAnsi"/>
        </w:rPr>
      </w:pPr>
      <w:r w:rsidRPr="0051414C">
        <w:rPr>
          <w:rFonts w:cstheme="majorHAnsi"/>
        </w:rPr>
        <w:t>You can download one or all example leaflets in WORD format.</w:t>
      </w:r>
    </w:p>
    <w:p w14:paraId="1124CD23" w14:textId="77777777" w:rsidR="005B7772" w:rsidRPr="0051414C" w:rsidRDefault="005B7772" w:rsidP="00302296">
      <w:pPr>
        <w:pStyle w:val="HSSBodyText"/>
        <w:rPr>
          <w:rFonts w:cstheme="majorHAnsi"/>
        </w:rPr>
      </w:pPr>
    </w:p>
    <w:p w14:paraId="4BDE6FD6" w14:textId="77777777" w:rsidR="005B7772" w:rsidRPr="0051414C" w:rsidRDefault="005B7772" w:rsidP="00302296">
      <w:pPr>
        <w:pStyle w:val="HSSBodyText"/>
        <w:rPr>
          <w:rFonts w:cstheme="majorHAnsi"/>
        </w:rPr>
      </w:pPr>
    </w:p>
    <w:p w14:paraId="2F754075" w14:textId="77777777" w:rsidR="005B7772" w:rsidRPr="0051414C" w:rsidRDefault="006041C6" w:rsidP="005B7772">
      <w:pPr>
        <w:pStyle w:val="Heading1"/>
        <w:rPr>
          <w:rFonts w:asciiTheme="majorHAnsi" w:hAnsiTheme="majorHAnsi" w:cstheme="majorHAnsi"/>
        </w:rPr>
      </w:pPr>
      <w:r w:rsidRPr="0051414C">
        <w:rPr>
          <w:rFonts w:asciiTheme="majorHAnsi" w:hAnsiTheme="majorHAnsi" w:cstheme="majorHAnsi"/>
        </w:rPr>
        <w:br w:type="page"/>
      </w:r>
      <w:bookmarkStart w:id="36" w:name="_Toc22230126"/>
      <w:r w:rsidR="005B7772" w:rsidRPr="0051414C">
        <w:rPr>
          <w:rFonts w:asciiTheme="majorHAnsi" w:hAnsiTheme="majorHAnsi" w:cstheme="majorHAnsi"/>
        </w:rPr>
        <w:lastRenderedPageBreak/>
        <w:t>Appendix</w:t>
      </w:r>
      <w:bookmarkEnd w:id="36"/>
    </w:p>
    <w:p w14:paraId="40368891" w14:textId="77777777" w:rsidR="00EA019B" w:rsidRPr="0051414C" w:rsidRDefault="00EA019B" w:rsidP="00EA019B">
      <w:pPr>
        <w:rPr>
          <w:rFonts w:asciiTheme="majorHAnsi" w:hAnsiTheme="majorHAnsi" w:cstheme="majorHAnsi"/>
        </w:rPr>
      </w:pPr>
    </w:p>
    <w:p w14:paraId="07220822" w14:textId="77777777" w:rsidR="00EA019B" w:rsidRPr="0051414C" w:rsidRDefault="00EA019B" w:rsidP="00EA019B">
      <w:pPr>
        <w:pStyle w:val="HSSHeading2"/>
        <w:rPr>
          <w:rFonts w:cstheme="majorHAnsi"/>
        </w:rPr>
      </w:pPr>
      <w:r w:rsidRPr="0051414C">
        <w:rPr>
          <w:rFonts w:cstheme="majorHAnsi"/>
        </w:rPr>
        <w:t>DIRECTIONS</w:t>
      </w:r>
    </w:p>
    <w:p w14:paraId="3F9EB194" w14:textId="15E2FFAA" w:rsidR="005B7772" w:rsidRPr="0051414C" w:rsidRDefault="005B7772" w:rsidP="00A1701E">
      <w:pPr>
        <w:rPr>
          <w:rFonts w:asciiTheme="majorHAnsi" w:hAnsiTheme="majorHAnsi" w:cstheme="majorHAnsi"/>
        </w:rPr>
      </w:pPr>
      <w:r w:rsidRPr="0051414C">
        <w:rPr>
          <w:rFonts w:asciiTheme="majorHAnsi" w:hAnsiTheme="majorHAnsi" w:cstheme="majorHAnsi"/>
        </w:rPr>
        <w:t xml:space="preserve"> </w:t>
      </w:r>
      <w:bookmarkStart w:id="37" w:name="_Toc462007626"/>
      <w:r w:rsidR="00272964" w:rsidRPr="0051414C">
        <w:rPr>
          <w:rFonts w:asciiTheme="majorHAnsi" w:hAnsiTheme="majorHAnsi" w:cstheme="majorHAnsi"/>
          <w:noProof/>
          <w:lang w:eastAsia="en-GB"/>
        </w:rPr>
        <w:drawing>
          <wp:inline distT="0" distB="0" distL="0" distR="0" wp14:anchorId="68E2FFFC" wp14:editId="1C30C42F">
            <wp:extent cx="5648325" cy="26289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628900"/>
                    </a:xfrm>
                    <a:prstGeom prst="rect">
                      <a:avLst/>
                    </a:prstGeom>
                    <a:noFill/>
                    <a:ln>
                      <a:noFill/>
                    </a:ln>
                  </pic:spPr>
                </pic:pic>
              </a:graphicData>
            </a:graphic>
          </wp:inline>
        </w:drawing>
      </w:r>
      <w:bookmarkEnd w:id="37"/>
    </w:p>
    <w:p w14:paraId="460F6191" w14:textId="6685BCA1" w:rsidR="005B7772"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67834CF9" wp14:editId="4605C5E5">
            <wp:extent cx="6483985" cy="15494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985" cy="1549400"/>
                    </a:xfrm>
                    <a:prstGeom prst="rect">
                      <a:avLst/>
                    </a:prstGeom>
                    <a:noFill/>
                    <a:ln>
                      <a:noFill/>
                    </a:ln>
                  </pic:spPr>
                </pic:pic>
              </a:graphicData>
            </a:graphic>
          </wp:inline>
        </w:drawing>
      </w:r>
    </w:p>
    <w:p w14:paraId="571ED99B" w14:textId="02C3BDE3" w:rsidR="005B7772"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332CD1E9" wp14:editId="08A0254D">
            <wp:extent cx="6480175" cy="112839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1128395"/>
                    </a:xfrm>
                    <a:prstGeom prst="rect">
                      <a:avLst/>
                    </a:prstGeom>
                    <a:noFill/>
                    <a:ln>
                      <a:noFill/>
                    </a:ln>
                  </pic:spPr>
                </pic:pic>
              </a:graphicData>
            </a:graphic>
          </wp:inline>
        </w:drawing>
      </w:r>
    </w:p>
    <w:p w14:paraId="558EF8A8" w14:textId="4A7B84CA" w:rsidR="00EA019B"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597DAF3C" wp14:editId="5558CB49">
            <wp:extent cx="6484620" cy="111379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4620" cy="1113790"/>
                    </a:xfrm>
                    <a:prstGeom prst="rect">
                      <a:avLst/>
                    </a:prstGeom>
                    <a:noFill/>
                    <a:ln>
                      <a:noFill/>
                    </a:ln>
                  </pic:spPr>
                </pic:pic>
              </a:graphicData>
            </a:graphic>
          </wp:inline>
        </w:drawing>
      </w:r>
    </w:p>
    <w:p w14:paraId="68E62DB4" w14:textId="77777777" w:rsidR="005B7772" w:rsidRPr="0051414C" w:rsidRDefault="005B7772" w:rsidP="00BD6CDB">
      <w:pPr>
        <w:pStyle w:val="HSSHeading1-Body"/>
        <w:rPr>
          <w:rFonts w:cstheme="majorHAnsi"/>
          <w:noProof/>
          <w:lang w:val="en-GB" w:eastAsia="en-GB"/>
        </w:rPr>
      </w:pPr>
    </w:p>
    <w:p w14:paraId="61744913" w14:textId="77777777" w:rsidR="00EA019B" w:rsidRPr="0051414C" w:rsidRDefault="00EA019B" w:rsidP="00BD6CDB">
      <w:pPr>
        <w:pStyle w:val="HSSHeading1-Body"/>
        <w:rPr>
          <w:rFonts w:cstheme="majorHAnsi"/>
          <w:noProof/>
          <w:lang w:val="en-GB" w:eastAsia="en-GB"/>
        </w:rPr>
      </w:pPr>
    </w:p>
    <w:p w14:paraId="2D826AB9" w14:textId="77777777" w:rsidR="00114EEC" w:rsidRDefault="00114EEC">
      <w:pPr>
        <w:spacing w:line="240" w:lineRule="auto"/>
        <w:jc w:val="left"/>
        <w:rPr>
          <w:rFonts w:asciiTheme="majorHAnsi" w:eastAsia="Times New Roman" w:hAnsiTheme="majorHAnsi" w:cstheme="majorHAnsi"/>
          <w:b/>
          <w:noProof/>
          <w:color w:val="002060"/>
          <w:sz w:val="28"/>
          <w:szCs w:val="24"/>
          <w:lang w:eastAsia="en-GB"/>
        </w:rPr>
      </w:pPr>
      <w:r>
        <w:rPr>
          <w:rFonts w:cstheme="majorHAnsi"/>
          <w:noProof/>
          <w:lang w:eastAsia="en-GB"/>
        </w:rPr>
        <w:br w:type="page"/>
      </w:r>
    </w:p>
    <w:p w14:paraId="45245351" w14:textId="781DE260" w:rsidR="00EA019B" w:rsidRPr="0051414C" w:rsidRDefault="00EA019B" w:rsidP="00EA019B">
      <w:pPr>
        <w:pStyle w:val="HSSHeading2"/>
        <w:rPr>
          <w:rFonts w:cstheme="majorHAnsi"/>
          <w:noProof/>
          <w:lang w:val="en-GB" w:eastAsia="en-GB"/>
        </w:rPr>
      </w:pPr>
      <w:r w:rsidRPr="0051414C">
        <w:rPr>
          <w:rFonts w:cstheme="majorHAnsi"/>
          <w:noProof/>
          <w:lang w:val="en-GB" w:eastAsia="en-GB"/>
        </w:rPr>
        <w:lastRenderedPageBreak/>
        <w:t>CONFIRMATION</w:t>
      </w:r>
    </w:p>
    <w:p w14:paraId="1D9D161B" w14:textId="2D59FB7E" w:rsidR="005B7772"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45B87799" wp14:editId="52EB70FA">
            <wp:extent cx="6471920" cy="2080895"/>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1920" cy="2080895"/>
                    </a:xfrm>
                    <a:prstGeom prst="rect">
                      <a:avLst/>
                    </a:prstGeom>
                    <a:noFill/>
                    <a:ln>
                      <a:noFill/>
                    </a:ln>
                  </pic:spPr>
                </pic:pic>
              </a:graphicData>
            </a:graphic>
          </wp:inline>
        </w:drawing>
      </w:r>
    </w:p>
    <w:p w14:paraId="2E65CED2" w14:textId="58D5C6FC" w:rsidR="005B7772"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50D10A83" wp14:editId="270DD5F4">
            <wp:extent cx="6475730" cy="13474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730" cy="1347470"/>
                    </a:xfrm>
                    <a:prstGeom prst="rect">
                      <a:avLst/>
                    </a:prstGeom>
                    <a:noFill/>
                    <a:ln>
                      <a:noFill/>
                    </a:ln>
                  </pic:spPr>
                </pic:pic>
              </a:graphicData>
            </a:graphic>
          </wp:inline>
        </w:drawing>
      </w:r>
    </w:p>
    <w:p w14:paraId="12BC0CEF" w14:textId="4ED0C3C3" w:rsidR="005B7772"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7E8D2CEF" wp14:editId="55AFA81A">
            <wp:extent cx="6477000" cy="137604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1376045"/>
                    </a:xfrm>
                    <a:prstGeom prst="rect">
                      <a:avLst/>
                    </a:prstGeom>
                    <a:noFill/>
                    <a:ln>
                      <a:noFill/>
                    </a:ln>
                  </pic:spPr>
                </pic:pic>
              </a:graphicData>
            </a:graphic>
          </wp:inline>
        </w:drawing>
      </w:r>
    </w:p>
    <w:p w14:paraId="5348DA9B" w14:textId="77777777" w:rsidR="005B7772" w:rsidRPr="0051414C" w:rsidRDefault="005B7772" w:rsidP="00BD6CDB">
      <w:pPr>
        <w:pStyle w:val="HSSHeading1-Body"/>
        <w:rPr>
          <w:rFonts w:cstheme="majorHAnsi"/>
          <w:noProof/>
          <w:lang w:val="en-GB" w:eastAsia="en-GB"/>
        </w:rPr>
      </w:pPr>
    </w:p>
    <w:p w14:paraId="2CF7457A" w14:textId="77777777" w:rsidR="005B7772" w:rsidRPr="0051414C" w:rsidRDefault="00EA019B" w:rsidP="00EA019B">
      <w:pPr>
        <w:pStyle w:val="HSSHeading2"/>
        <w:rPr>
          <w:rFonts w:cstheme="majorHAnsi"/>
          <w:noProof/>
          <w:lang w:val="en-GB" w:eastAsia="en-GB"/>
        </w:rPr>
      </w:pPr>
      <w:r w:rsidRPr="0051414C">
        <w:rPr>
          <w:rFonts w:cstheme="majorHAnsi"/>
          <w:noProof/>
          <w:lang w:val="en-GB" w:eastAsia="en-GB"/>
        </w:rPr>
        <w:br w:type="page"/>
      </w:r>
      <w:r w:rsidRPr="0051414C">
        <w:rPr>
          <w:rFonts w:cstheme="majorHAnsi"/>
          <w:noProof/>
          <w:lang w:val="en-GB" w:eastAsia="en-GB"/>
        </w:rPr>
        <w:lastRenderedPageBreak/>
        <w:t>GENERAL ULTRASOUND</w:t>
      </w:r>
    </w:p>
    <w:p w14:paraId="253112A4" w14:textId="6B16A7A9" w:rsidR="005B7772" w:rsidRPr="0051414C" w:rsidRDefault="00272964" w:rsidP="005B7772">
      <w:pPr>
        <w:pStyle w:val="HSSHeading1-Body"/>
        <w:rPr>
          <w:rFonts w:cstheme="majorHAnsi"/>
          <w:noProof/>
          <w:lang w:val="en-GB" w:eastAsia="en-GB"/>
        </w:rPr>
      </w:pPr>
      <w:r w:rsidRPr="0051414C">
        <w:rPr>
          <w:rFonts w:cstheme="majorHAnsi"/>
          <w:noProof/>
          <w:lang w:val="en-GB" w:eastAsia="en-GB"/>
        </w:rPr>
        <w:drawing>
          <wp:inline distT="0" distB="0" distL="0" distR="0" wp14:anchorId="0901DBDE" wp14:editId="71AF3F27">
            <wp:extent cx="6482080" cy="137096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080" cy="1370965"/>
                    </a:xfrm>
                    <a:prstGeom prst="rect">
                      <a:avLst/>
                    </a:prstGeom>
                    <a:noFill/>
                    <a:ln>
                      <a:noFill/>
                    </a:ln>
                  </pic:spPr>
                </pic:pic>
              </a:graphicData>
            </a:graphic>
          </wp:inline>
        </w:drawing>
      </w:r>
    </w:p>
    <w:p w14:paraId="66A4F5B1" w14:textId="11C66925" w:rsidR="005B7772" w:rsidRPr="0051414C" w:rsidRDefault="00272964" w:rsidP="005B7772">
      <w:pPr>
        <w:pStyle w:val="HSSHeading1-Body"/>
        <w:rPr>
          <w:rFonts w:cstheme="majorHAnsi"/>
          <w:noProof/>
          <w:lang w:val="en-GB" w:eastAsia="en-GB"/>
        </w:rPr>
      </w:pPr>
      <w:r w:rsidRPr="0051414C">
        <w:rPr>
          <w:rFonts w:cstheme="majorHAnsi"/>
          <w:noProof/>
          <w:lang w:val="en-GB" w:eastAsia="en-GB"/>
        </w:rPr>
        <w:drawing>
          <wp:inline distT="0" distB="0" distL="0" distR="0" wp14:anchorId="275C7DAF" wp14:editId="6DF2AC3C">
            <wp:extent cx="6482080" cy="217868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2080" cy="2178685"/>
                    </a:xfrm>
                    <a:prstGeom prst="rect">
                      <a:avLst/>
                    </a:prstGeom>
                    <a:noFill/>
                    <a:ln>
                      <a:noFill/>
                    </a:ln>
                  </pic:spPr>
                </pic:pic>
              </a:graphicData>
            </a:graphic>
          </wp:inline>
        </w:drawing>
      </w:r>
    </w:p>
    <w:p w14:paraId="61727884" w14:textId="25724F12"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224E7898" wp14:editId="4992F29D">
            <wp:extent cx="6477000" cy="213487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2134870"/>
                    </a:xfrm>
                    <a:prstGeom prst="rect">
                      <a:avLst/>
                    </a:prstGeom>
                    <a:noFill/>
                    <a:ln>
                      <a:noFill/>
                    </a:ln>
                  </pic:spPr>
                </pic:pic>
              </a:graphicData>
            </a:graphic>
          </wp:inline>
        </w:drawing>
      </w:r>
    </w:p>
    <w:p w14:paraId="7F864B66" w14:textId="77777777" w:rsidR="005B7772" w:rsidRPr="0051414C" w:rsidRDefault="00EA019B" w:rsidP="00EA019B">
      <w:pPr>
        <w:pStyle w:val="HSSHeading2"/>
        <w:rPr>
          <w:rFonts w:cstheme="majorHAnsi"/>
          <w:noProof/>
          <w:lang w:val="en-GB" w:eastAsia="en-GB"/>
        </w:rPr>
      </w:pPr>
      <w:r w:rsidRPr="0051414C">
        <w:rPr>
          <w:rFonts w:cstheme="majorHAnsi"/>
          <w:noProof/>
          <w:lang w:val="en-GB" w:eastAsia="en-GB"/>
        </w:rPr>
        <w:t>ALTERNATIVE US PREP LETTER</w:t>
      </w:r>
    </w:p>
    <w:p w14:paraId="5E077406" w14:textId="58C4FBBE"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377526C7" wp14:editId="62E726B6">
            <wp:extent cx="6484620" cy="137350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4620" cy="1373505"/>
                    </a:xfrm>
                    <a:prstGeom prst="rect">
                      <a:avLst/>
                    </a:prstGeom>
                    <a:noFill/>
                    <a:ln>
                      <a:noFill/>
                    </a:ln>
                  </pic:spPr>
                </pic:pic>
              </a:graphicData>
            </a:graphic>
          </wp:inline>
        </w:drawing>
      </w:r>
    </w:p>
    <w:p w14:paraId="5EFB00A4" w14:textId="77777777" w:rsidR="00C33487" w:rsidRPr="0051414C" w:rsidRDefault="00EA019B" w:rsidP="00EA019B">
      <w:pPr>
        <w:pStyle w:val="HSSHeading2"/>
        <w:rPr>
          <w:rFonts w:cstheme="majorHAnsi"/>
          <w:noProof/>
          <w:lang w:val="en-GB" w:eastAsia="en-GB"/>
        </w:rPr>
      </w:pPr>
      <w:r w:rsidRPr="0051414C">
        <w:rPr>
          <w:rFonts w:cstheme="majorHAnsi"/>
          <w:noProof/>
          <w:lang w:val="en-GB" w:eastAsia="en-GB"/>
        </w:rPr>
        <w:br w:type="page"/>
      </w:r>
      <w:r w:rsidRPr="0051414C">
        <w:rPr>
          <w:rFonts w:cstheme="majorHAnsi"/>
          <w:noProof/>
          <w:lang w:val="en-GB" w:eastAsia="en-GB"/>
        </w:rPr>
        <w:lastRenderedPageBreak/>
        <w:t>ADDITIONAL TEXT</w:t>
      </w:r>
    </w:p>
    <w:p w14:paraId="5E547416" w14:textId="24B82F97"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245D65AE" wp14:editId="74DB8632">
            <wp:extent cx="6480175" cy="13684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1368425"/>
                    </a:xfrm>
                    <a:prstGeom prst="rect">
                      <a:avLst/>
                    </a:prstGeom>
                    <a:noFill/>
                    <a:ln>
                      <a:noFill/>
                    </a:ln>
                  </pic:spPr>
                </pic:pic>
              </a:graphicData>
            </a:graphic>
          </wp:inline>
        </w:drawing>
      </w:r>
    </w:p>
    <w:p w14:paraId="68F64808" w14:textId="3F6499A8"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2E127F55" wp14:editId="3F306A23">
            <wp:extent cx="6474460" cy="96266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4460" cy="962660"/>
                    </a:xfrm>
                    <a:prstGeom prst="rect">
                      <a:avLst/>
                    </a:prstGeom>
                    <a:noFill/>
                    <a:ln>
                      <a:noFill/>
                    </a:ln>
                  </pic:spPr>
                </pic:pic>
              </a:graphicData>
            </a:graphic>
          </wp:inline>
        </w:drawing>
      </w:r>
    </w:p>
    <w:p w14:paraId="4B364527" w14:textId="3576CDB6"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16AB9F6C" wp14:editId="4D9703BA">
            <wp:extent cx="6475095" cy="9715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5095" cy="971550"/>
                    </a:xfrm>
                    <a:prstGeom prst="rect">
                      <a:avLst/>
                    </a:prstGeom>
                    <a:noFill/>
                    <a:ln>
                      <a:noFill/>
                    </a:ln>
                  </pic:spPr>
                </pic:pic>
              </a:graphicData>
            </a:graphic>
          </wp:inline>
        </w:drawing>
      </w:r>
    </w:p>
    <w:p w14:paraId="7C07D8BC" w14:textId="77777777" w:rsidR="005B7772" w:rsidRPr="0051414C" w:rsidRDefault="00EA019B" w:rsidP="00EA019B">
      <w:pPr>
        <w:pStyle w:val="HSSHeading2"/>
        <w:rPr>
          <w:rFonts w:cstheme="majorHAnsi"/>
          <w:noProof/>
          <w:lang w:val="en-GB" w:eastAsia="en-GB"/>
        </w:rPr>
      </w:pPr>
      <w:r w:rsidRPr="0051414C">
        <w:rPr>
          <w:rFonts w:cstheme="majorHAnsi"/>
          <w:noProof/>
          <w:lang w:val="en-GB" w:eastAsia="en-GB"/>
        </w:rPr>
        <w:t>LMP TEXT</w:t>
      </w:r>
    </w:p>
    <w:p w14:paraId="54128FE5" w14:textId="11EC5478"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510FA6E9" wp14:editId="46179643">
            <wp:extent cx="6475095" cy="129984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095" cy="1299845"/>
                    </a:xfrm>
                    <a:prstGeom prst="rect">
                      <a:avLst/>
                    </a:prstGeom>
                    <a:noFill/>
                    <a:ln>
                      <a:noFill/>
                    </a:ln>
                  </pic:spPr>
                </pic:pic>
              </a:graphicData>
            </a:graphic>
          </wp:inline>
        </w:drawing>
      </w:r>
    </w:p>
    <w:p w14:paraId="672717BC" w14:textId="73AE1135" w:rsidR="00C33487" w:rsidRPr="0051414C" w:rsidRDefault="00272964" w:rsidP="00BD6CDB">
      <w:pPr>
        <w:pStyle w:val="HSSHeading1-Body"/>
        <w:rPr>
          <w:rFonts w:cstheme="majorHAnsi"/>
          <w:noProof/>
          <w:lang w:val="en-GB" w:eastAsia="en-GB"/>
        </w:rPr>
      </w:pPr>
      <w:r w:rsidRPr="0051414C">
        <w:rPr>
          <w:rFonts w:cstheme="majorHAnsi"/>
          <w:noProof/>
        </w:rPr>
        <w:drawing>
          <wp:anchor distT="0" distB="0" distL="114300" distR="114300" simplePos="0" relativeHeight="251657216" behindDoc="0" locked="0" layoutInCell="1" allowOverlap="1" wp14:anchorId="0C5D2BF6" wp14:editId="4C47A5BD">
            <wp:simplePos x="0" y="0"/>
            <wp:positionH relativeFrom="column">
              <wp:posOffset>-6985</wp:posOffset>
            </wp:positionH>
            <wp:positionV relativeFrom="paragraph">
              <wp:posOffset>1407160</wp:posOffset>
            </wp:positionV>
            <wp:extent cx="6486525" cy="1552575"/>
            <wp:effectExtent l="0" t="0" r="0" b="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65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14C">
        <w:rPr>
          <w:rFonts w:cstheme="majorHAnsi"/>
          <w:noProof/>
          <w:lang w:val="en-GB" w:eastAsia="en-GB"/>
        </w:rPr>
        <w:drawing>
          <wp:inline distT="0" distB="0" distL="0" distR="0" wp14:anchorId="608306B8" wp14:editId="3725C5DF">
            <wp:extent cx="6475095" cy="138303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095" cy="1383030"/>
                    </a:xfrm>
                    <a:prstGeom prst="rect">
                      <a:avLst/>
                    </a:prstGeom>
                    <a:noFill/>
                    <a:ln>
                      <a:noFill/>
                    </a:ln>
                  </pic:spPr>
                </pic:pic>
              </a:graphicData>
            </a:graphic>
          </wp:inline>
        </w:drawing>
      </w:r>
    </w:p>
    <w:p w14:paraId="61C67571" w14:textId="77777777" w:rsidR="00C33487" w:rsidRPr="0051414C" w:rsidRDefault="00C33487" w:rsidP="00BD6CDB">
      <w:pPr>
        <w:pStyle w:val="HSSHeading1-Body"/>
        <w:rPr>
          <w:rFonts w:cstheme="majorHAnsi"/>
          <w:noProof/>
          <w:lang w:val="en-GB" w:eastAsia="en-GB"/>
        </w:rPr>
      </w:pPr>
    </w:p>
    <w:p w14:paraId="15944A58" w14:textId="77777777" w:rsidR="00C33487" w:rsidRPr="0051414C" w:rsidRDefault="00C33487" w:rsidP="00BD6CDB">
      <w:pPr>
        <w:pStyle w:val="HSSHeading1-Body"/>
        <w:rPr>
          <w:rFonts w:cstheme="majorHAnsi"/>
          <w:noProof/>
          <w:lang w:val="en-GB" w:eastAsia="en-GB"/>
        </w:rPr>
      </w:pPr>
    </w:p>
    <w:p w14:paraId="74F4C0B9" w14:textId="16B1F9DF"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1DA5A506" wp14:editId="2C4964EF">
            <wp:extent cx="6475095" cy="131000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095" cy="1310005"/>
                    </a:xfrm>
                    <a:prstGeom prst="rect">
                      <a:avLst/>
                    </a:prstGeom>
                    <a:noFill/>
                    <a:ln>
                      <a:noFill/>
                    </a:ln>
                  </pic:spPr>
                </pic:pic>
              </a:graphicData>
            </a:graphic>
          </wp:inline>
        </w:drawing>
      </w:r>
    </w:p>
    <w:p w14:paraId="6C92603B" w14:textId="77777777" w:rsidR="00C33487" w:rsidRPr="0051414C" w:rsidRDefault="00EA019B" w:rsidP="00EA019B">
      <w:pPr>
        <w:pStyle w:val="HSSHeading2"/>
        <w:rPr>
          <w:rFonts w:cstheme="majorHAnsi"/>
          <w:noProof/>
          <w:lang w:val="en-GB" w:eastAsia="en-GB"/>
        </w:rPr>
      </w:pPr>
      <w:r w:rsidRPr="0051414C">
        <w:rPr>
          <w:rFonts w:cstheme="majorHAnsi"/>
          <w:noProof/>
          <w:lang w:val="en-GB" w:eastAsia="en-GB"/>
        </w:rPr>
        <w:lastRenderedPageBreak/>
        <w:t>BARIUM MEAL PREP</w:t>
      </w:r>
    </w:p>
    <w:p w14:paraId="4682AE58" w14:textId="1D63862C"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76B8AB65" wp14:editId="70D102C0">
            <wp:extent cx="6475095" cy="87312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5095" cy="873125"/>
                    </a:xfrm>
                    <a:prstGeom prst="rect">
                      <a:avLst/>
                    </a:prstGeom>
                    <a:noFill/>
                    <a:ln>
                      <a:noFill/>
                    </a:ln>
                  </pic:spPr>
                </pic:pic>
              </a:graphicData>
            </a:graphic>
          </wp:inline>
        </w:drawing>
      </w:r>
    </w:p>
    <w:p w14:paraId="1E674A00" w14:textId="7A5EB03E"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25944831" wp14:editId="5221EBC4">
            <wp:extent cx="6477000" cy="168402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1684020"/>
                    </a:xfrm>
                    <a:prstGeom prst="rect">
                      <a:avLst/>
                    </a:prstGeom>
                    <a:noFill/>
                    <a:ln>
                      <a:noFill/>
                    </a:ln>
                  </pic:spPr>
                </pic:pic>
              </a:graphicData>
            </a:graphic>
          </wp:inline>
        </w:drawing>
      </w:r>
    </w:p>
    <w:p w14:paraId="7B8EA848" w14:textId="5DC675BE" w:rsidR="00C33487" w:rsidRPr="0051414C" w:rsidRDefault="00272964" w:rsidP="00BD6CDB">
      <w:pPr>
        <w:pStyle w:val="HSSHeading1-Body"/>
        <w:rPr>
          <w:rFonts w:cstheme="majorHAnsi"/>
          <w:noProof/>
          <w:lang w:val="en-GB" w:eastAsia="en-GB"/>
        </w:rPr>
      </w:pPr>
      <w:r w:rsidRPr="0051414C">
        <w:rPr>
          <w:rFonts w:cstheme="majorHAnsi"/>
          <w:noProof/>
        </w:rPr>
        <w:drawing>
          <wp:anchor distT="0" distB="0" distL="114300" distR="114300" simplePos="0" relativeHeight="251658240" behindDoc="0" locked="0" layoutInCell="1" allowOverlap="1" wp14:anchorId="6D6C2294" wp14:editId="5C0242B8">
            <wp:simplePos x="0" y="0"/>
            <wp:positionH relativeFrom="column">
              <wp:posOffset>2540</wp:posOffset>
            </wp:positionH>
            <wp:positionV relativeFrom="paragraph">
              <wp:posOffset>2531745</wp:posOffset>
            </wp:positionV>
            <wp:extent cx="6477000" cy="1419225"/>
            <wp:effectExtent l="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70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14C">
        <w:rPr>
          <w:rFonts w:cstheme="majorHAnsi"/>
          <w:noProof/>
          <w:lang w:val="en-GB" w:eastAsia="en-GB"/>
        </w:rPr>
        <w:drawing>
          <wp:inline distT="0" distB="0" distL="0" distR="0" wp14:anchorId="44A23513" wp14:editId="330B82E3">
            <wp:extent cx="6480175" cy="248221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2482215"/>
                    </a:xfrm>
                    <a:prstGeom prst="rect">
                      <a:avLst/>
                    </a:prstGeom>
                    <a:noFill/>
                    <a:ln>
                      <a:noFill/>
                    </a:ln>
                  </pic:spPr>
                </pic:pic>
              </a:graphicData>
            </a:graphic>
          </wp:inline>
        </w:drawing>
      </w:r>
    </w:p>
    <w:p w14:paraId="2ADABA88" w14:textId="77777777" w:rsidR="00C33487" w:rsidRPr="0051414C" w:rsidRDefault="00C33487" w:rsidP="00BD6CDB">
      <w:pPr>
        <w:pStyle w:val="HSSHeading1-Body"/>
        <w:rPr>
          <w:rFonts w:cstheme="majorHAnsi"/>
          <w:noProof/>
          <w:lang w:val="en-GB" w:eastAsia="en-GB"/>
        </w:rPr>
      </w:pPr>
    </w:p>
    <w:p w14:paraId="2432CE4C" w14:textId="77777777" w:rsidR="005B7772" w:rsidRPr="0051414C" w:rsidRDefault="005B7772" w:rsidP="00BD6CDB">
      <w:pPr>
        <w:pStyle w:val="HSSHeading1-Body"/>
        <w:rPr>
          <w:rFonts w:cstheme="majorHAnsi"/>
          <w:noProof/>
          <w:lang w:val="en-GB" w:eastAsia="en-GB"/>
        </w:rPr>
      </w:pPr>
    </w:p>
    <w:p w14:paraId="4C20F9BF" w14:textId="77777777" w:rsidR="005B7772" w:rsidRPr="0051414C" w:rsidRDefault="005B7772" w:rsidP="00BD6CDB">
      <w:pPr>
        <w:pStyle w:val="HSSHeading1-Body"/>
        <w:rPr>
          <w:rFonts w:cstheme="majorHAnsi"/>
          <w:lang w:val="en-GB"/>
        </w:rPr>
      </w:pPr>
    </w:p>
    <w:p w14:paraId="281A00CF" w14:textId="77777777" w:rsidR="00EA019B" w:rsidRPr="0051414C" w:rsidRDefault="00EA019B" w:rsidP="00BD6CDB">
      <w:pPr>
        <w:pStyle w:val="HSSHeading1-Body"/>
        <w:rPr>
          <w:rFonts w:cstheme="majorHAnsi"/>
          <w:lang w:val="en-GB"/>
        </w:rPr>
      </w:pPr>
    </w:p>
    <w:p w14:paraId="089DD8AC" w14:textId="77777777" w:rsidR="00EA019B" w:rsidRPr="0051414C" w:rsidRDefault="00EA019B" w:rsidP="00EA019B">
      <w:pPr>
        <w:pStyle w:val="HSSHeading2"/>
        <w:rPr>
          <w:rFonts w:cstheme="majorHAnsi"/>
          <w:lang w:val="en-GB"/>
        </w:rPr>
      </w:pPr>
      <w:r w:rsidRPr="0051414C">
        <w:rPr>
          <w:rFonts w:cstheme="majorHAnsi"/>
          <w:lang w:val="en-GB"/>
        </w:rPr>
        <w:t>CHANGING LETTER COMPOSITION</w:t>
      </w:r>
    </w:p>
    <w:p w14:paraId="2A8DFF4D" w14:textId="27D754B4" w:rsidR="00C33487" w:rsidRPr="0051414C" w:rsidRDefault="00272964" w:rsidP="00BD6CDB">
      <w:pPr>
        <w:pStyle w:val="HSSHeading1-Body"/>
        <w:rPr>
          <w:rFonts w:cstheme="majorHAnsi"/>
          <w:noProof/>
          <w:lang w:val="en-GB" w:eastAsia="en-GB"/>
        </w:rPr>
      </w:pPr>
      <w:r w:rsidRPr="0051414C">
        <w:rPr>
          <w:rFonts w:cstheme="majorHAnsi"/>
          <w:noProof/>
          <w:lang w:val="en-GB" w:eastAsia="en-GB"/>
        </w:rPr>
        <w:drawing>
          <wp:inline distT="0" distB="0" distL="0" distR="0" wp14:anchorId="1DDAF95D" wp14:editId="5A025DDA">
            <wp:extent cx="6482080" cy="132651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2080" cy="1326515"/>
                    </a:xfrm>
                    <a:prstGeom prst="rect">
                      <a:avLst/>
                    </a:prstGeom>
                    <a:noFill/>
                    <a:ln>
                      <a:noFill/>
                    </a:ln>
                  </pic:spPr>
                </pic:pic>
              </a:graphicData>
            </a:graphic>
          </wp:inline>
        </w:drawing>
      </w:r>
    </w:p>
    <w:p w14:paraId="142EEE1C" w14:textId="77777777" w:rsidR="00114EEC" w:rsidRDefault="00114EEC">
      <w:pPr>
        <w:spacing w:line="240" w:lineRule="auto"/>
        <w:jc w:val="left"/>
        <w:rPr>
          <w:rFonts w:asciiTheme="majorHAnsi" w:eastAsia="Times New Roman" w:hAnsiTheme="majorHAnsi" w:cstheme="majorHAnsi"/>
          <w:b/>
          <w:noProof/>
          <w:color w:val="002060"/>
          <w:sz w:val="28"/>
          <w:szCs w:val="24"/>
          <w:lang w:eastAsia="en-GB"/>
        </w:rPr>
      </w:pPr>
      <w:r>
        <w:rPr>
          <w:rFonts w:cstheme="majorHAnsi"/>
          <w:noProof/>
          <w:lang w:eastAsia="en-GB"/>
        </w:rPr>
        <w:br w:type="page"/>
      </w:r>
    </w:p>
    <w:p w14:paraId="2487E505" w14:textId="7F44F9C5" w:rsidR="00EA019B" w:rsidRPr="0051414C" w:rsidRDefault="00EA019B" w:rsidP="00EA019B">
      <w:pPr>
        <w:pStyle w:val="HSSHeading2"/>
        <w:rPr>
          <w:rFonts w:cstheme="majorHAnsi"/>
          <w:lang w:val="en-GB"/>
        </w:rPr>
      </w:pPr>
      <w:r w:rsidRPr="0051414C">
        <w:rPr>
          <w:rFonts w:cstheme="majorHAnsi"/>
          <w:noProof/>
          <w:lang w:val="en-GB" w:eastAsia="en-GB"/>
        </w:rPr>
        <w:lastRenderedPageBreak/>
        <w:t>ALTERNATIVE STATUS LETTERS</w:t>
      </w:r>
    </w:p>
    <w:p w14:paraId="0C69C590" w14:textId="6FF212FA" w:rsidR="00390BB3"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749D27FE" wp14:editId="6B7E8646">
            <wp:extent cx="6482715" cy="258064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2715" cy="2580640"/>
                    </a:xfrm>
                    <a:prstGeom prst="rect">
                      <a:avLst/>
                    </a:prstGeom>
                    <a:noFill/>
                    <a:ln>
                      <a:noFill/>
                    </a:ln>
                  </pic:spPr>
                </pic:pic>
              </a:graphicData>
            </a:graphic>
          </wp:inline>
        </w:drawing>
      </w:r>
    </w:p>
    <w:p w14:paraId="50CCE97F" w14:textId="7153CA2A" w:rsidR="00390BB3" w:rsidRPr="0051414C" w:rsidRDefault="00272964" w:rsidP="00BD6CDB">
      <w:pPr>
        <w:pStyle w:val="HSSHeading1-Body"/>
        <w:rPr>
          <w:rFonts w:cstheme="majorHAnsi"/>
          <w:lang w:val="en-GB"/>
        </w:rPr>
      </w:pPr>
      <w:r w:rsidRPr="0051414C">
        <w:rPr>
          <w:rFonts w:cstheme="majorHAnsi"/>
          <w:noProof/>
        </w:rPr>
        <w:drawing>
          <wp:anchor distT="0" distB="0" distL="114300" distR="114300" simplePos="0" relativeHeight="251659264" behindDoc="0" locked="0" layoutInCell="1" allowOverlap="1" wp14:anchorId="68777A07" wp14:editId="26464863">
            <wp:simplePos x="0" y="0"/>
            <wp:positionH relativeFrom="column">
              <wp:posOffset>2540</wp:posOffset>
            </wp:positionH>
            <wp:positionV relativeFrom="paragraph">
              <wp:posOffset>1398905</wp:posOffset>
            </wp:positionV>
            <wp:extent cx="6486525" cy="2390775"/>
            <wp:effectExtent l="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65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14C">
        <w:rPr>
          <w:rFonts w:cstheme="majorHAnsi"/>
          <w:noProof/>
          <w:lang w:val="en-GB" w:eastAsia="en-GB"/>
        </w:rPr>
        <w:drawing>
          <wp:inline distT="0" distB="0" distL="0" distR="0" wp14:anchorId="4C1438DA" wp14:editId="5F2CC157">
            <wp:extent cx="6475095" cy="140271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5095" cy="1402715"/>
                    </a:xfrm>
                    <a:prstGeom prst="rect">
                      <a:avLst/>
                    </a:prstGeom>
                    <a:noFill/>
                    <a:ln>
                      <a:noFill/>
                    </a:ln>
                  </pic:spPr>
                </pic:pic>
              </a:graphicData>
            </a:graphic>
          </wp:inline>
        </w:drawing>
      </w:r>
    </w:p>
    <w:p w14:paraId="60269237" w14:textId="77777777" w:rsidR="00390BB3" w:rsidRPr="0051414C" w:rsidRDefault="00390BB3" w:rsidP="00BD6CDB">
      <w:pPr>
        <w:pStyle w:val="HSSHeading1-Body"/>
        <w:rPr>
          <w:rFonts w:cstheme="majorHAnsi"/>
          <w:lang w:val="en-GB"/>
        </w:rPr>
      </w:pPr>
    </w:p>
    <w:p w14:paraId="42C42318" w14:textId="77777777" w:rsidR="00390BB3" w:rsidRPr="0051414C" w:rsidRDefault="00390BB3" w:rsidP="00BD6CDB">
      <w:pPr>
        <w:pStyle w:val="HSSHeading1-Body"/>
        <w:rPr>
          <w:rFonts w:cstheme="majorHAnsi"/>
          <w:lang w:val="en-GB"/>
        </w:rPr>
      </w:pPr>
    </w:p>
    <w:p w14:paraId="798324C2" w14:textId="77777777" w:rsidR="00390BB3" w:rsidRPr="0051414C" w:rsidRDefault="00390BB3" w:rsidP="00BD6CDB">
      <w:pPr>
        <w:pStyle w:val="HSSHeading1-Body"/>
        <w:rPr>
          <w:rFonts w:cstheme="majorHAnsi"/>
          <w:lang w:val="en-GB"/>
        </w:rPr>
      </w:pPr>
    </w:p>
    <w:p w14:paraId="37262CE6" w14:textId="77777777" w:rsidR="00390BB3" w:rsidRPr="0051414C" w:rsidRDefault="00390BB3" w:rsidP="00BD6CDB">
      <w:pPr>
        <w:pStyle w:val="HSSHeading1-Body"/>
        <w:rPr>
          <w:rFonts w:cstheme="majorHAnsi"/>
          <w:lang w:val="en-GB"/>
        </w:rPr>
      </w:pPr>
    </w:p>
    <w:p w14:paraId="4E95484C" w14:textId="77777777" w:rsidR="00390BB3" w:rsidRPr="0051414C" w:rsidRDefault="00390BB3" w:rsidP="00BD6CDB">
      <w:pPr>
        <w:pStyle w:val="HSSHeading1-Body"/>
        <w:rPr>
          <w:rFonts w:cstheme="majorHAnsi"/>
          <w:lang w:val="en-GB"/>
        </w:rPr>
      </w:pPr>
    </w:p>
    <w:p w14:paraId="50037628" w14:textId="5D46F8B8" w:rsidR="006041C6"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3ED5ED85" wp14:editId="13DB4085">
            <wp:extent cx="6475095" cy="259524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5095" cy="2595245"/>
                    </a:xfrm>
                    <a:prstGeom prst="rect">
                      <a:avLst/>
                    </a:prstGeom>
                    <a:noFill/>
                    <a:ln>
                      <a:noFill/>
                    </a:ln>
                  </pic:spPr>
                </pic:pic>
              </a:graphicData>
            </a:graphic>
          </wp:inline>
        </w:drawing>
      </w:r>
    </w:p>
    <w:p w14:paraId="2FD8C19C" w14:textId="1043185E" w:rsidR="00390BB3" w:rsidRPr="0051414C" w:rsidRDefault="00272964" w:rsidP="00BD6CDB">
      <w:pPr>
        <w:pStyle w:val="HSSHeading1-Body"/>
        <w:rPr>
          <w:rFonts w:cstheme="majorHAnsi"/>
          <w:lang w:val="en-GB"/>
        </w:rPr>
      </w:pPr>
      <w:r w:rsidRPr="0051414C">
        <w:rPr>
          <w:rFonts w:cstheme="majorHAnsi"/>
          <w:noProof/>
          <w:lang w:val="en-GB" w:eastAsia="en-GB"/>
        </w:rPr>
        <w:lastRenderedPageBreak/>
        <w:drawing>
          <wp:inline distT="0" distB="0" distL="0" distR="0" wp14:anchorId="3005D77E" wp14:editId="60C8BE8D">
            <wp:extent cx="6479540" cy="271653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9540" cy="2716530"/>
                    </a:xfrm>
                    <a:prstGeom prst="rect">
                      <a:avLst/>
                    </a:prstGeom>
                    <a:noFill/>
                    <a:ln>
                      <a:noFill/>
                    </a:ln>
                  </pic:spPr>
                </pic:pic>
              </a:graphicData>
            </a:graphic>
          </wp:inline>
        </w:drawing>
      </w:r>
    </w:p>
    <w:p w14:paraId="298858C9" w14:textId="77777777" w:rsidR="006041C6" w:rsidRPr="0051414C" w:rsidRDefault="006041C6" w:rsidP="00BD6CDB">
      <w:pPr>
        <w:pStyle w:val="HSSHeading1-Body"/>
        <w:rPr>
          <w:rFonts w:cstheme="majorHAnsi"/>
          <w:lang w:val="en-GB"/>
        </w:rPr>
      </w:pPr>
    </w:p>
    <w:p w14:paraId="6EC2EC10" w14:textId="145A579D" w:rsidR="006041C6"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6B28BDE2" wp14:editId="5FE94DCB">
            <wp:extent cx="6480175" cy="273240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175" cy="2732405"/>
                    </a:xfrm>
                    <a:prstGeom prst="rect">
                      <a:avLst/>
                    </a:prstGeom>
                    <a:noFill/>
                    <a:ln>
                      <a:noFill/>
                    </a:ln>
                  </pic:spPr>
                </pic:pic>
              </a:graphicData>
            </a:graphic>
          </wp:inline>
        </w:drawing>
      </w:r>
    </w:p>
    <w:p w14:paraId="035FBAC6" w14:textId="77777777" w:rsidR="00114EEC" w:rsidRDefault="00114EEC">
      <w:pPr>
        <w:spacing w:line="240" w:lineRule="auto"/>
        <w:jc w:val="left"/>
        <w:rPr>
          <w:rFonts w:asciiTheme="majorHAnsi" w:eastAsia="Times New Roman" w:hAnsiTheme="majorHAnsi" w:cstheme="majorHAnsi"/>
          <w:b/>
          <w:color w:val="002060"/>
          <w:sz w:val="28"/>
          <w:szCs w:val="24"/>
        </w:rPr>
      </w:pPr>
      <w:r>
        <w:rPr>
          <w:rFonts w:cstheme="majorHAnsi"/>
        </w:rPr>
        <w:br w:type="page"/>
      </w:r>
    </w:p>
    <w:p w14:paraId="46E701DF" w14:textId="67715F3E" w:rsidR="00390BB3" w:rsidRPr="0051414C" w:rsidRDefault="00EA019B" w:rsidP="00EA019B">
      <w:pPr>
        <w:pStyle w:val="HSSHeading2"/>
        <w:rPr>
          <w:rFonts w:cstheme="majorHAnsi"/>
          <w:lang w:val="en-GB"/>
        </w:rPr>
      </w:pPr>
      <w:r w:rsidRPr="0051414C">
        <w:rPr>
          <w:rFonts w:cstheme="majorHAnsi"/>
          <w:lang w:val="en-GB"/>
        </w:rPr>
        <w:lastRenderedPageBreak/>
        <w:t>PARTIAL BOOKING ALTERNATIVES</w:t>
      </w:r>
    </w:p>
    <w:p w14:paraId="273F9CC2" w14:textId="61D89A08" w:rsidR="006041C6"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15098163" wp14:editId="02110424">
            <wp:extent cx="6480175" cy="284035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175" cy="2840355"/>
                    </a:xfrm>
                    <a:prstGeom prst="rect">
                      <a:avLst/>
                    </a:prstGeom>
                    <a:noFill/>
                    <a:ln>
                      <a:noFill/>
                    </a:ln>
                  </pic:spPr>
                </pic:pic>
              </a:graphicData>
            </a:graphic>
          </wp:inline>
        </w:drawing>
      </w:r>
    </w:p>
    <w:p w14:paraId="4E6D82A9" w14:textId="0FF48AA3" w:rsidR="006041C6"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28B5773A" wp14:editId="54F9D887">
            <wp:extent cx="6477000" cy="202184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0" cy="2021840"/>
                    </a:xfrm>
                    <a:prstGeom prst="rect">
                      <a:avLst/>
                    </a:prstGeom>
                    <a:noFill/>
                    <a:ln>
                      <a:noFill/>
                    </a:ln>
                  </pic:spPr>
                </pic:pic>
              </a:graphicData>
            </a:graphic>
          </wp:inline>
        </w:drawing>
      </w:r>
    </w:p>
    <w:p w14:paraId="5A3A7279" w14:textId="77777777" w:rsidR="006041C6" w:rsidRPr="0051414C" w:rsidRDefault="00EA019B" w:rsidP="00EA019B">
      <w:pPr>
        <w:pStyle w:val="HSSHeading2"/>
        <w:rPr>
          <w:rFonts w:cstheme="majorHAnsi"/>
          <w:lang w:val="en-GB"/>
        </w:rPr>
      </w:pPr>
      <w:r w:rsidRPr="0051414C">
        <w:rPr>
          <w:rFonts w:cstheme="majorHAnsi"/>
          <w:lang w:val="en-GB"/>
        </w:rPr>
        <w:br w:type="page"/>
      </w:r>
      <w:r w:rsidRPr="0051414C">
        <w:rPr>
          <w:rFonts w:cstheme="majorHAnsi"/>
          <w:lang w:val="en-GB"/>
        </w:rPr>
        <w:lastRenderedPageBreak/>
        <w:t>MRI LETTER &amp; QUESTIONNAIRE</w:t>
      </w:r>
    </w:p>
    <w:p w14:paraId="0F466713" w14:textId="1795F6A9" w:rsidR="006041C6"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54ABB1C1" wp14:editId="20CDF0A7">
            <wp:extent cx="6475095" cy="13639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5095" cy="1363980"/>
                    </a:xfrm>
                    <a:prstGeom prst="rect">
                      <a:avLst/>
                    </a:prstGeom>
                    <a:noFill/>
                    <a:ln>
                      <a:noFill/>
                    </a:ln>
                  </pic:spPr>
                </pic:pic>
              </a:graphicData>
            </a:graphic>
          </wp:inline>
        </w:drawing>
      </w:r>
    </w:p>
    <w:p w14:paraId="1AECF296" w14:textId="06BF7BFD" w:rsidR="006041C6"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59CF101B" wp14:editId="5BB696AE">
            <wp:extent cx="6474460" cy="13779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4460" cy="1377950"/>
                    </a:xfrm>
                    <a:prstGeom prst="rect">
                      <a:avLst/>
                    </a:prstGeom>
                    <a:noFill/>
                    <a:ln>
                      <a:noFill/>
                    </a:ln>
                  </pic:spPr>
                </pic:pic>
              </a:graphicData>
            </a:graphic>
          </wp:inline>
        </w:drawing>
      </w:r>
    </w:p>
    <w:p w14:paraId="0F231E31" w14:textId="6373CE41" w:rsidR="006041C6" w:rsidRPr="0051414C" w:rsidRDefault="00272964" w:rsidP="00BD6CDB">
      <w:pPr>
        <w:pStyle w:val="HSSHeading1-Body"/>
        <w:rPr>
          <w:rFonts w:cstheme="majorHAnsi"/>
          <w:lang w:val="en-GB"/>
        </w:rPr>
      </w:pPr>
      <w:r w:rsidRPr="0051414C">
        <w:rPr>
          <w:rFonts w:cstheme="majorHAnsi"/>
          <w:noProof/>
          <w:lang w:val="en-GB" w:eastAsia="en-GB"/>
        </w:rPr>
        <w:drawing>
          <wp:inline distT="0" distB="0" distL="0" distR="0" wp14:anchorId="77A9B139" wp14:editId="62D36919">
            <wp:extent cx="6484620" cy="335534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4620" cy="3355340"/>
                    </a:xfrm>
                    <a:prstGeom prst="rect">
                      <a:avLst/>
                    </a:prstGeom>
                    <a:noFill/>
                    <a:ln>
                      <a:noFill/>
                    </a:ln>
                  </pic:spPr>
                </pic:pic>
              </a:graphicData>
            </a:graphic>
          </wp:inline>
        </w:drawing>
      </w:r>
    </w:p>
    <w:p w14:paraId="5149EC08" w14:textId="77777777" w:rsidR="006041C6" w:rsidRPr="0051414C" w:rsidRDefault="006041C6" w:rsidP="00BD6CDB">
      <w:pPr>
        <w:pStyle w:val="HSSHeading1-Body"/>
        <w:rPr>
          <w:rFonts w:cstheme="majorHAnsi"/>
          <w:lang w:val="en-GB"/>
        </w:rPr>
      </w:pPr>
    </w:p>
    <w:p w14:paraId="1BF0CB85" w14:textId="77777777" w:rsidR="006041C6" w:rsidRPr="0051414C" w:rsidRDefault="006041C6" w:rsidP="00BD6CDB">
      <w:pPr>
        <w:pStyle w:val="HSSHeading1-Body"/>
        <w:rPr>
          <w:rFonts w:cstheme="majorHAnsi"/>
          <w:lang w:val="en-GB"/>
        </w:rPr>
      </w:pPr>
    </w:p>
    <w:p w14:paraId="60D72A4A" w14:textId="0F207C06" w:rsidR="001B3362" w:rsidRPr="0051414C" w:rsidRDefault="001B3362" w:rsidP="00114EEC">
      <w:pPr>
        <w:pStyle w:val="HSSHeading1-Body"/>
        <w:rPr>
          <w:rFonts w:cstheme="majorHAnsi"/>
        </w:rPr>
      </w:pPr>
      <w:r w:rsidRPr="0051414C">
        <w:rPr>
          <w:rFonts w:cstheme="majorHAnsi"/>
          <w:lang w:val="en-GB"/>
        </w:rPr>
        <w:br w:type="page"/>
      </w:r>
    </w:p>
    <w:p w14:paraId="5D7B9CCC" w14:textId="77777777" w:rsidR="00D41B83" w:rsidRPr="00115BFD" w:rsidRDefault="00D41B83" w:rsidP="00D41B83">
      <w:pPr>
        <w:pStyle w:val="Heading1"/>
        <w:ind w:left="360" w:hanging="360"/>
      </w:pPr>
      <w:bookmarkStart w:id="38" w:name="_Toc526848438"/>
      <w:bookmarkStart w:id="39" w:name="_Toc528189029"/>
      <w:bookmarkStart w:id="40" w:name="_Toc12443646"/>
      <w:bookmarkStart w:id="41" w:name="_Toc22230127"/>
      <w:r w:rsidRPr="00115BFD">
        <w:lastRenderedPageBreak/>
        <w:t>Document Control</w:t>
      </w:r>
      <w:bookmarkEnd w:id="38"/>
      <w:bookmarkEnd w:id="39"/>
      <w:bookmarkEnd w:id="40"/>
      <w:bookmarkEnd w:id="41"/>
    </w:p>
    <w:tbl>
      <w:tblPr>
        <w:tblW w:w="1020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851"/>
        <w:gridCol w:w="567"/>
        <w:gridCol w:w="922"/>
        <w:gridCol w:w="2686"/>
        <w:gridCol w:w="1814"/>
        <w:gridCol w:w="3366"/>
      </w:tblGrid>
      <w:tr w:rsidR="00D41B83" w:rsidRPr="00150979" w14:paraId="7D811431" w14:textId="77777777" w:rsidTr="006D7BC2">
        <w:trPr>
          <w:cantSplit/>
          <w:trHeight w:val="284"/>
        </w:trPr>
        <w:tc>
          <w:tcPr>
            <w:tcW w:w="1418" w:type="dxa"/>
            <w:gridSpan w:val="2"/>
            <w:shd w:val="clear" w:color="auto" w:fill="E6E6E6"/>
          </w:tcPr>
          <w:p w14:paraId="6A3B32FF" w14:textId="77777777" w:rsidR="00D41B83" w:rsidRPr="0040437C" w:rsidRDefault="00D41B83" w:rsidP="006D7BC2">
            <w:r w:rsidRPr="0040437C">
              <w:t>Title</w:t>
            </w:r>
          </w:p>
        </w:tc>
        <w:tc>
          <w:tcPr>
            <w:tcW w:w="8788" w:type="dxa"/>
            <w:gridSpan w:val="4"/>
            <w:vAlign w:val="center"/>
          </w:tcPr>
          <w:p w14:paraId="7C204842" w14:textId="2C6C3745" w:rsidR="00D41B83" w:rsidRPr="00150979" w:rsidRDefault="00114EEC" w:rsidP="006D7BC2">
            <w:r w:rsidRPr="0051414C">
              <w:rPr>
                <w:rFonts w:asciiTheme="majorHAnsi" w:hAnsiTheme="majorHAnsi" w:cstheme="majorHAnsi"/>
              </w:rPr>
              <w:t>CRIS Letters Training Exercises</w:t>
            </w:r>
          </w:p>
        </w:tc>
      </w:tr>
      <w:tr w:rsidR="00114EEC" w:rsidRPr="00150979" w14:paraId="1B55F986" w14:textId="77777777" w:rsidTr="006D7BC2">
        <w:trPr>
          <w:cantSplit/>
          <w:trHeight w:val="284"/>
        </w:trPr>
        <w:tc>
          <w:tcPr>
            <w:tcW w:w="1418" w:type="dxa"/>
            <w:gridSpan w:val="2"/>
            <w:shd w:val="clear" w:color="auto" w:fill="E6E6E6"/>
          </w:tcPr>
          <w:p w14:paraId="5BF0A4B2" w14:textId="77777777" w:rsidR="00114EEC" w:rsidRPr="0040437C" w:rsidRDefault="00114EEC" w:rsidP="00114EEC">
            <w:r w:rsidRPr="0040437C">
              <w:t>Owner</w:t>
            </w:r>
          </w:p>
        </w:tc>
        <w:tc>
          <w:tcPr>
            <w:tcW w:w="3608" w:type="dxa"/>
            <w:gridSpan w:val="2"/>
            <w:vAlign w:val="center"/>
          </w:tcPr>
          <w:p w14:paraId="39EB151C" w14:textId="77777777" w:rsidR="00114EEC" w:rsidRPr="00150979" w:rsidRDefault="00114EEC" w:rsidP="00114EEC">
            <w:r>
              <w:t>Wellbeing</w:t>
            </w:r>
            <w:r w:rsidRPr="00150979">
              <w:t xml:space="preserve"> Training Manager</w:t>
            </w:r>
          </w:p>
        </w:tc>
        <w:tc>
          <w:tcPr>
            <w:tcW w:w="1814" w:type="dxa"/>
            <w:shd w:val="clear" w:color="auto" w:fill="E6E6E6"/>
            <w:vAlign w:val="center"/>
          </w:tcPr>
          <w:p w14:paraId="0A95A1DA" w14:textId="77777777" w:rsidR="00114EEC" w:rsidRPr="0040437C" w:rsidRDefault="00114EEC" w:rsidP="00114EEC">
            <w:pPr>
              <w:pStyle w:val="BodyBold"/>
              <w:rPr>
                <w:rFonts w:ascii="Calibri Light" w:hAnsi="Calibri Light" w:cs="Calibri Light"/>
                <w:b w:val="0"/>
              </w:rPr>
            </w:pPr>
            <w:r w:rsidRPr="0040437C">
              <w:rPr>
                <w:rFonts w:ascii="Calibri Light" w:hAnsi="Calibri Light" w:cs="Calibri Light"/>
                <w:b w:val="0"/>
              </w:rPr>
              <w:t>Date Created</w:t>
            </w:r>
          </w:p>
        </w:tc>
        <w:tc>
          <w:tcPr>
            <w:tcW w:w="3366" w:type="dxa"/>
            <w:vAlign w:val="center"/>
          </w:tcPr>
          <w:p w14:paraId="296ED108" w14:textId="1B1893BF" w:rsidR="00114EEC" w:rsidRPr="00150979" w:rsidRDefault="00114EEC" w:rsidP="00114EEC">
            <w:pPr>
              <w:pStyle w:val="Body"/>
              <w:rPr>
                <w:rFonts w:ascii="Calibri Light" w:hAnsi="Calibri Light" w:cs="Calibri Light"/>
              </w:rPr>
            </w:pPr>
            <w:r w:rsidRPr="0051414C">
              <w:rPr>
                <w:rFonts w:asciiTheme="majorHAnsi" w:hAnsiTheme="majorHAnsi" w:cstheme="majorHAnsi"/>
              </w:rPr>
              <w:t>17/</w:t>
            </w:r>
            <w:r>
              <w:rPr>
                <w:rFonts w:asciiTheme="majorHAnsi" w:hAnsiTheme="majorHAnsi" w:cstheme="majorHAnsi"/>
              </w:rPr>
              <w:t>10/2019</w:t>
            </w:r>
          </w:p>
        </w:tc>
      </w:tr>
      <w:tr w:rsidR="00114EEC" w:rsidRPr="00150979" w14:paraId="4C8063B9" w14:textId="77777777" w:rsidTr="006D7BC2">
        <w:trPr>
          <w:cantSplit/>
          <w:trHeight w:val="284"/>
        </w:trPr>
        <w:tc>
          <w:tcPr>
            <w:tcW w:w="1418" w:type="dxa"/>
            <w:gridSpan w:val="2"/>
            <w:shd w:val="clear" w:color="auto" w:fill="E6E6E6"/>
          </w:tcPr>
          <w:p w14:paraId="4C524672" w14:textId="77777777" w:rsidR="00114EEC" w:rsidRPr="0040437C" w:rsidRDefault="00114EEC" w:rsidP="00114EEC">
            <w:r w:rsidRPr="0040437C">
              <w:t>File Ref.</w:t>
            </w:r>
          </w:p>
        </w:tc>
        <w:tc>
          <w:tcPr>
            <w:tcW w:w="8788" w:type="dxa"/>
            <w:gridSpan w:val="4"/>
            <w:vAlign w:val="center"/>
          </w:tcPr>
          <w:p w14:paraId="0B65692C" w14:textId="3E97C2F6" w:rsidR="00114EEC" w:rsidRPr="00150979" w:rsidRDefault="00114EEC" w:rsidP="00114EEC">
            <w:r>
              <w:rPr>
                <w:noProof/>
              </w:rPr>
              <w:fldChar w:fldCharType="begin"/>
            </w:r>
            <w:r>
              <w:rPr>
                <w:noProof/>
              </w:rPr>
              <w:instrText xml:space="preserve"> FILENAME   \* MERGEFORMAT </w:instrText>
            </w:r>
            <w:r>
              <w:rPr>
                <w:noProof/>
              </w:rPr>
              <w:fldChar w:fldCharType="separate"/>
            </w:r>
            <w:r w:rsidR="009106C0">
              <w:rPr>
                <w:noProof/>
              </w:rPr>
              <w:t>CRIS_CTS315_Exercises_CRIS_Letter_Formats_WS_V1.0.docx</w:t>
            </w:r>
            <w:r>
              <w:rPr>
                <w:noProof/>
              </w:rPr>
              <w:fldChar w:fldCharType="end"/>
            </w:r>
          </w:p>
        </w:tc>
      </w:tr>
      <w:tr w:rsidR="00114EEC" w:rsidRPr="00150979" w14:paraId="35205B83" w14:textId="77777777" w:rsidTr="006D7BC2">
        <w:trPr>
          <w:cantSplit/>
          <w:trHeight w:val="284"/>
        </w:trPr>
        <w:tc>
          <w:tcPr>
            <w:tcW w:w="1418" w:type="dxa"/>
            <w:gridSpan w:val="2"/>
            <w:shd w:val="clear" w:color="auto" w:fill="E6E6E6"/>
          </w:tcPr>
          <w:p w14:paraId="747E8686" w14:textId="77777777" w:rsidR="00114EEC" w:rsidRPr="0040437C" w:rsidRDefault="00114EEC" w:rsidP="00114EEC">
            <w:r w:rsidRPr="0040437C">
              <w:t>CRIS Version</w:t>
            </w:r>
          </w:p>
        </w:tc>
        <w:tc>
          <w:tcPr>
            <w:tcW w:w="8788" w:type="dxa"/>
            <w:gridSpan w:val="4"/>
            <w:vAlign w:val="center"/>
          </w:tcPr>
          <w:p w14:paraId="34FBA61C" w14:textId="36417CD8" w:rsidR="00114EEC" w:rsidRPr="00150979" w:rsidRDefault="00114EEC" w:rsidP="00114EEC">
            <w:r w:rsidRPr="0051414C">
              <w:rPr>
                <w:rFonts w:asciiTheme="majorHAnsi" w:hAnsiTheme="majorHAnsi" w:cstheme="majorHAnsi"/>
              </w:rPr>
              <w:t>2.09.10p onwards</w:t>
            </w:r>
          </w:p>
        </w:tc>
      </w:tr>
      <w:tr w:rsidR="00114EEC" w:rsidRPr="00150979" w14:paraId="436CB60B" w14:textId="77777777" w:rsidTr="006D7BC2">
        <w:trPr>
          <w:cantSplit/>
          <w:trHeight w:val="284"/>
        </w:trPr>
        <w:tc>
          <w:tcPr>
            <w:tcW w:w="10206" w:type="dxa"/>
            <w:gridSpan w:val="6"/>
            <w:shd w:val="clear" w:color="auto" w:fill="E6E6E6"/>
          </w:tcPr>
          <w:p w14:paraId="3563742D" w14:textId="77777777" w:rsidR="00114EEC" w:rsidRPr="0040437C" w:rsidRDefault="00114EEC" w:rsidP="00114EEC">
            <w:r w:rsidRPr="0040437C">
              <w:t>Change History</w:t>
            </w:r>
          </w:p>
        </w:tc>
      </w:tr>
      <w:tr w:rsidR="00114EEC" w:rsidRPr="00150979" w14:paraId="0B17FF1E" w14:textId="77777777" w:rsidTr="006D7BC2">
        <w:trPr>
          <w:cantSplit/>
          <w:trHeight w:val="284"/>
        </w:trPr>
        <w:tc>
          <w:tcPr>
            <w:tcW w:w="851" w:type="dxa"/>
            <w:shd w:val="clear" w:color="auto" w:fill="E6E6E6"/>
          </w:tcPr>
          <w:p w14:paraId="3C9099B7" w14:textId="77777777" w:rsidR="00114EEC" w:rsidRPr="0040437C" w:rsidRDefault="00114EEC" w:rsidP="00114EEC">
            <w:r w:rsidRPr="0040437C">
              <w:t>Issue</w:t>
            </w:r>
          </w:p>
        </w:tc>
        <w:tc>
          <w:tcPr>
            <w:tcW w:w="1489" w:type="dxa"/>
            <w:gridSpan w:val="2"/>
            <w:shd w:val="clear" w:color="auto" w:fill="E6E6E6"/>
          </w:tcPr>
          <w:p w14:paraId="1265D388" w14:textId="77777777" w:rsidR="00114EEC" w:rsidRPr="0040437C" w:rsidRDefault="00114EEC" w:rsidP="00114EEC">
            <w:r w:rsidRPr="0040437C">
              <w:t>Date</w:t>
            </w:r>
          </w:p>
        </w:tc>
        <w:tc>
          <w:tcPr>
            <w:tcW w:w="2686" w:type="dxa"/>
            <w:shd w:val="clear" w:color="auto" w:fill="E6E6E6"/>
          </w:tcPr>
          <w:p w14:paraId="6770B7E9" w14:textId="77777777" w:rsidR="00114EEC" w:rsidRPr="0040437C" w:rsidRDefault="00114EEC" w:rsidP="00114EEC">
            <w:pPr>
              <w:pStyle w:val="BodyBold"/>
              <w:rPr>
                <w:rFonts w:ascii="Calibri Light" w:hAnsi="Calibri Light" w:cs="Calibri Light"/>
                <w:b w:val="0"/>
              </w:rPr>
            </w:pPr>
            <w:r w:rsidRPr="0040437C">
              <w:rPr>
                <w:rFonts w:ascii="Calibri Light" w:hAnsi="Calibri Light" w:cs="Calibri Light"/>
                <w:b w:val="0"/>
              </w:rPr>
              <w:t>Author / Editor</w:t>
            </w:r>
          </w:p>
        </w:tc>
        <w:tc>
          <w:tcPr>
            <w:tcW w:w="5180" w:type="dxa"/>
            <w:gridSpan w:val="2"/>
            <w:shd w:val="clear" w:color="auto" w:fill="E6E6E6"/>
          </w:tcPr>
          <w:p w14:paraId="6A4C45A0" w14:textId="77777777" w:rsidR="00114EEC" w:rsidRPr="0040437C" w:rsidRDefault="00114EEC" w:rsidP="00114EEC">
            <w:pPr>
              <w:pStyle w:val="BodyBold"/>
              <w:rPr>
                <w:rFonts w:ascii="Calibri Light" w:hAnsi="Calibri Light" w:cs="Calibri Light"/>
                <w:b w:val="0"/>
              </w:rPr>
            </w:pPr>
            <w:r w:rsidRPr="0040437C">
              <w:rPr>
                <w:rFonts w:ascii="Calibri Light" w:hAnsi="Calibri Light" w:cs="Calibri Light"/>
                <w:b w:val="0"/>
              </w:rPr>
              <w:t>Details of Change</w:t>
            </w:r>
          </w:p>
        </w:tc>
      </w:tr>
      <w:tr w:rsidR="00114EEC" w:rsidRPr="00150979" w14:paraId="7F514691" w14:textId="77777777" w:rsidTr="006D7BC2">
        <w:trPr>
          <w:cantSplit/>
          <w:trHeight w:val="284"/>
        </w:trPr>
        <w:tc>
          <w:tcPr>
            <w:tcW w:w="851" w:type="dxa"/>
            <w:vAlign w:val="center"/>
          </w:tcPr>
          <w:p w14:paraId="3ECE2147" w14:textId="77777777" w:rsidR="00114EEC" w:rsidRPr="00150979" w:rsidRDefault="00114EEC" w:rsidP="00114EEC">
            <w:r w:rsidRPr="00150979">
              <w:t>V1.0</w:t>
            </w:r>
          </w:p>
        </w:tc>
        <w:tc>
          <w:tcPr>
            <w:tcW w:w="1489" w:type="dxa"/>
            <w:gridSpan w:val="2"/>
            <w:vAlign w:val="center"/>
          </w:tcPr>
          <w:p w14:paraId="04DF6522" w14:textId="4A431ED5" w:rsidR="00114EEC" w:rsidRPr="00150979" w:rsidRDefault="00114EEC" w:rsidP="00114EEC">
            <w:r>
              <w:t>17/10/2019</w:t>
            </w:r>
          </w:p>
        </w:tc>
        <w:tc>
          <w:tcPr>
            <w:tcW w:w="2686" w:type="dxa"/>
            <w:vAlign w:val="center"/>
          </w:tcPr>
          <w:p w14:paraId="09376FA5" w14:textId="756615DF" w:rsidR="00114EEC" w:rsidRPr="00150979" w:rsidRDefault="00114EEC" w:rsidP="00114EEC">
            <w:pPr>
              <w:pStyle w:val="Body"/>
              <w:jc w:val="left"/>
              <w:rPr>
                <w:rFonts w:ascii="Calibri Light" w:hAnsi="Calibri Light" w:cs="Calibri Light"/>
              </w:rPr>
            </w:pPr>
            <w:r w:rsidRPr="00114EEC">
              <w:rPr>
                <w:rFonts w:ascii="Calibri Light" w:hAnsi="Calibri Light" w:cs="Calibri Light"/>
              </w:rPr>
              <w:t>Emma Savage-Mady</w:t>
            </w:r>
          </w:p>
        </w:tc>
        <w:tc>
          <w:tcPr>
            <w:tcW w:w="5180" w:type="dxa"/>
            <w:gridSpan w:val="2"/>
            <w:vAlign w:val="center"/>
          </w:tcPr>
          <w:p w14:paraId="2EC2B973" w14:textId="77777777" w:rsidR="00114EEC" w:rsidRPr="00150979" w:rsidRDefault="00114EEC" w:rsidP="00114EEC">
            <w:pPr>
              <w:pStyle w:val="Body"/>
              <w:jc w:val="left"/>
              <w:rPr>
                <w:rFonts w:ascii="Calibri Light" w:hAnsi="Calibri Light" w:cs="Calibri Light"/>
              </w:rPr>
            </w:pPr>
            <w:r w:rsidRPr="00150979">
              <w:rPr>
                <w:rFonts w:ascii="Calibri Light" w:hAnsi="Calibri Light" w:cs="Calibri Light"/>
              </w:rPr>
              <w:t>First Issue</w:t>
            </w:r>
          </w:p>
        </w:tc>
      </w:tr>
      <w:tr w:rsidR="00114EEC" w:rsidRPr="00150979" w14:paraId="6C825E38" w14:textId="77777777" w:rsidTr="006D7BC2">
        <w:trPr>
          <w:cantSplit/>
          <w:trHeight w:val="284"/>
        </w:trPr>
        <w:tc>
          <w:tcPr>
            <w:tcW w:w="851" w:type="dxa"/>
            <w:vAlign w:val="center"/>
          </w:tcPr>
          <w:p w14:paraId="6C0D280D" w14:textId="303DAE22" w:rsidR="00114EEC" w:rsidRPr="00150979" w:rsidRDefault="00854725" w:rsidP="00114EEC">
            <w:r>
              <w:t>V2.0</w:t>
            </w:r>
          </w:p>
        </w:tc>
        <w:tc>
          <w:tcPr>
            <w:tcW w:w="1489" w:type="dxa"/>
            <w:gridSpan w:val="2"/>
            <w:vAlign w:val="center"/>
          </w:tcPr>
          <w:p w14:paraId="4FC672D5" w14:textId="1083F921" w:rsidR="00114EEC" w:rsidRPr="00150979" w:rsidRDefault="00854725" w:rsidP="00114EEC">
            <w:r>
              <w:t>16/09/2022</w:t>
            </w:r>
          </w:p>
        </w:tc>
        <w:tc>
          <w:tcPr>
            <w:tcW w:w="2686" w:type="dxa"/>
            <w:vAlign w:val="center"/>
          </w:tcPr>
          <w:p w14:paraId="0B3035D1" w14:textId="7D48E644" w:rsidR="00114EEC" w:rsidRPr="00150979" w:rsidRDefault="00854725" w:rsidP="00114EEC">
            <w:pPr>
              <w:pStyle w:val="Body"/>
              <w:jc w:val="left"/>
              <w:rPr>
                <w:rFonts w:ascii="Calibri Light" w:hAnsi="Calibri Light" w:cs="Calibri Light"/>
              </w:rPr>
            </w:pPr>
            <w:r w:rsidRPr="00854725">
              <w:rPr>
                <w:rFonts w:ascii="Calibri Light" w:hAnsi="Calibri Light" w:cs="Calibri Light"/>
              </w:rPr>
              <w:t>Emma Savage-Mady</w:t>
            </w:r>
          </w:p>
        </w:tc>
        <w:tc>
          <w:tcPr>
            <w:tcW w:w="5180" w:type="dxa"/>
            <w:gridSpan w:val="2"/>
            <w:vAlign w:val="center"/>
          </w:tcPr>
          <w:p w14:paraId="538D3DA2" w14:textId="221EFB5D" w:rsidR="00114EEC" w:rsidRPr="00150979" w:rsidRDefault="00854725" w:rsidP="00114EEC">
            <w:pPr>
              <w:pStyle w:val="Body"/>
              <w:jc w:val="left"/>
              <w:rPr>
                <w:rFonts w:ascii="Calibri Light" w:hAnsi="Calibri Light" w:cs="Calibri Light"/>
              </w:rPr>
            </w:pPr>
            <w:r>
              <w:rPr>
                <w:rFonts w:ascii="Calibri Light" w:hAnsi="Calibri Light" w:cs="Calibri Light"/>
              </w:rPr>
              <w:t>Typo corrections</w:t>
            </w:r>
          </w:p>
        </w:tc>
      </w:tr>
      <w:tr w:rsidR="00114EEC" w:rsidRPr="00150979" w14:paraId="04D9C63D" w14:textId="77777777" w:rsidTr="006D7BC2">
        <w:trPr>
          <w:cantSplit/>
          <w:trHeight w:val="284"/>
        </w:trPr>
        <w:tc>
          <w:tcPr>
            <w:tcW w:w="851" w:type="dxa"/>
            <w:vAlign w:val="center"/>
          </w:tcPr>
          <w:p w14:paraId="60657989" w14:textId="77777777" w:rsidR="00114EEC" w:rsidRPr="00150979" w:rsidRDefault="00114EEC" w:rsidP="00114EEC"/>
        </w:tc>
        <w:tc>
          <w:tcPr>
            <w:tcW w:w="1489" w:type="dxa"/>
            <w:gridSpan w:val="2"/>
            <w:vAlign w:val="center"/>
          </w:tcPr>
          <w:p w14:paraId="2FF46BE4" w14:textId="77777777" w:rsidR="00114EEC" w:rsidRPr="00150979" w:rsidRDefault="00114EEC" w:rsidP="00114EEC"/>
        </w:tc>
        <w:tc>
          <w:tcPr>
            <w:tcW w:w="2686" w:type="dxa"/>
            <w:vAlign w:val="center"/>
          </w:tcPr>
          <w:p w14:paraId="4EDBCB9D" w14:textId="77777777" w:rsidR="00114EEC" w:rsidRPr="00150979" w:rsidRDefault="00114EEC" w:rsidP="00114EEC">
            <w:pPr>
              <w:pStyle w:val="Body"/>
              <w:jc w:val="left"/>
              <w:rPr>
                <w:rFonts w:ascii="Calibri Light" w:hAnsi="Calibri Light" w:cs="Calibri Light"/>
              </w:rPr>
            </w:pPr>
          </w:p>
        </w:tc>
        <w:tc>
          <w:tcPr>
            <w:tcW w:w="5180" w:type="dxa"/>
            <w:gridSpan w:val="2"/>
            <w:vAlign w:val="center"/>
          </w:tcPr>
          <w:p w14:paraId="611F324E" w14:textId="77777777" w:rsidR="00114EEC" w:rsidRPr="00150979" w:rsidRDefault="00114EEC" w:rsidP="00114EEC">
            <w:pPr>
              <w:pStyle w:val="Body"/>
              <w:jc w:val="left"/>
              <w:rPr>
                <w:rFonts w:ascii="Calibri Light" w:hAnsi="Calibri Light" w:cs="Calibri Light"/>
              </w:rPr>
            </w:pPr>
          </w:p>
        </w:tc>
      </w:tr>
      <w:tr w:rsidR="00114EEC" w:rsidRPr="00150979" w14:paraId="4716AAFD" w14:textId="77777777" w:rsidTr="006D7BC2">
        <w:trPr>
          <w:cantSplit/>
          <w:trHeight w:val="284"/>
        </w:trPr>
        <w:tc>
          <w:tcPr>
            <w:tcW w:w="851" w:type="dxa"/>
          </w:tcPr>
          <w:p w14:paraId="3196B4DA" w14:textId="77777777" w:rsidR="00114EEC" w:rsidRPr="00150979" w:rsidRDefault="00114EEC" w:rsidP="00114EEC"/>
        </w:tc>
        <w:tc>
          <w:tcPr>
            <w:tcW w:w="1489" w:type="dxa"/>
            <w:gridSpan w:val="2"/>
          </w:tcPr>
          <w:p w14:paraId="7DA4ECDA" w14:textId="77777777" w:rsidR="00114EEC" w:rsidRPr="00150979" w:rsidRDefault="00114EEC" w:rsidP="00114EEC"/>
        </w:tc>
        <w:tc>
          <w:tcPr>
            <w:tcW w:w="2686" w:type="dxa"/>
          </w:tcPr>
          <w:p w14:paraId="3B1F6959" w14:textId="77777777" w:rsidR="00114EEC" w:rsidRPr="00150979" w:rsidRDefault="00114EEC" w:rsidP="00114EEC">
            <w:pPr>
              <w:pStyle w:val="Body"/>
              <w:rPr>
                <w:rFonts w:ascii="Calibri Light" w:hAnsi="Calibri Light" w:cs="Calibri Light"/>
              </w:rPr>
            </w:pPr>
          </w:p>
        </w:tc>
        <w:tc>
          <w:tcPr>
            <w:tcW w:w="5180" w:type="dxa"/>
            <w:gridSpan w:val="2"/>
            <w:vAlign w:val="center"/>
          </w:tcPr>
          <w:p w14:paraId="3F194270" w14:textId="77777777" w:rsidR="00114EEC" w:rsidRPr="00150979" w:rsidRDefault="00114EEC" w:rsidP="00114EEC">
            <w:pPr>
              <w:pStyle w:val="Body"/>
              <w:jc w:val="left"/>
              <w:rPr>
                <w:rFonts w:ascii="Calibri Light" w:hAnsi="Calibri Light" w:cs="Calibri Light"/>
              </w:rPr>
            </w:pPr>
          </w:p>
        </w:tc>
      </w:tr>
      <w:tr w:rsidR="00114EEC" w:rsidRPr="00150979" w14:paraId="081872EF" w14:textId="77777777" w:rsidTr="006D7BC2">
        <w:trPr>
          <w:cantSplit/>
          <w:trHeight w:val="284"/>
        </w:trPr>
        <w:tc>
          <w:tcPr>
            <w:tcW w:w="851" w:type="dxa"/>
          </w:tcPr>
          <w:p w14:paraId="4BAA7FC1" w14:textId="77777777" w:rsidR="00114EEC" w:rsidRPr="00150979" w:rsidRDefault="00114EEC" w:rsidP="00114EEC"/>
        </w:tc>
        <w:tc>
          <w:tcPr>
            <w:tcW w:w="1489" w:type="dxa"/>
            <w:gridSpan w:val="2"/>
          </w:tcPr>
          <w:p w14:paraId="66F3F2C4" w14:textId="77777777" w:rsidR="00114EEC" w:rsidRPr="00150979" w:rsidRDefault="00114EEC" w:rsidP="00114EEC"/>
        </w:tc>
        <w:tc>
          <w:tcPr>
            <w:tcW w:w="2686" w:type="dxa"/>
          </w:tcPr>
          <w:p w14:paraId="37B5395F" w14:textId="77777777" w:rsidR="00114EEC" w:rsidRPr="00150979" w:rsidRDefault="00114EEC" w:rsidP="00114EEC">
            <w:pPr>
              <w:pStyle w:val="Body"/>
              <w:rPr>
                <w:rFonts w:ascii="Calibri Light" w:hAnsi="Calibri Light" w:cs="Calibri Light"/>
              </w:rPr>
            </w:pPr>
          </w:p>
        </w:tc>
        <w:tc>
          <w:tcPr>
            <w:tcW w:w="5180" w:type="dxa"/>
            <w:gridSpan w:val="2"/>
          </w:tcPr>
          <w:p w14:paraId="3E66C821" w14:textId="77777777" w:rsidR="00114EEC" w:rsidRPr="00150979" w:rsidRDefault="00114EEC" w:rsidP="00114EEC">
            <w:pPr>
              <w:pStyle w:val="Body"/>
              <w:rPr>
                <w:rFonts w:ascii="Calibri Light" w:hAnsi="Calibri Light" w:cs="Calibri Light"/>
              </w:rPr>
            </w:pPr>
          </w:p>
        </w:tc>
      </w:tr>
      <w:tr w:rsidR="00114EEC" w:rsidRPr="00150979" w14:paraId="7A5BBD64" w14:textId="77777777" w:rsidTr="006D7BC2">
        <w:trPr>
          <w:cantSplit/>
          <w:trHeight w:val="284"/>
        </w:trPr>
        <w:tc>
          <w:tcPr>
            <w:tcW w:w="851" w:type="dxa"/>
          </w:tcPr>
          <w:p w14:paraId="2CFDDF3E" w14:textId="77777777" w:rsidR="00114EEC" w:rsidRPr="00150979" w:rsidRDefault="00114EEC" w:rsidP="00114EEC"/>
        </w:tc>
        <w:tc>
          <w:tcPr>
            <w:tcW w:w="1489" w:type="dxa"/>
            <w:gridSpan w:val="2"/>
          </w:tcPr>
          <w:p w14:paraId="226A0BA4" w14:textId="77777777" w:rsidR="00114EEC" w:rsidRPr="00150979" w:rsidRDefault="00114EEC" w:rsidP="00114EEC"/>
        </w:tc>
        <w:tc>
          <w:tcPr>
            <w:tcW w:w="2686" w:type="dxa"/>
          </w:tcPr>
          <w:p w14:paraId="594D5C4E" w14:textId="77777777" w:rsidR="00114EEC" w:rsidRPr="00150979" w:rsidRDefault="00114EEC" w:rsidP="00114EEC">
            <w:pPr>
              <w:pStyle w:val="Body"/>
              <w:rPr>
                <w:rFonts w:ascii="Calibri Light" w:hAnsi="Calibri Light" w:cs="Calibri Light"/>
              </w:rPr>
            </w:pPr>
          </w:p>
        </w:tc>
        <w:tc>
          <w:tcPr>
            <w:tcW w:w="5180" w:type="dxa"/>
            <w:gridSpan w:val="2"/>
          </w:tcPr>
          <w:p w14:paraId="07DB125A" w14:textId="77777777" w:rsidR="00114EEC" w:rsidRPr="00150979" w:rsidRDefault="00114EEC" w:rsidP="00114EEC">
            <w:pPr>
              <w:pStyle w:val="Body"/>
              <w:rPr>
                <w:rFonts w:ascii="Calibri Light" w:hAnsi="Calibri Light" w:cs="Calibri Light"/>
              </w:rPr>
            </w:pPr>
          </w:p>
        </w:tc>
      </w:tr>
      <w:tr w:rsidR="00114EEC" w:rsidRPr="00150979" w14:paraId="63612CFE" w14:textId="77777777" w:rsidTr="006D7BC2">
        <w:trPr>
          <w:cantSplit/>
          <w:trHeight w:val="284"/>
        </w:trPr>
        <w:tc>
          <w:tcPr>
            <w:tcW w:w="851" w:type="dxa"/>
          </w:tcPr>
          <w:p w14:paraId="2C7D9619" w14:textId="77777777" w:rsidR="00114EEC" w:rsidRPr="00150979" w:rsidRDefault="00114EEC" w:rsidP="00114EEC"/>
        </w:tc>
        <w:tc>
          <w:tcPr>
            <w:tcW w:w="1489" w:type="dxa"/>
            <w:gridSpan w:val="2"/>
          </w:tcPr>
          <w:p w14:paraId="68F3FECB" w14:textId="77777777" w:rsidR="00114EEC" w:rsidRPr="00150979" w:rsidRDefault="00114EEC" w:rsidP="00114EEC"/>
        </w:tc>
        <w:tc>
          <w:tcPr>
            <w:tcW w:w="2686" w:type="dxa"/>
          </w:tcPr>
          <w:p w14:paraId="7382970C" w14:textId="77777777" w:rsidR="00114EEC" w:rsidRPr="00150979" w:rsidRDefault="00114EEC" w:rsidP="00114EEC">
            <w:pPr>
              <w:pStyle w:val="Body"/>
              <w:rPr>
                <w:rFonts w:ascii="Calibri Light" w:hAnsi="Calibri Light" w:cs="Calibri Light"/>
              </w:rPr>
            </w:pPr>
          </w:p>
        </w:tc>
        <w:tc>
          <w:tcPr>
            <w:tcW w:w="5180" w:type="dxa"/>
            <w:gridSpan w:val="2"/>
          </w:tcPr>
          <w:p w14:paraId="73E99760" w14:textId="77777777" w:rsidR="00114EEC" w:rsidRPr="00150979" w:rsidRDefault="00114EEC" w:rsidP="00114EEC">
            <w:pPr>
              <w:pStyle w:val="Body"/>
              <w:rPr>
                <w:rFonts w:ascii="Calibri Light" w:hAnsi="Calibri Light" w:cs="Calibri Light"/>
              </w:rPr>
            </w:pPr>
          </w:p>
        </w:tc>
      </w:tr>
      <w:tr w:rsidR="00114EEC" w:rsidRPr="00150979" w14:paraId="585E0DA6" w14:textId="77777777" w:rsidTr="006D7BC2">
        <w:trPr>
          <w:cantSplit/>
          <w:trHeight w:val="284"/>
        </w:trPr>
        <w:tc>
          <w:tcPr>
            <w:tcW w:w="2340" w:type="dxa"/>
            <w:gridSpan w:val="3"/>
            <w:shd w:val="clear" w:color="auto" w:fill="E6E6E6"/>
          </w:tcPr>
          <w:p w14:paraId="2207F480" w14:textId="77777777" w:rsidR="00114EEC" w:rsidRPr="00150979" w:rsidRDefault="00114EEC" w:rsidP="00114EEC">
            <w:r w:rsidRPr="00150979">
              <w:t>Review Date</w:t>
            </w:r>
          </w:p>
        </w:tc>
        <w:tc>
          <w:tcPr>
            <w:tcW w:w="7866" w:type="dxa"/>
            <w:gridSpan w:val="3"/>
          </w:tcPr>
          <w:p w14:paraId="263B9F61" w14:textId="25916E5E" w:rsidR="00114EEC" w:rsidRPr="00150979" w:rsidRDefault="00854725" w:rsidP="00114EEC">
            <w:pPr>
              <w:pStyle w:val="Body"/>
              <w:rPr>
                <w:rFonts w:ascii="Calibri Light" w:hAnsi="Calibri Light" w:cs="Calibri Light"/>
              </w:rPr>
            </w:pPr>
            <w:r>
              <w:rPr>
                <w:rFonts w:ascii="Calibri Light" w:hAnsi="Calibri Light" w:cs="Calibri Light"/>
              </w:rPr>
              <w:t>16/09/2024</w:t>
            </w:r>
          </w:p>
        </w:tc>
      </w:tr>
    </w:tbl>
    <w:p w14:paraId="2B3E8919" w14:textId="77777777" w:rsidR="00D41B83" w:rsidRPr="00115BFD" w:rsidRDefault="00D41B83" w:rsidP="00D41B83">
      <w:pPr>
        <w:rPr>
          <w:rFonts w:cs="Calibri Light"/>
        </w:rPr>
      </w:pPr>
    </w:p>
    <w:p w14:paraId="3CBF8E99" w14:textId="77777777" w:rsidR="002663DC" w:rsidRPr="0051414C" w:rsidRDefault="002663DC" w:rsidP="00B81476">
      <w:pPr>
        <w:rPr>
          <w:rFonts w:asciiTheme="majorHAnsi" w:hAnsiTheme="majorHAnsi" w:cstheme="majorHAnsi"/>
        </w:rPr>
      </w:pPr>
    </w:p>
    <w:p w14:paraId="1BCE64C4" w14:textId="77777777" w:rsidR="002663DC" w:rsidRPr="0051414C" w:rsidRDefault="002663DC" w:rsidP="00B81476">
      <w:pPr>
        <w:rPr>
          <w:rFonts w:asciiTheme="majorHAnsi" w:hAnsiTheme="majorHAnsi" w:cstheme="majorHAnsi"/>
        </w:rPr>
      </w:pPr>
    </w:p>
    <w:sectPr w:rsidR="002663DC" w:rsidRPr="0051414C" w:rsidSect="001246EE">
      <w:headerReference w:type="default" r:id="rId44"/>
      <w:footerReference w:type="default" r:id="rId45"/>
      <w:headerReference w:type="first" r:id="rId46"/>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4ACDC" w14:textId="77777777" w:rsidR="002601FF" w:rsidRDefault="002601FF">
      <w:r>
        <w:separator/>
      </w:r>
    </w:p>
    <w:p w14:paraId="55984837" w14:textId="77777777" w:rsidR="002601FF" w:rsidRDefault="002601FF"/>
  </w:endnote>
  <w:endnote w:type="continuationSeparator" w:id="0">
    <w:p w14:paraId="6EF4F611" w14:textId="77777777" w:rsidR="002601FF" w:rsidRDefault="002601FF">
      <w:r>
        <w:continuationSeparator/>
      </w:r>
    </w:p>
    <w:p w14:paraId="4690E967" w14:textId="77777777" w:rsidR="002601FF" w:rsidRDefault="002601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Roboto Regular">
    <w:altName w:val="Roboto"/>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D7F8" w14:textId="65649439" w:rsidR="00D41B83" w:rsidRDefault="00D41B83" w:rsidP="00D41B83">
    <w:pPr>
      <w:pStyle w:val="Footer"/>
      <w:tabs>
        <w:tab w:val="clear" w:pos="8640"/>
        <w:tab w:val="center" w:pos="5220"/>
        <w:tab w:val="right" w:pos="5670"/>
        <w:tab w:val="right" w:pos="7938"/>
        <w:tab w:val="right" w:pos="10260"/>
      </w:tabs>
      <w:ind w:firstLine="3"/>
      <w:rPr>
        <w:sz w:val="18"/>
      </w:rPr>
    </w:pPr>
    <w:r>
      <w:rPr>
        <w:sz w:val="18"/>
      </w:rPr>
      <w:t>© Wellbeing Software 20</w:t>
    </w:r>
    <w:r w:rsidR="00A02D67">
      <w:rPr>
        <w:sz w:val="18"/>
      </w:rPr>
      <w:t>22</w:t>
    </w:r>
    <w:r>
      <w:rPr>
        <w:sz w:val="18"/>
      </w:rPr>
      <w:t xml:space="preserve">                        </w:t>
    </w:r>
    <w:r>
      <w:rPr>
        <w:sz w:val="18"/>
      </w:rPr>
      <w:tab/>
    </w:r>
    <w:r>
      <w:rPr>
        <w:sz w:val="18"/>
      </w:rPr>
      <w:tab/>
      <w:t>All Rights Reserved</w:t>
    </w:r>
    <w:r>
      <w:rPr>
        <w:sz w:val="18"/>
      </w:rPr>
      <w:tab/>
    </w:r>
    <w:r>
      <w:rPr>
        <w:sz w:val="18"/>
      </w:rPr>
      <w:tab/>
      <w:t>Commercial in Confidence</w:t>
    </w:r>
  </w:p>
  <w:p w14:paraId="5B5137F5" w14:textId="094D5172" w:rsidR="00D41B83" w:rsidRDefault="00D41B83" w:rsidP="00D41B83">
    <w:pPr>
      <w:pStyle w:val="Footer"/>
      <w:tabs>
        <w:tab w:val="right" w:pos="10260"/>
      </w:tabs>
      <w:ind w:right="-82" w:firstLine="3"/>
      <w:rPr>
        <w:sz w:val="18"/>
      </w:rPr>
    </w:pPr>
    <w:r>
      <w:rPr>
        <w:bCs/>
        <w:sz w:val="18"/>
      </w:rPr>
      <w:t xml:space="preserve">Effective Date – ESM </w:t>
    </w:r>
    <w:r w:rsidR="00A02D67">
      <w:rPr>
        <w:bCs/>
        <w:sz w:val="18"/>
      </w:rPr>
      <w:t>16/09/2022</w:t>
    </w:r>
    <w:r>
      <w:rPr>
        <w:bCs/>
        <w:sz w:val="18"/>
      </w:rPr>
      <w:tab/>
    </w:r>
    <w:r>
      <w:rPr>
        <w:bCs/>
        <w:sz w:val="18"/>
      </w:rPr>
      <w:tab/>
    </w:r>
  </w:p>
  <w:p w14:paraId="2DDA33E6" w14:textId="385EAB0B" w:rsidR="004662EA" w:rsidRPr="00D41B83" w:rsidRDefault="00D41B83" w:rsidP="00D41B83">
    <w:pPr>
      <w:pStyle w:val="Footer"/>
      <w:tabs>
        <w:tab w:val="left" w:pos="8287"/>
        <w:tab w:val="right" w:pos="10260"/>
      </w:tabs>
      <w:ind w:firstLine="3"/>
    </w:pPr>
    <w:r>
      <w:rPr>
        <w:noProof/>
      </w:rPr>
      <mc:AlternateContent>
        <mc:Choice Requires="wps">
          <w:drawing>
            <wp:anchor distT="0" distB="0" distL="114300" distR="114300" simplePos="0" relativeHeight="251665408" behindDoc="0" locked="0" layoutInCell="1" allowOverlap="1" wp14:anchorId="6DC19BE1" wp14:editId="37860644">
              <wp:simplePos x="0" y="0"/>
              <wp:positionH relativeFrom="column">
                <wp:posOffset>5926455</wp:posOffset>
              </wp:positionH>
              <wp:positionV relativeFrom="paragraph">
                <wp:posOffset>154305</wp:posOffset>
              </wp:positionV>
              <wp:extent cx="955040" cy="300990"/>
              <wp:effectExtent l="0"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8A021" w14:textId="77777777" w:rsidR="00D41B83" w:rsidRDefault="00D41B83" w:rsidP="00D41B8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C19BE1" id="_x0000_t202" coordsize="21600,21600" o:spt="202" path="m,l,21600r21600,l21600,xe">
              <v:stroke joinstyle="miter"/>
              <v:path gradientshapeok="t" o:connecttype="rect"/>
            </v:shapetype>
            <v:shape id="Text Box 52" o:spid="_x0000_s1032" type="#_x0000_t202" style="position:absolute;left:0;text-align:left;margin-left:466.65pt;margin-top:12.15pt;width:75.2pt;height:23.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" stroked="f">
              <v:textbox style="mso-fit-shape-to-text:t">
                <w:txbxContent>
                  <w:p w14:paraId="2FA8A021" w14:textId="77777777" w:rsidR="00D41B83" w:rsidRDefault="00D41B83" w:rsidP="00D41B83"/>
                </w:txbxContent>
              </v:textbox>
            </v:shape>
          </w:pict>
        </mc:Fallback>
      </mc:AlternateContent>
    </w:r>
    <w:r>
      <w:rPr>
        <w:sz w:val="18"/>
      </w:rPr>
      <w:t xml:space="preserve">Wellbeing Doc ref:  </w:t>
    </w:r>
    <w:r>
      <w:rPr>
        <w:sz w:val="18"/>
      </w:rPr>
      <w:fldChar w:fldCharType="begin"/>
    </w:r>
    <w:r>
      <w:rPr>
        <w:sz w:val="18"/>
      </w:rPr>
      <w:instrText xml:space="preserve"> FILENAME   \* MERGEFORMAT </w:instrText>
    </w:r>
    <w:r>
      <w:rPr>
        <w:sz w:val="18"/>
      </w:rPr>
      <w:fldChar w:fldCharType="separate"/>
    </w:r>
    <w:r w:rsidR="0085222E">
      <w:rPr>
        <w:noProof/>
        <w:sz w:val="18"/>
      </w:rPr>
      <w:t>CRIS_CTS315_Exercises_CRIS_Letter_Formats_WS_V2.0.docx</w:t>
    </w:r>
    <w:r>
      <w:rPr>
        <w:sz w:val="18"/>
      </w:rPr>
      <w:fldChar w:fldCharType="end"/>
    </w:r>
    <w:r>
      <w:rPr>
        <w:b/>
        <w:sz w:val="18"/>
      </w:rPr>
      <w:tab/>
    </w:r>
    <w:r>
      <w:rPr>
        <w:b/>
        <w:sz w:val="18"/>
      </w:rPr>
      <w:tab/>
    </w:r>
    <w:r>
      <w:rPr>
        <w:b/>
        <w:sz w:val="18"/>
      </w:rPr>
      <w:tab/>
    </w: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1</w:t>
    </w:r>
    <w:r>
      <w:rPr>
        <w:rStyle w:val="PageNumber"/>
        <w:sz w:val="18"/>
      </w:rPr>
      <w:fldChar w:fldCharType="end"/>
    </w:r>
    <w:r>
      <w:rPr>
        <w:rStyle w:val="PageNumber"/>
        <w:sz w:val="18"/>
      </w:rPr>
      <w:t xml:space="preserve"> of </w:t>
    </w:r>
    <w:r>
      <w:rPr>
        <w:rStyle w:val="PageNumber"/>
        <w:sz w:val="18"/>
      </w:rPr>
      <w:fldChar w:fldCharType="begin"/>
    </w:r>
    <w:r>
      <w:rPr>
        <w:rStyle w:val="PageNumber"/>
        <w:sz w:val="18"/>
      </w:rPr>
      <w:instrText xml:space="preserve"> NUMPAGES </w:instrText>
    </w:r>
    <w:r>
      <w:rPr>
        <w:rStyle w:val="PageNumber"/>
        <w:sz w:val="18"/>
      </w:rPr>
      <w:fldChar w:fldCharType="separate"/>
    </w:r>
    <w:r>
      <w:rPr>
        <w:rStyle w:val="PageNumber"/>
        <w:sz w:val="18"/>
      </w:rPr>
      <w:t>7</w:t>
    </w:r>
    <w:r>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15EE5" w14:textId="77777777" w:rsidR="002601FF" w:rsidRDefault="002601FF">
      <w:r>
        <w:separator/>
      </w:r>
    </w:p>
    <w:p w14:paraId="45F256CD" w14:textId="77777777" w:rsidR="002601FF" w:rsidRDefault="002601FF"/>
  </w:footnote>
  <w:footnote w:type="continuationSeparator" w:id="0">
    <w:p w14:paraId="6F0EEDBC" w14:textId="77777777" w:rsidR="002601FF" w:rsidRDefault="002601FF">
      <w:r>
        <w:continuationSeparator/>
      </w:r>
    </w:p>
    <w:p w14:paraId="2AC33085" w14:textId="77777777" w:rsidR="002601FF" w:rsidRDefault="002601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8F32" w14:textId="44655501" w:rsidR="004662EA" w:rsidRDefault="00272964" w:rsidP="00140BB1">
    <w:pPr>
      <w:pStyle w:val="Header"/>
    </w:pPr>
    <w:r>
      <w:rPr>
        <w:noProof/>
      </w:rPr>
      <w:drawing>
        <wp:anchor distT="0" distB="0" distL="114300" distR="114300" simplePos="0" relativeHeight="251663360" behindDoc="0" locked="0" layoutInCell="1" allowOverlap="1" wp14:anchorId="51141CDA" wp14:editId="36E32DEB">
          <wp:simplePos x="0" y="0"/>
          <wp:positionH relativeFrom="column">
            <wp:posOffset>4385945</wp:posOffset>
          </wp:positionH>
          <wp:positionV relativeFrom="paragraph">
            <wp:posOffset>-22225</wp:posOffset>
          </wp:positionV>
          <wp:extent cx="2391410" cy="44323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1410"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1312" behindDoc="0" locked="0" layoutInCell="1" allowOverlap="1" wp14:anchorId="4118352B" wp14:editId="35C0AF9E">
              <wp:simplePos x="0" y="0"/>
              <wp:positionH relativeFrom="column">
                <wp:posOffset>4038600</wp:posOffset>
              </wp:positionH>
              <wp:positionV relativeFrom="paragraph">
                <wp:posOffset>111125</wp:posOffset>
              </wp:positionV>
              <wp:extent cx="2300605" cy="1003504"/>
              <wp:effectExtent l="0" t="0" r="4445" b="6350"/>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003504"/>
                        <a:chOff x="6401" y="706"/>
                        <a:chExt cx="3623" cy="1444"/>
                      </a:xfrm>
                    </wpg:grpSpPr>
                    <wps:wsp>
                      <wps:cNvPr id="10" name="Text Box 4"/>
                      <wps:cNvSpPr txBox="1">
                        <a:spLocks noChangeArrowheads="1"/>
                      </wps:cNvSpPr>
                      <wps:spPr bwMode="auto">
                        <a:xfrm>
                          <a:off x="6401" y="706"/>
                          <a:ext cx="416"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AAC0C7" w14:textId="0E65B46B" w:rsidR="007F14D9" w:rsidRDefault="007F14D9" w:rsidP="007F14D9"/>
                        </w:txbxContent>
                      </wps:txbx>
                      <wps:bodyPr rot="0" vert="horz" wrap="none" lIns="91440" tIns="45720" rIns="91440" bIns="45720" anchor="t" anchorCtr="0" upright="1">
                        <a:noAutofit/>
                      </wps:bodyPr>
                    </wps:wsp>
                    <wps:wsp>
                      <wps:cNvPr id="11" name="Text Box 16"/>
                      <wps:cNvSpPr txBox="1">
                        <a:spLocks noChangeArrowheads="1"/>
                      </wps:cNvSpPr>
                      <wps:spPr bwMode="auto">
                        <a:xfrm>
                          <a:off x="9608" y="1736"/>
                          <a:ext cx="416"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304B1" w14:textId="77777777" w:rsidR="007F14D9" w:rsidRDefault="007F14D9" w:rsidP="007F14D9"/>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118352B" id="Group 14" o:spid="_x0000_s1029" style="position:absolute;left:0;text-align:left;margin-left:318pt;margin-top:8.75pt;width:181.15pt;height:79pt;z-index:251661312" coordorigin="6401,706" coordsize="3623,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">
              <v:shapetype id="_x0000_t202" coordsize="21600,21600" o:spt="202" path="m,l,21600r21600,l21600,xe">
                <v:stroke joinstyle="miter"/>
                <v:path gradientshapeok="t" o:connecttype="rect"/>
              </v:shapetype>
              <v:shape id="Text Box 4" o:spid="_x0000_s1030" type="#_x0000_t202" style="position:absolute;left:6401;top:706;width:416;height:1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14:paraId="01AAC0C7" w14:textId="0E65B46B" w:rsidR="007F14D9" w:rsidRDefault="007F14D9" w:rsidP="007F14D9"/>
                  </w:txbxContent>
                </v:textbox>
              </v:shape>
              <v:shape id="Text Box 16" o:spid="_x0000_s1031" type="#_x0000_t202" style="position:absolute;left:9608;top:1736;width:416;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" stroked="f">
                <v:textbox style="mso-fit-shape-to-text:t">
                  <w:txbxContent>
                    <w:p w14:paraId="65B304B1" w14:textId="77777777" w:rsidR="007F14D9" w:rsidRDefault="007F14D9" w:rsidP="007F14D9"/>
                  </w:txbxContent>
                </v:textbox>
              </v:shape>
            </v:group>
          </w:pict>
        </mc:Fallback>
      </mc:AlternateContent>
    </w:r>
  </w:p>
  <w:p w14:paraId="2F8C7F86" w14:textId="2EB12BDC" w:rsidR="001668A3" w:rsidRDefault="001668A3" w:rsidP="0051414C">
    <w:pPr>
      <w:pStyle w:val="Header"/>
    </w:pPr>
  </w:p>
  <w:p w14:paraId="5DEC5D47" w14:textId="77777777" w:rsidR="0051414C" w:rsidRDefault="0051414C" w:rsidP="005141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7081" w14:textId="6BA6AE60" w:rsidR="004662EA" w:rsidRDefault="00272964">
    <w:pPr>
      <w:pStyle w:val="Header"/>
    </w:pPr>
    <w:r>
      <w:rPr>
        <w:noProof/>
        <w:lang w:eastAsia="en-GB"/>
      </w:rPr>
      <mc:AlternateContent>
        <mc:Choice Requires="wpg">
          <w:drawing>
            <wp:anchor distT="0" distB="0" distL="114300" distR="114300" simplePos="0" relativeHeight="251660288" behindDoc="0" locked="0" layoutInCell="1" allowOverlap="1" wp14:anchorId="51D03A49" wp14:editId="22AD4116">
              <wp:simplePos x="0" y="0"/>
              <wp:positionH relativeFrom="column">
                <wp:posOffset>3886200</wp:posOffset>
              </wp:positionH>
              <wp:positionV relativeFrom="paragraph">
                <wp:posOffset>-41275</wp:posOffset>
              </wp:positionV>
              <wp:extent cx="2300605" cy="1003565"/>
              <wp:effectExtent l="0" t="0" r="444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0605" cy="1003565"/>
                        <a:chOff x="6401" y="706"/>
                        <a:chExt cx="3623" cy="1444"/>
                      </a:xfrm>
                    </wpg:grpSpPr>
                    <wps:wsp>
                      <wps:cNvPr id="3" name="Text Box 4"/>
                      <wps:cNvSpPr txBox="1">
                        <a:spLocks noChangeArrowheads="1"/>
                      </wps:cNvSpPr>
                      <wps:spPr bwMode="auto">
                        <a:xfrm>
                          <a:off x="6401" y="706"/>
                          <a:ext cx="416"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2BE738" w14:textId="49CBE2A2" w:rsidR="007F14D9" w:rsidRDefault="007F14D9" w:rsidP="007F14D9"/>
                        </w:txbxContent>
                      </wps:txbx>
                      <wps:bodyPr rot="0" vert="horz" wrap="none" lIns="91440" tIns="45720" rIns="91440" bIns="45720" anchor="t" anchorCtr="0" upright="1">
                        <a:noAutofit/>
                      </wps:bodyPr>
                    </wps:wsp>
                    <wps:wsp>
                      <wps:cNvPr id="8" name="Text Box 13"/>
                      <wps:cNvSpPr txBox="1">
                        <a:spLocks noChangeArrowheads="1"/>
                      </wps:cNvSpPr>
                      <wps:spPr bwMode="auto">
                        <a:xfrm>
                          <a:off x="9608" y="1736"/>
                          <a:ext cx="416"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432A1" w14:textId="77777777" w:rsidR="007F14D9" w:rsidRDefault="007F14D9" w:rsidP="007F14D9"/>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1D03A49" id="Group 11" o:spid="_x0000_s1033" style="position:absolute;left:0;text-align:left;margin-left:306pt;margin-top:-3.25pt;width:181.15pt;height:79pt;z-index:251660288" coordorigin="6401,706" coordsize="3623,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">
              <v:shapetype id="_x0000_t202" coordsize="21600,21600" o:spt="202" path="m,l,21600r21600,l21600,xe">
                <v:stroke joinstyle="miter"/>
                <v:path gradientshapeok="t" o:connecttype="rect"/>
              </v:shapetype>
              <v:shape id="Text Box 4" o:spid="_x0000_s1034" type="#_x0000_t202" style="position:absolute;left:6401;top:706;width:416;height:1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w8xAAAANoAAAAPAAAAZHJzL2Rvd25yZXYueG1sRI/dagIx&#10;FITvC75DOEJvimbbg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KRUzDzEAAAA2gAAAA8A&#10;AAAAAAAAAAAAAAAABwIAAGRycy9kb3ducmV2LnhtbFBLBQYAAAAAAwADALcAAAD4AgAAAAA=&#10;" filled="f" stroked="f" strokeweight=".5pt">
                <v:textbox>
                  <w:txbxContent>
                    <w:p w14:paraId="112BE738" w14:textId="49CBE2A2" w:rsidR="007F14D9" w:rsidRDefault="007F14D9" w:rsidP="007F14D9"/>
                  </w:txbxContent>
                </v:textbox>
              </v:shape>
              <v:shape id="Text Box 13" o:spid="_x0000_s1035" type="#_x0000_t202" style="position:absolute;left:9608;top:1736;width:416;height: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" stroked="f">
                <v:textbox style="mso-fit-shape-to-text:t">
                  <w:txbxContent>
                    <w:p w14:paraId="52C432A1" w14:textId="77777777" w:rsidR="007F14D9" w:rsidRDefault="007F14D9" w:rsidP="007F14D9"/>
                  </w:txbxContent>
                </v:textbox>
              </v:shape>
            </v:group>
          </w:pict>
        </mc:Fallback>
      </mc:AlternateContent>
    </w:r>
    <w:r>
      <w:rPr>
        <w:noProof/>
      </w:rPr>
      <mc:AlternateContent>
        <mc:Choice Requires="wps">
          <w:drawing>
            <wp:anchor distT="0" distB="0" distL="114300" distR="114300" simplePos="0" relativeHeight="251654144" behindDoc="0" locked="0" layoutInCell="1" allowOverlap="0" wp14:anchorId="3C58D0AC" wp14:editId="4E1E9EFC">
              <wp:simplePos x="0" y="0"/>
              <wp:positionH relativeFrom="column">
                <wp:posOffset>-762000</wp:posOffset>
              </wp:positionH>
              <wp:positionV relativeFrom="paragraph">
                <wp:posOffset>7984490</wp:posOffset>
              </wp:positionV>
              <wp:extent cx="272415" cy="27749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54E0" w14:textId="77777777" w:rsidR="004662EA" w:rsidRPr="00031FCF" w:rsidRDefault="004662EA" w:rsidP="00140BB1">
                          <w:pPr>
                            <w:pStyle w:val="Footer"/>
                            <w:rPr>
                              <w:color w:val="333399"/>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58D0AC" id="Text Box 5" o:spid="_x0000_s1036" type="#_x0000_t202" style="position:absolute;left:0;text-align:left;margin-left:-60pt;margin-top:628.7pt;width:21.45pt;height:21.8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" o:allowoverlap="f" filled="f" stroked="f">
              <v:textbox style="mso-fit-shape-to-text:t">
                <w:txbxContent>
                  <w:p w14:paraId="1B0354E0" w14:textId="77777777" w:rsidR="004662EA" w:rsidRPr="00031FCF" w:rsidRDefault="004662EA" w:rsidP="00140BB1">
                    <w:pPr>
                      <w:pStyle w:val="Footer"/>
                      <w:rPr>
                        <w:color w:val="333399"/>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042A1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404C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7EA6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DC17E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8A7A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8664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1A96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00DA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B780C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4EAB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05805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6AA6"/>
    <w:multiLevelType w:val="multilevel"/>
    <w:tmpl w:val="49F22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543B79"/>
    <w:multiLevelType w:val="multilevel"/>
    <w:tmpl w:val="F89E608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DE61EE"/>
    <w:multiLevelType w:val="multilevel"/>
    <w:tmpl w:val="0409001F"/>
    <w:numStyleLink w:val="111111"/>
  </w:abstractNum>
  <w:abstractNum w:abstractNumId="14" w15:restartNumberingAfterBreak="0">
    <w:nsid w:val="1668400C"/>
    <w:multiLevelType w:val="hybridMultilevel"/>
    <w:tmpl w:val="1DCA5964"/>
    <w:lvl w:ilvl="0" w:tplc="C4FE00BE">
      <w:start w:val="1"/>
      <w:numFmt w:val="decimal"/>
      <w:pStyle w:val="HSSBody"/>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3B6AB9"/>
    <w:multiLevelType w:val="hybridMultilevel"/>
    <w:tmpl w:val="10FCFBB8"/>
    <w:lvl w:ilvl="0" w:tplc="08090005">
      <w:start w:val="1"/>
      <w:numFmt w:val="bullet"/>
      <w:lvlText w:val=""/>
      <w:lvlJc w:val="left"/>
      <w:pPr>
        <w:ind w:left="1080" w:hanging="360"/>
      </w:pPr>
      <w:rPr>
        <w:rFonts w:ascii="Wingdings" w:hAnsi="Wingdings" w:hint="default"/>
      </w:rPr>
    </w:lvl>
    <w:lvl w:ilvl="1" w:tplc="08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90F1B94"/>
    <w:multiLevelType w:val="hybridMultilevel"/>
    <w:tmpl w:val="7956552A"/>
    <w:lvl w:ilvl="0" w:tplc="7C1A585A">
      <w:start w:val="1"/>
      <w:numFmt w:val="bullet"/>
      <w:pStyle w:val="UnorderedBullets"/>
      <w:lvlText w:val="-"/>
      <w:lvlJc w:val="left"/>
      <w:pPr>
        <w:ind w:left="360" w:hanging="360"/>
      </w:pPr>
      <w:rPr>
        <w:rFonts w:ascii="Arial" w:hAnsi="Arial" w:hint="default"/>
      </w:rPr>
    </w:lvl>
    <w:lvl w:ilvl="1" w:tplc="CC406476">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21322E"/>
    <w:multiLevelType w:val="hybridMultilevel"/>
    <w:tmpl w:val="49F224F2"/>
    <w:lvl w:ilvl="0" w:tplc="AB5684C0">
      <w:start w:val="1"/>
      <w:numFmt w:val="decimal"/>
      <w:pStyle w:val="Heading3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D40092"/>
    <w:multiLevelType w:val="multilevel"/>
    <w:tmpl w:val="0409001F"/>
    <w:numStyleLink w:val="111111"/>
  </w:abstractNum>
  <w:abstractNum w:abstractNumId="19" w15:restartNumberingAfterBreak="0">
    <w:nsid w:val="2D1E0325"/>
    <w:multiLevelType w:val="multilevel"/>
    <w:tmpl w:val="0409001F"/>
    <w:styleLink w:val="111111"/>
    <w:lvl w:ilvl="0">
      <w:start w:val="1"/>
      <w:numFmt w:val="decimal"/>
      <w:pStyle w:val="WSHeading2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225AB4"/>
    <w:multiLevelType w:val="hybridMultilevel"/>
    <w:tmpl w:val="F89E6080"/>
    <w:lvl w:ilvl="0" w:tplc="6786FB98">
      <w:start w:val="1"/>
      <w:numFmt w:val="decimal"/>
      <w:lvlText w:val="%1."/>
      <w:lvlJc w:val="left"/>
      <w:pPr>
        <w:ind w:left="720" w:hanging="360"/>
      </w:pPr>
      <w:rPr>
        <w:rFonts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A4314"/>
    <w:multiLevelType w:val="multilevel"/>
    <w:tmpl w:val="0ED8E3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4642403"/>
    <w:multiLevelType w:val="hybridMultilevel"/>
    <w:tmpl w:val="0ED8E32A"/>
    <w:lvl w:ilvl="0" w:tplc="69429C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D539D9"/>
    <w:multiLevelType w:val="multilevel"/>
    <w:tmpl w:val="92041E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firstLine="59"/>
      </w:pPr>
      <w:rPr>
        <w:rFonts w:hint="default"/>
      </w:rPr>
    </w:lvl>
    <w:lvl w:ilvl="2">
      <w:start w:val="1"/>
      <w:numFmt w:val="decimal"/>
      <w:lvlText w:val="%1.%2.%3."/>
      <w:lvlJc w:val="left"/>
      <w:pPr>
        <w:tabs>
          <w:tab w:val="num" w:pos="864"/>
        </w:tabs>
        <w:ind w:left="864" w:firstLine="19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4" w15:restartNumberingAfterBreak="0">
    <w:nsid w:val="44937AAD"/>
    <w:multiLevelType w:val="hybridMultilevel"/>
    <w:tmpl w:val="069C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8F32DE"/>
    <w:multiLevelType w:val="multilevel"/>
    <w:tmpl w:val="AF6A0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9C13E85"/>
    <w:multiLevelType w:val="multilevel"/>
    <w:tmpl w:val="A6045BC6"/>
    <w:lvl w:ilvl="0">
      <w:start w:val="1"/>
      <w:numFmt w:val="decimal"/>
      <w:pStyle w:val="StyleHSShead2Justified"/>
      <w:lvlText w:val="%1."/>
      <w:lvlJc w:val="left"/>
      <w:pPr>
        <w:tabs>
          <w:tab w:val="num" w:pos="360"/>
        </w:tabs>
        <w:ind w:left="360" w:hanging="360"/>
      </w:pPr>
      <w:rPr>
        <w:rFonts w:hint="default"/>
      </w:rPr>
    </w:lvl>
    <w:lvl w:ilvl="1">
      <w:start w:val="1"/>
      <w:numFmt w:val="decimal"/>
      <w:pStyle w:val="HSSNumberedTitle2"/>
      <w:lvlText w:val="%1.%2."/>
      <w:lvlJc w:val="left"/>
      <w:pPr>
        <w:tabs>
          <w:tab w:val="num" w:pos="432"/>
        </w:tabs>
        <w:ind w:left="432" w:firstLine="59"/>
      </w:pPr>
      <w:rPr>
        <w:rFonts w:hint="default"/>
      </w:rPr>
    </w:lvl>
    <w:lvl w:ilvl="2">
      <w:start w:val="1"/>
      <w:numFmt w:val="decimal"/>
      <w:lvlText w:val="%1.%2.%3."/>
      <w:lvlJc w:val="left"/>
      <w:pPr>
        <w:tabs>
          <w:tab w:val="num" w:pos="864"/>
        </w:tabs>
        <w:ind w:left="864" w:firstLine="19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7" w15:restartNumberingAfterBreak="0">
    <w:nsid w:val="4A8179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4B5B9B"/>
    <w:multiLevelType w:val="hybridMultilevel"/>
    <w:tmpl w:val="258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C0B07"/>
    <w:multiLevelType w:val="multilevel"/>
    <w:tmpl w:val="94C00AA0"/>
    <w:lvl w:ilvl="0">
      <w:start w:val="1"/>
      <w:numFmt w:val="decimal"/>
      <w:pStyle w:val="OrderedBullets"/>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B2B594E"/>
    <w:multiLevelType w:val="hybridMultilevel"/>
    <w:tmpl w:val="DAA22838"/>
    <w:lvl w:ilvl="0" w:tplc="3B08144E">
      <w:numFmt w:val="bullet"/>
      <w:lvlText w:val="-"/>
      <w:lvlJc w:val="left"/>
      <w:pPr>
        <w:ind w:left="720" w:hanging="360"/>
      </w:pPr>
      <w:rPr>
        <w:rFonts w:ascii="Roboto Light" w:eastAsiaTheme="minorEastAsia" w:hAnsi="Roboto Light" w:cstheme="minorBidi"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6791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61C63B1E"/>
    <w:multiLevelType w:val="hybridMultilevel"/>
    <w:tmpl w:val="AA8C3C1E"/>
    <w:lvl w:ilvl="0" w:tplc="B02C243C">
      <w:start w:val="1"/>
      <w:numFmt w:val="bullet"/>
      <w:lvlText w:val=""/>
      <w:lvlJc w:val="left"/>
      <w:pPr>
        <w:ind w:left="720" w:hanging="360"/>
      </w:pPr>
      <w:rPr>
        <w:rFonts w:ascii="Symbol" w:hAnsi="Symbol"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A5B87"/>
    <w:multiLevelType w:val="hybridMultilevel"/>
    <w:tmpl w:val="2AE279B4"/>
    <w:lvl w:ilvl="0" w:tplc="B02C243C">
      <w:start w:val="1"/>
      <w:numFmt w:val="bullet"/>
      <w:lvlText w:val=""/>
      <w:lvlJc w:val="left"/>
      <w:pPr>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E87605"/>
    <w:multiLevelType w:val="hybridMultilevel"/>
    <w:tmpl w:val="FF6C854C"/>
    <w:lvl w:ilvl="0" w:tplc="08090005">
      <w:start w:val="1"/>
      <w:numFmt w:val="bullet"/>
      <w:lvlText w:val=""/>
      <w:lvlJc w:val="left"/>
      <w:pPr>
        <w:ind w:left="720" w:hanging="360"/>
      </w:pPr>
      <w:rPr>
        <w:rFonts w:ascii="Wingdings" w:hAnsi="Wingdings"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302DDD"/>
    <w:multiLevelType w:val="multilevel"/>
    <w:tmpl w:val="0B8A0BB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38F0857"/>
    <w:multiLevelType w:val="multilevel"/>
    <w:tmpl w:val="0409001F"/>
    <w:numStyleLink w:val="111111"/>
  </w:abstractNum>
  <w:abstractNum w:abstractNumId="37" w15:restartNumberingAfterBreak="0">
    <w:nsid w:val="74245A13"/>
    <w:multiLevelType w:val="hybridMultilevel"/>
    <w:tmpl w:val="719E203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7CEA7191"/>
    <w:multiLevelType w:val="hybridMultilevel"/>
    <w:tmpl w:val="26B2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273490">
    <w:abstractNumId w:val="26"/>
  </w:num>
  <w:num w:numId="2" w16cid:durableId="124467980">
    <w:abstractNumId w:val="37"/>
  </w:num>
  <w:num w:numId="3" w16cid:durableId="1712224877">
    <w:abstractNumId w:val="38"/>
  </w:num>
  <w:num w:numId="4" w16cid:durableId="812646454">
    <w:abstractNumId w:val="14"/>
  </w:num>
  <w:num w:numId="5" w16cid:durableId="631987239">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0241878">
    <w:abstractNumId w:val="36"/>
  </w:num>
  <w:num w:numId="7" w16cid:durableId="1226332607">
    <w:abstractNumId w:val="17"/>
  </w:num>
  <w:num w:numId="8" w16cid:durableId="1479423520">
    <w:abstractNumId w:val="19"/>
  </w:num>
  <w:num w:numId="9" w16cid:durableId="1532524724">
    <w:abstractNumId w:val="13"/>
  </w:num>
  <w:num w:numId="10" w16cid:durableId="902256665">
    <w:abstractNumId w:val="16"/>
  </w:num>
  <w:num w:numId="11" w16cid:durableId="459807464">
    <w:abstractNumId w:val="24"/>
  </w:num>
  <w:num w:numId="12" w16cid:durableId="145896526">
    <w:abstractNumId w:val="28"/>
  </w:num>
  <w:num w:numId="13" w16cid:durableId="1842499816">
    <w:abstractNumId w:val="30"/>
  </w:num>
  <w:num w:numId="14" w16cid:durableId="1366371849">
    <w:abstractNumId w:val="0"/>
  </w:num>
  <w:num w:numId="15" w16cid:durableId="227226401">
    <w:abstractNumId w:val="20"/>
  </w:num>
  <w:num w:numId="16" w16cid:durableId="1141002396">
    <w:abstractNumId w:val="35"/>
  </w:num>
  <w:num w:numId="17" w16cid:durableId="1702045333">
    <w:abstractNumId w:val="31"/>
  </w:num>
  <w:num w:numId="18" w16cid:durableId="2041007145">
    <w:abstractNumId w:val="12"/>
  </w:num>
  <w:num w:numId="19" w16cid:durableId="193076551">
    <w:abstractNumId w:val="29"/>
  </w:num>
  <w:num w:numId="20" w16cid:durableId="1904901394">
    <w:abstractNumId w:val="10"/>
  </w:num>
  <w:num w:numId="21" w16cid:durableId="153961962">
    <w:abstractNumId w:val="8"/>
  </w:num>
  <w:num w:numId="22" w16cid:durableId="431439928">
    <w:abstractNumId w:val="7"/>
  </w:num>
  <w:num w:numId="23" w16cid:durableId="591478084">
    <w:abstractNumId w:val="6"/>
  </w:num>
  <w:num w:numId="24" w16cid:durableId="486408855">
    <w:abstractNumId w:val="5"/>
  </w:num>
  <w:num w:numId="25" w16cid:durableId="1342973446">
    <w:abstractNumId w:val="9"/>
  </w:num>
  <w:num w:numId="26" w16cid:durableId="1815105041">
    <w:abstractNumId w:val="4"/>
  </w:num>
  <w:num w:numId="27" w16cid:durableId="1887597179">
    <w:abstractNumId w:val="3"/>
  </w:num>
  <w:num w:numId="28" w16cid:durableId="52313282">
    <w:abstractNumId w:val="2"/>
  </w:num>
  <w:num w:numId="29" w16cid:durableId="202057681">
    <w:abstractNumId w:val="1"/>
  </w:num>
  <w:num w:numId="30" w16cid:durableId="1072435325">
    <w:abstractNumId w:val="22"/>
  </w:num>
  <w:num w:numId="31" w16cid:durableId="1619098950">
    <w:abstractNumId w:val="32"/>
  </w:num>
  <w:num w:numId="32" w16cid:durableId="1777166896">
    <w:abstractNumId w:val="25"/>
  </w:num>
  <w:num w:numId="33" w16cid:durableId="1062291723">
    <w:abstractNumId w:val="21"/>
  </w:num>
  <w:num w:numId="34" w16cid:durableId="717172338">
    <w:abstractNumId w:val="11"/>
  </w:num>
  <w:num w:numId="35" w16cid:durableId="1794592014">
    <w:abstractNumId w:val="18"/>
  </w:num>
  <w:num w:numId="36" w16cid:durableId="562521421">
    <w:abstractNumId w:val="27"/>
  </w:num>
  <w:num w:numId="37" w16cid:durableId="715854310">
    <w:abstractNumId w:val="34"/>
  </w:num>
  <w:num w:numId="38" w16cid:durableId="375469381">
    <w:abstractNumId w:val="33"/>
  </w:num>
  <w:num w:numId="39" w16cid:durableId="11988217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62C"/>
    <w:rsid w:val="00012E5A"/>
    <w:rsid w:val="00022426"/>
    <w:rsid w:val="00061CEC"/>
    <w:rsid w:val="000624DE"/>
    <w:rsid w:val="00066F36"/>
    <w:rsid w:val="000A1361"/>
    <w:rsid w:val="000A474A"/>
    <w:rsid w:val="000B5B70"/>
    <w:rsid w:val="000B62E6"/>
    <w:rsid w:val="000D26AF"/>
    <w:rsid w:val="000E29CA"/>
    <w:rsid w:val="000F7B9D"/>
    <w:rsid w:val="001030C7"/>
    <w:rsid w:val="00106270"/>
    <w:rsid w:val="00111713"/>
    <w:rsid w:val="00114EEC"/>
    <w:rsid w:val="001246EE"/>
    <w:rsid w:val="00140BB1"/>
    <w:rsid w:val="001422A7"/>
    <w:rsid w:val="00157CB5"/>
    <w:rsid w:val="001668A3"/>
    <w:rsid w:val="001B3362"/>
    <w:rsid w:val="001B40D2"/>
    <w:rsid w:val="001C4196"/>
    <w:rsid w:val="001E6AE5"/>
    <w:rsid w:val="001F6691"/>
    <w:rsid w:val="00211FEB"/>
    <w:rsid w:val="00217CF8"/>
    <w:rsid w:val="00220201"/>
    <w:rsid w:val="002205AA"/>
    <w:rsid w:val="0022182C"/>
    <w:rsid w:val="00223C0B"/>
    <w:rsid w:val="00231A72"/>
    <w:rsid w:val="00240A69"/>
    <w:rsid w:val="00247B80"/>
    <w:rsid w:val="002524F0"/>
    <w:rsid w:val="002601FF"/>
    <w:rsid w:val="002663DC"/>
    <w:rsid w:val="00272964"/>
    <w:rsid w:val="00275C15"/>
    <w:rsid w:val="0027677D"/>
    <w:rsid w:val="002A0828"/>
    <w:rsid w:val="002A32E1"/>
    <w:rsid w:val="002A7FA4"/>
    <w:rsid w:val="002B049A"/>
    <w:rsid w:val="002E038A"/>
    <w:rsid w:val="002E11EF"/>
    <w:rsid w:val="002E2A03"/>
    <w:rsid w:val="00302296"/>
    <w:rsid w:val="003032AA"/>
    <w:rsid w:val="0030400B"/>
    <w:rsid w:val="0031305F"/>
    <w:rsid w:val="00313DAA"/>
    <w:rsid w:val="003176F1"/>
    <w:rsid w:val="00321708"/>
    <w:rsid w:val="00343FF9"/>
    <w:rsid w:val="00390BB3"/>
    <w:rsid w:val="00392D5A"/>
    <w:rsid w:val="00393360"/>
    <w:rsid w:val="003A2DC2"/>
    <w:rsid w:val="003A439E"/>
    <w:rsid w:val="003C0131"/>
    <w:rsid w:val="003F0DE0"/>
    <w:rsid w:val="004016B0"/>
    <w:rsid w:val="00420BA2"/>
    <w:rsid w:val="00433CE3"/>
    <w:rsid w:val="00463E9B"/>
    <w:rsid w:val="004662EA"/>
    <w:rsid w:val="00493312"/>
    <w:rsid w:val="0049604D"/>
    <w:rsid w:val="004B6916"/>
    <w:rsid w:val="00505ABD"/>
    <w:rsid w:val="0051414C"/>
    <w:rsid w:val="0055545C"/>
    <w:rsid w:val="005845F1"/>
    <w:rsid w:val="00586522"/>
    <w:rsid w:val="0058761A"/>
    <w:rsid w:val="0059581B"/>
    <w:rsid w:val="005A2B5A"/>
    <w:rsid w:val="005A5253"/>
    <w:rsid w:val="005B490F"/>
    <w:rsid w:val="005B7772"/>
    <w:rsid w:val="005D2061"/>
    <w:rsid w:val="005D67D8"/>
    <w:rsid w:val="005F2133"/>
    <w:rsid w:val="0060041C"/>
    <w:rsid w:val="00601678"/>
    <w:rsid w:val="006041C6"/>
    <w:rsid w:val="00623FBA"/>
    <w:rsid w:val="006277D5"/>
    <w:rsid w:val="00635DFD"/>
    <w:rsid w:val="00635F11"/>
    <w:rsid w:val="006400F0"/>
    <w:rsid w:val="00652D84"/>
    <w:rsid w:val="00657951"/>
    <w:rsid w:val="0066252D"/>
    <w:rsid w:val="0066362C"/>
    <w:rsid w:val="006705D3"/>
    <w:rsid w:val="00682D9C"/>
    <w:rsid w:val="006846D2"/>
    <w:rsid w:val="00695D76"/>
    <w:rsid w:val="006E4C7E"/>
    <w:rsid w:val="00707D85"/>
    <w:rsid w:val="00715A53"/>
    <w:rsid w:val="00737E83"/>
    <w:rsid w:val="007714C9"/>
    <w:rsid w:val="00782442"/>
    <w:rsid w:val="0078419D"/>
    <w:rsid w:val="00790BB3"/>
    <w:rsid w:val="007A3FF4"/>
    <w:rsid w:val="007F14D9"/>
    <w:rsid w:val="007F5968"/>
    <w:rsid w:val="00805761"/>
    <w:rsid w:val="00820DFB"/>
    <w:rsid w:val="0085222E"/>
    <w:rsid w:val="00854725"/>
    <w:rsid w:val="0085629A"/>
    <w:rsid w:val="0088151B"/>
    <w:rsid w:val="008947DE"/>
    <w:rsid w:val="008A1DFB"/>
    <w:rsid w:val="008A2ED4"/>
    <w:rsid w:val="008A5464"/>
    <w:rsid w:val="008A7197"/>
    <w:rsid w:val="008E4410"/>
    <w:rsid w:val="008E6B43"/>
    <w:rsid w:val="008F5127"/>
    <w:rsid w:val="009106C0"/>
    <w:rsid w:val="00916BE4"/>
    <w:rsid w:val="009179D8"/>
    <w:rsid w:val="00921885"/>
    <w:rsid w:val="0092496C"/>
    <w:rsid w:val="009760BE"/>
    <w:rsid w:val="00980164"/>
    <w:rsid w:val="00996F2B"/>
    <w:rsid w:val="009A10B2"/>
    <w:rsid w:val="009A53E0"/>
    <w:rsid w:val="009B0FEB"/>
    <w:rsid w:val="009C4CB3"/>
    <w:rsid w:val="009D03C1"/>
    <w:rsid w:val="009D2105"/>
    <w:rsid w:val="009D31E6"/>
    <w:rsid w:val="009D5EFC"/>
    <w:rsid w:val="009E5829"/>
    <w:rsid w:val="009E7342"/>
    <w:rsid w:val="009F6F12"/>
    <w:rsid w:val="00A02D67"/>
    <w:rsid w:val="00A1116B"/>
    <w:rsid w:val="00A11ADA"/>
    <w:rsid w:val="00A1701E"/>
    <w:rsid w:val="00A17BFD"/>
    <w:rsid w:val="00A41A81"/>
    <w:rsid w:val="00A70652"/>
    <w:rsid w:val="00A707F4"/>
    <w:rsid w:val="00AB080C"/>
    <w:rsid w:val="00AC1804"/>
    <w:rsid w:val="00AC46F7"/>
    <w:rsid w:val="00AC56F2"/>
    <w:rsid w:val="00AF2903"/>
    <w:rsid w:val="00B25539"/>
    <w:rsid w:val="00B37F3A"/>
    <w:rsid w:val="00B61306"/>
    <w:rsid w:val="00B643D4"/>
    <w:rsid w:val="00B65DD4"/>
    <w:rsid w:val="00B81476"/>
    <w:rsid w:val="00B95A06"/>
    <w:rsid w:val="00BA7E7D"/>
    <w:rsid w:val="00BC5D16"/>
    <w:rsid w:val="00BD5525"/>
    <w:rsid w:val="00BD6CDB"/>
    <w:rsid w:val="00BF21C6"/>
    <w:rsid w:val="00C01828"/>
    <w:rsid w:val="00C01928"/>
    <w:rsid w:val="00C1616B"/>
    <w:rsid w:val="00C33206"/>
    <w:rsid w:val="00C33487"/>
    <w:rsid w:val="00C44432"/>
    <w:rsid w:val="00C504F7"/>
    <w:rsid w:val="00C7328F"/>
    <w:rsid w:val="00C749D7"/>
    <w:rsid w:val="00CA7D57"/>
    <w:rsid w:val="00CA7D8D"/>
    <w:rsid w:val="00CC24E8"/>
    <w:rsid w:val="00CD2F49"/>
    <w:rsid w:val="00CD7390"/>
    <w:rsid w:val="00CE1488"/>
    <w:rsid w:val="00CE76E1"/>
    <w:rsid w:val="00D10C9A"/>
    <w:rsid w:val="00D174D2"/>
    <w:rsid w:val="00D17B82"/>
    <w:rsid w:val="00D223A6"/>
    <w:rsid w:val="00D26669"/>
    <w:rsid w:val="00D41B83"/>
    <w:rsid w:val="00D54E49"/>
    <w:rsid w:val="00D56A81"/>
    <w:rsid w:val="00D623A7"/>
    <w:rsid w:val="00D63471"/>
    <w:rsid w:val="00D65473"/>
    <w:rsid w:val="00D764CF"/>
    <w:rsid w:val="00D93D3B"/>
    <w:rsid w:val="00DD7552"/>
    <w:rsid w:val="00DE661A"/>
    <w:rsid w:val="00E12729"/>
    <w:rsid w:val="00E32758"/>
    <w:rsid w:val="00E3699D"/>
    <w:rsid w:val="00E41AA6"/>
    <w:rsid w:val="00E46A02"/>
    <w:rsid w:val="00E702F4"/>
    <w:rsid w:val="00E741F0"/>
    <w:rsid w:val="00E90538"/>
    <w:rsid w:val="00E9276D"/>
    <w:rsid w:val="00EA019B"/>
    <w:rsid w:val="00EA1D1B"/>
    <w:rsid w:val="00EA299A"/>
    <w:rsid w:val="00EB2384"/>
    <w:rsid w:val="00EB2643"/>
    <w:rsid w:val="00EB632E"/>
    <w:rsid w:val="00EB664D"/>
    <w:rsid w:val="00EC0C94"/>
    <w:rsid w:val="00EC1A75"/>
    <w:rsid w:val="00EC5C2F"/>
    <w:rsid w:val="00ED74BB"/>
    <w:rsid w:val="00EE3A96"/>
    <w:rsid w:val="00EE3D68"/>
    <w:rsid w:val="00EE7BC2"/>
    <w:rsid w:val="00F1092F"/>
    <w:rsid w:val="00F155C3"/>
    <w:rsid w:val="00F22F6A"/>
    <w:rsid w:val="00F432EB"/>
    <w:rsid w:val="00F63BBD"/>
    <w:rsid w:val="00F6426C"/>
    <w:rsid w:val="00F86199"/>
    <w:rsid w:val="00F92CA2"/>
    <w:rsid w:val="00FB3D23"/>
    <w:rsid w:val="00FD7188"/>
    <w:rsid w:val="00FE7214"/>
    <w:rsid w:val="00FF0F22"/>
    <w:rsid w:val="00FF45B5"/>
    <w:rsid w:val="00FF4F46"/>
    <w:rsid w:val="00FF7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37696CEC"/>
  <w15:chartTrackingRefBased/>
  <w15:docId w15:val="{8F49B52E-FFC8-4E10-BE18-EFC795ADD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Default Paragraph Font" w:uiPriority="1"/>
    <w:lsdException w:name="Body Text" w:uiPriority="99"/>
    <w:lsdException w:name="Subtitle" w:qFormat="1"/>
    <w:lsdException w:name="Body Text 2" w:uiPriority="99"/>
    <w:lsdException w:name="Body Text 3" w:uiPriority="99"/>
    <w:lsdException w:name="Hyperlink" w:uiPriority="99"/>
    <w:lsdException w:name="Strong" w:qFormat="1"/>
    <w:lsdException w:name="Emphasis" w:qFormat="1"/>
    <w:lsdException w:name="Normal Table" w:semiHidden="1" w:unhideWhenUsed="1"/>
    <w:lsdException w:name="No List" w:uiPriority="99"/>
    <w:lsdException w:name="Outline List 2"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5A06"/>
    <w:pPr>
      <w:spacing w:line="276" w:lineRule="auto"/>
      <w:jc w:val="both"/>
    </w:pPr>
    <w:rPr>
      <w:rFonts w:ascii="Calibri Light" w:eastAsiaTheme="minorEastAsia" w:hAnsi="Calibri Light" w:cstheme="minorBidi"/>
      <w:sz w:val="22"/>
      <w:szCs w:val="18"/>
      <w:lang w:eastAsia="en-US"/>
    </w:rPr>
  </w:style>
  <w:style w:type="paragraph" w:styleId="Heading1">
    <w:name w:val="heading 1"/>
    <w:aliases w:val="HSS No. Heading 1,WS Heading 1"/>
    <w:basedOn w:val="Normal"/>
    <w:next w:val="Normal"/>
    <w:link w:val="Heading1Char"/>
    <w:uiPriority w:val="9"/>
    <w:qFormat/>
    <w:rsid w:val="00B95A06"/>
    <w:pPr>
      <w:keepNext/>
      <w:keepLines/>
      <w:spacing w:before="40" w:after="40"/>
      <w:outlineLvl w:val="0"/>
    </w:pPr>
    <w:rPr>
      <w:rFonts w:eastAsiaTheme="majorEastAsia" w:cs="Calibri Light"/>
      <w:color w:val="2D257D"/>
      <w:sz w:val="44"/>
      <w:szCs w:val="44"/>
    </w:rPr>
  </w:style>
  <w:style w:type="paragraph" w:styleId="Heading2">
    <w:name w:val="heading 2"/>
    <w:basedOn w:val="Normal"/>
    <w:next w:val="Normal"/>
    <w:link w:val="Heading2Char"/>
    <w:uiPriority w:val="9"/>
    <w:rsid w:val="00B95A06"/>
    <w:pPr>
      <w:spacing w:before="160" w:after="80"/>
      <w:outlineLvl w:val="1"/>
    </w:pPr>
    <w:rPr>
      <w:rFonts w:eastAsia="Times New Roman" w:cs="Times New Roman"/>
      <w:b/>
      <w:bCs/>
      <w:sz w:val="26"/>
      <w:szCs w:val="20"/>
    </w:rPr>
  </w:style>
  <w:style w:type="paragraph" w:styleId="Heading3">
    <w:name w:val="heading 3"/>
    <w:aliases w:val="WS Heading 3"/>
    <w:basedOn w:val="Normal"/>
    <w:next w:val="Normal"/>
    <w:link w:val="Heading3Char"/>
    <w:uiPriority w:val="9"/>
    <w:unhideWhenUsed/>
    <w:qFormat/>
    <w:rsid w:val="00B95A06"/>
    <w:pPr>
      <w:keepNext/>
      <w:keepLines/>
      <w:spacing w:before="40" w:after="40"/>
      <w:outlineLvl w:val="2"/>
    </w:pPr>
    <w:rPr>
      <w:rFonts w:eastAsiaTheme="majorEastAsia" w:cs="Calibri Light"/>
      <w:b/>
      <w:color w:val="2D257D"/>
      <w:szCs w:val="24"/>
    </w:rPr>
  </w:style>
  <w:style w:type="paragraph" w:styleId="Heading4">
    <w:name w:val="heading 4"/>
    <w:aliases w:val="WS Heading 4"/>
    <w:basedOn w:val="Heading3"/>
    <w:next w:val="Normal"/>
    <w:link w:val="Heading4Char"/>
    <w:uiPriority w:val="9"/>
    <w:unhideWhenUsed/>
    <w:qFormat/>
    <w:rsid w:val="00B95A06"/>
    <w:pPr>
      <w:outlineLvl w:val="3"/>
    </w:pPr>
  </w:style>
  <w:style w:type="paragraph" w:styleId="Heading5">
    <w:name w:val="heading 5"/>
    <w:aliases w:val="WS Heading 5"/>
    <w:basedOn w:val="Heading4"/>
    <w:next w:val="Normal"/>
    <w:link w:val="Heading5Char"/>
    <w:uiPriority w:val="9"/>
    <w:unhideWhenUsed/>
    <w:qFormat/>
    <w:rsid w:val="00B95A06"/>
    <w:pPr>
      <w:outlineLvl w:val="4"/>
    </w:pPr>
  </w:style>
  <w:style w:type="paragraph" w:styleId="Heading6">
    <w:name w:val="heading 6"/>
    <w:aliases w:val="WS Heading 6"/>
    <w:basedOn w:val="Heading5"/>
    <w:next w:val="Normal"/>
    <w:link w:val="Heading6Char"/>
    <w:uiPriority w:val="9"/>
    <w:unhideWhenUsed/>
    <w:qFormat/>
    <w:rsid w:val="00B95A06"/>
    <w:pPr>
      <w:outlineLvl w:val="5"/>
    </w:pPr>
  </w:style>
  <w:style w:type="paragraph" w:styleId="Heading7">
    <w:name w:val="heading 7"/>
    <w:basedOn w:val="Heading6"/>
    <w:next w:val="Normal"/>
    <w:link w:val="Heading7Char"/>
    <w:uiPriority w:val="9"/>
    <w:unhideWhenUsed/>
    <w:rsid w:val="00B95A06"/>
    <w:pPr>
      <w:outlineLvl w:val="6"/>
    </w:pPr>
  </w:style>
  <w:style w:type="paragraph" w:styleId="Heading8">
    <w:name w:val="heading 8"/>
    <w:basedOn w:val="Heading7"/>
    <w:next w:val="Normal"/>
    <w:link w:val="Heading8Char"/>
    <w:uiPriority w:val="9"/>
    <w:unhideWhenUsed/>
    <w:rsid w:val="00B95A06"/>
    <w:pPr>
      <w:outlineLvl w:val="7"/>
    </w:pPr>
  </w:style>
  <w:style w:type="paragraph" w:styleId="Heading9">
    <w:name w:val="heading 9"/>
    <w:basedOn w:val="Heading8"/>
    <w:next w:val="Normal"/>
    <w:link w:val="Heading9Char"/>
    <w:uiPriority w:val="9"/>
    <w:unhideWhenUsed/>
    <w:rsid w:val="00B95A0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A06"/>
    <w:pPr>
      <w:tabs>
        <w:tab w:val="center" w:pos="4320"/>
        <w:tab w:val="right" w:pos="8640"/>
      </w:tabs>
      <w:spacing w:line="240" w:lineRule="auto"/>
    </w:pPr>
  </w:style>
  <w:style w:type="paragraph" w:customStyle="1" w:styleId="HSS-head1">
    <w:name w:val="HSS-head1"/>
    <w:basedOn w:val="Heading1"/>
    <w:link w:val="HSS-head1Char"/>
    <w:autoRedefine/>
    <w:rsid w:val="00EE3D68"/>
    <w:pPr>
      <w:pageBreakBefore/>
    </w:pPr>
    <w:rPr>
      <w:color w:val="333399"/>
    </w:rPr>
  </w:style>
  <w:style w:type="paragraph" w:styleId="DocumentMap">
    <w:name w:val="Document Map"/>
    <w:basedOn w:val="Normal"/>
    <w:semiHidden/>
    <w:rsid w:val="00FE7214"/>
    <w:pPr>
      <w:shd w:val="clear" w:color="auto" w:fill="000080"/>
    </w:pPr>
    <w:rPr>
      <w:rFonts w:ascii="Tahoma" w:hAnsi="Tahoma" w:cs="Tahoma"/>
      <w:sz w:val="20"/>
      <w:szCs w:val="20"/>
    </w:rPr>
  </w:style>
  <w:style w:type="paragraph" w:customStyle="1" w:styleId="HSSNumberedTitle2">
    <w:name w:val="HSS Numbered Title 2"/>
    <w:basedOn w:val="HSS-head1"/>
    <w:next w:val="HSSBody"/>
    <w:link w:val="HSSNumberedTitle2Char"/>
    <w:autoRedefine/>
    <w:rsid w:val="0085629A"/>
    <w:pPr>
      <w:pageBreakBefore w:val="0"/>
      <w:numPr>
        <w:ilvl w:val="1"/>
        <w:numId w:val="1"/>
      </w:numPr>
    </w:pPr>
    <w:rPr>
      <w:sz w:val="28"/>
      <w:szCs w:val="28"/>
    </w:rPr>
  </w:style>
  <w:style w:type="paragraph" w:customStyle="1" w:styleId="HSSBody">
    <w:name w:val="HSS_Body"/>
    <w:basedOn w:val="Normal"/>
    <w:autoRedefine/>
    <w:rsid w:val="00B81476"/>
    <w:pPr>
      <w:numPr>
        <w:numId w:val="4"/>
      </w:numPr>
    </w:pPr>
    <w:rPr>
      <w:rFonts w:ascii="Calibri" w:hAnsi="Calibri"/>
      <w:b/>
      <w:sz w:val="36"/>
      <w:szCs w:val="36"/>
    </w:rPr>
  </w:style>
  <w:style w:type="paragraph" w:styleId="Footer">
    <w:name w:val="footer"/>
    <w:basedOn w:val="Normal"/>
    <w:link w:val="FooterChar"/>
    <w:uiPriority w:val="99"/>
    <w:unhideWhenUsed/>
    <w:rsid w:val="00B95A06"/>
    <w:pPr>
      <w:tabs>
        <w:tab w:val="center" w:pos="4320"/>
        <w:tab w:val="right" w:pos="8640"/>
      </w:tabs>
      <w:spacing w:line="240" w:lineRule="auto"/>
    </w:pPr>
  </w:style>
  <w:style w:type="paragraph" w:customStyle="1" w:styleId="HSSTitle2">
    <w:name w:val="HSS_Title 2"/>
    <w:basedOn w:val="HSSBody"/>
    <w:next w:val="HSSBody"/>
    <w:autoRedefine/>
    <w:rsid w:val="0092496C"/>
    <w:rPr>
      <w:rFonts w:cs="Calibri"/>
      <w:b w:val="0"/>
      <w:color w:val="333399"/>
      <w:sz w:val="32"/>
      <w:szCs w:val="28"/>
    </w:rPr>
  </w:style>
  <w:style w:type="paragraph" w:styleId="BodyText">
    <w:name w:val="Body Text"/>
    <w:basedOn w:val="Normal"/>
    <w:link w:val="BodyTextChar"/>
    <w:uiPriority w:val="99"/>
    <w:unhideWhenUsed/>
    <w:rsid w:val="00B95A06"/>
  </w:style>
  <w:style w:type="paragraph" w:customStyle="1" w:styleId="TableHeader">
    <w:name w:val="Table Header"/>
    <w:basedOn w:val="Normal"/>
    <w:rsid w:val="00CE76E1"/>
    <w:pPr>
      <w:keepNext/>
      <w:widowControl w:val="0"/>
      <w:suppressAutoHyphens/>
      <w:spacing w:before="120" w:after="120"/>
    </w:pPr>
    <w:rPr>
      <w:rFonts w:ascii="Arial" w:eastAsia="Lucida Sans Unicode" w:hAnsi="Arial"/>
      <w:i/>
      <w:sz w:val="20"/>
      <w:szCs w:val="20"/>
    </w:rPr>
  </w:style>
  <w:style w:type="paragraph" w:customStyle="1" w:styleId="TableText">
    <w:name w:val="TableText"/>
    <w:basedOn w:val="Normal"/>
    <w:rsid w:val="00CE76E1"/>
    <w:pPr>
      <w:widowControl w:val="0"/>
      <w:suppressAutoHyphens/>
      <w:spacing w:before="120" w:after="120"/>
    </w:pPr>
    <w:rPr>
      <w:rFonts w:ascii="Arial" w:eastAsia="Lucida Sans Unicode" w:hAnsi="Arial"/>
      <w:sz w:val="20"/>
      <w:szCs w:val="20"/>
    </w:rPr>
  </w:style>
  <w:style w:type="paragraph" w:customStyle="1" w:styleId="StyleTableTextJustified">
    <w:name w:val="Style TableText + Justified"/>
    <w:basedOn w:val="TableText"/>
    <w:rsid w:val="005A2B5A"/>
    <w:pPr>
      <w:spacing w:before="40" w:after="40" w:line="240" w:lineRule="atLeast"/>
    </w:pPr>
    <w:rPr>
      <w:sz w:val="18"/>
    </w:rPr>
  </w:style>
  <w:style w:type="paragraph" w:styleId="TOC1">
    <w:name w:val="toc 1"/>
    <w:basedOn w:val="Normal"/>
    <w:next w:val="Normal"/>
    <w:autoRedefine/>
    <w:uiPriority w:val="39"/>
    <w:unhideWhenUsed/>
    <w:rsid w:val="00B95A06"/>
    <w:pPr>
      <w:spacing w:before="120"/>
    </w:pPr>
    <w:rPr>
      <w:rFonts w:cstheme="minorHAnsi"/>
      <w:b/>
      <w:sz w:val="24"/>
      <w:szCs w:val="24"/>
    </w:rPr>
  </w:style>
  <w:style w:type="character" w:styleId="Hyperlink">
    <w:name w:val="Hyperlink"/>
    <w:basedOn w:val="DefaultParagraphFont"/>
    <w:uiPriority w:val="99"/>
    <w:unhideWhenUsed/>
    <w:rsid w:val="00B95A06"/>
    <w:rPr>
      <w:color w:val="139B8F" w:themeColor="hyperlink"/>
      <w:u w:val="single"/>
    </w:rPr>
  </w:style>
  <w:style w:type="paragraph" w:customStyle="1" w:styleId="HSSHeader">
    <w:name w:val="HSS Header"/>
    <w:basedOn w:val="Normal"/>
    <w:link w:val="HSSHeaderChar"/>
    <w:rsid w:val="00140BB1"/>
    <w:pPr>
      <w:jc w:val="center"/>
    </w:pPr>
    <w:rPr>
      <w:rFonts w:ascii="Arial" w:hAnsi="Arial" w:cs="Arial"/>
      <w:b/>
      <w:bCs/>
      <w:color w:val="000080"/>
      <w:kern w:val="32"/>
      <w:sz w:val="40"/>
      <w:szCs w:val="40"/>
    </w:rPr>
  </w:style>
  <w:style w:type="character" w:customStyle="1" w:styleId="HSSHeaderChar">
    <w:name w:val="HSS Header Char"/>
    <w:link w:val="HSSHeader"/>
    <w:rsid w:val="00140BB1"/>
    <w:rPr>
      <w:rFonts w:ascii="Arial" w:hAnsi="Arial" w:cs="Arial"/>
      <w:b/>
      <w:bCs/>
      <w:color w:val="000080"/>
      <w:kern w:val="32"/>
      <w:sz w:val="40"/>
      <w:szCs w:val="40"/>
      <w:lang w:val="en-GB" w:eastAsia="en-US" w:bidi="ar-SA"/>
    </w:rPr>
  </w:style>
  <w:style w:type="character" w:styleId="CommentReference">
    <w:name w:val="annotation reference"/>
    <w:semiHidden/>
    <w:rsid w:val="00140BB1"/>
    <w:rPr>
      <w:sz w:val="16"/>
      <w:szCs w:val="16"/>
    </w:rPr>
  </w:style>
  <w:style w:type="paragraph" w:styleId="CommentText">
    <w:name w:val="annotation text"/>
    <w:basedOn w:val="Normal"/>
    <w:semiHidden/>
    <w:rsid w:val="00140BB1"/>
    <w:rPr>
      <w:sz w:val="20"/>
      <w:szCs w:val="20"/>
    </w:rPr>
  </w:style>
  <w:style w:type="paragraph" w:styleId="CommentSubject">
    <w:name w:val="annotation subject"/>
    <w:basedOn w:val="CommentText"/>
    <w:next w:val="CommentText"/>
    <w:semiHidden/>
    <w:rsid w:val="00140BB1"/>
    <w:rPr>
      <w:b/>
      <w:bCs/>
    </w:rPr>
  </w:style>
  <w:style w:type="paragraph" w:styleId="BalloonText">
    <w:name w:val="Balloon Text"/>
    <w:basedOn w:val="Normal"/>
    <w:link w:val="BalloonTextChar"/>
    <w:uiPriority w:val="99"/>
    <w:semiHidden/>
    <w:unhideWhenUsed/>
    <w:rsid w:val="00B95A06"/>
    <w:pPr>
      <w:spacing w:line="240" w:lineRule="auto"/>
    </w:pPr>
    <w:rPr>
      <w:rFonts w:ascii="Lucida Grande" w:hAnsi="Lucida Grande"/>
    </w:rPr>
  </w:style>
  <w:style w:type="paragraph" w:customStyle="1" w:styleId="StyleTOC1Justified">
    <w:name w:val="Style TOC 1 + Justified"/>
    <w:basedOn w:val="TOC1"/>
    <w:rsid w:val="0030400B"/>
    <w:rPr>
      <w:rFonts w:ascii="Verdana" w:hAnsi="Verdana"/>
      <w:szCs w:val="20"/>
    </w:rPr>
  </w:style>
  <w:style w:type="paragraph" w:customStyle="1" w:styleId="HSSNumberedTitle1">
    <w:name w:val="HSS Numbered Title 1"/>
    <w:basedOn w:val="HSS-head1"/>
    <w:rsid w:val="00EE3D68"/>
    <w:rPr>
      <w:rFonts w:cs="Times New Roman"/>
    </w:rPr>
  </w:style>
  <w:style w:type="paragraph" w:customStyle="1" w:styleId="StyleHSShead2Justified">
    <w:name w:val="Style HSS_head2 + Justified"/>
    <w:basedOn w:val="HSSNumberedTitle1"/>
    <w:rsid w:val="00EE3D68"/>
    <w:pPr>
      <w:numPr>
        <w:numId w:val="1"/>
      </w:numPr>
    </w:pPr>
  </w:style>
  <w:style w:type="paragraph" w:customStyle="1" w:styleId="HSSTitle1">
    <w:name w:val="HSS Title 1"/>
    <w:basedOn w:val="Normal"/>
    <w:rsid w:val="00EE3D68"/>
    <w:pPr>
      <w:jc w:val="center"/>
    </w:pPr>
    <w:rPr>
      <w:rFonts w:ascii="Arial" w:hAnsi="Arial" w:cs="Arial"/>
      <w:bCs/>
      <w:color w:val="000080"/>
      <w:kern w:val="32"/>
      <w:sz w:val="48"/>
      <w:szCs w:val="48"/>
    </w:rPr>
  </w:style>
  <w:style w:type="paragraph" w:customStyle="1" w:styleId="HSSTOC">
    <w:name w:val="HSS TOC"/>
    <w:basedOn w:val="TOC1"/>
    <w:rsid w:val="00493312"/>
    <w:rPr>
      <w:rFonts w:ascii="Arial" w:hAnsi="Arial"/>
    </w:rPr>
  </w:style>
  <w:style w:type="paragraph" w:customStyle="1" w:styleId="HSSBody1">
    <w:name w:val="HSS_Body1"/>
    <w:basedOn w:val="Normal"/>
    <w:next w:val="HSSBody"/>
    <w:autoRedefine/>
    <w:rsid w:val="00493312"/>
    <w:rPr>
      <w:rFonts w:ascii="Arial" w:hAnsi="Arial"/>
      <w:szCs w:val="22"/>
    </w:rPr>
  </w:style>
  <w:style w:type="paragraph" w:customStyle="1" w:styleId="HSSBody-Indented">
    <w:name w:val="HSS Body - Indented"/>
    <w:basedOn w:val="HSSBody1"/>
    <w:rsid w:val="00493312"/>
    <w:pPr>
      <w:ind w:left="720" w:firstLine="720"/>
    </w:pPr>
    <w:rPr>
      <w:szCs w:val="20"/>
    </w:rPr>
  </w:style>
  <w:style w:type="paragraph" w:customStyle="1" w:styleId="Body">
    <w:name w:val="Body"/>
    <w:basedOn w:val="Normal"/>
    <w:link w:val="BodyChar"/>
    <w:rsid w:val="00B95A06"/>
    <w:pPr>
      <w:tabs>
        <w:tab w:val="left" w:pos="720"/>
      </w:tabs>
      <w:spacing w:line="240" w:lineRule="auto"/>
    </w:pPr>
    <w:rPr>
      <w:rFonts w:ascii="Arial" w:eastAsia="Times New Roman" w:hAnsi="Arial" w:cs="Times New Roman"/>
      <w:sz w:val="20"/>
      <w:szCs w:val="20"/>
    </w:rPr>
  </w:style>
  <w:style w:type="character" w:customStyle="1" w:styleId="BodyChar">
    <w:name w:val="Body Char"/>
    <w:link w:val="Body"/>
    <w:rsid w:val="00B95A06"/>
    <w:rPr>
      <w:rFonts w:ascii="Arial" w:hAnsi="Arial"/>
      <w:lang w:eastAsia="en-US"/>
    </w:rPr>
  </w:style>
  <w:style w:type="paragraph" w:customStyle="1" w:styleId="BodyBold">
    <w:name w:val="Body Bold"/>
    <w:next w:val="Body"/>
    <w:link w:val="BodyBoldChar"/>
    <w:rsid w:val="00B95A06"/>
    <w:pPr>
      <w:spacing w:line="276" w:lineRule="auto"/>
      <w:jc w:val="both"/>
    </w:pPr>
    <w:rPr>
      <w:rFonts w:ascii="Arial" w:hAnsi="Arial"/>
      <w:b/>
      <w:szCs w:val="22"/>
      <w:lang w:eastAsia="en-US"/>
    </w:rPr>
  </w:style>
  <w:style w:type="character" w:customStyle="1" w:styleId="BodyBoldChar">
    <w:name w:val="Body Bold Char"/>
    <w:link w:val="BodyBold"/>
    <w:rsid w:val="00B95A06"/>
    <w:rPr>
      <w:rFonts w:ascii="Arial" w:hAnsi="Arial"/>
      <w:b/>
      <w:szCs w:val="22"/>
      <w:lang w:eastAsia="en-US"/>
    </w:rPr>
  </w:style>
  <w:style w:type="paragraph" w:styleId="TOC2">
    <w:name w:val="toc 2"/>
    <w:basedOn w:val="Normal"/>
    <w:next w:val="Normal"/>
    <w:autoRedefine/>
    <w:uiPriority w:val="39"/>
    <w:unhideWhenUsed/>
    <w:rsid w:val="00B95A06"/>
    <w:pPr>
      <w:ind w:left="180"/>
    </w:pPr>
    <w:rPr>
      <w:rFonts w:cstheme="minorHAnsi"/>
      <w:b/>
      <w:szCs w:val="22"/>
    </w:rPr>
  </w:style>
  <w:style w:type="paragraph" w:customStyle="1" w:styleId="IntroHeading">
    <w:name w:val="Intro Heading"/>
    <w:basedOn w:val="Normal"/>
    <w:next w:val="Body"/>
    <w:rsid w:val="00AF2903"/>
    <w:pPr>
      <w:keepNext/>
      <w:spacing w:before="120" w:after="120"/>
      <w:outlineLvl w:val="0"/>
    </w:pPr>
    <w:rPr>
      <w:rFonts w:ascii="Arial" w:hAnsi="Arial"/>
      <w:b/>
      <w:bCs/>
      <w:color w:val="000080"/>
      <w:kern w:val="32"/>
    </w:rPr>
  </w:style>
  <w:style w:type="paragraph" w:customStyle="1" w:styleId="HSSBodyText">
    <w:name w:val="HSS Body Text"/>
    <w:basedOn w:val="Normal"/>
    <w:link w:val="HSSBodyTextChar"/>
    <w:rsid w:val="00B95A06"/>
    <w:pPr>
      <w:spacing w:line="240" w:lineRule="auto"/>
    </w:pPr>
    <w:rPr>
      <w:rFonts w:asciiTheme="majorHAnsi" w:eastAsia="Times New Roman" w:hAnsiTheme="majorHAnsi" w:cs="Times New Roman"/>
      <w:szCs w:val="24"/>
      <w:lang w:val="en-US"/>
    </w:rPr>
  </w:style>
  <w:style w:type="paragraph" w:customStyle="1" w:styleId="HSSNoHeading2">
    <w:name w:val="HSS No. Heading 2"/>
    <w:basedOn w:val="HSSNumberedTitle2"/>
    <w:next w:val="HSSHeading2-BodyText"/>
    <w:link w:val="HSSNoHeading2Char"/>
    <w:qFormat/>
    <w:rsid w:val="00BD6CDB"/>
    <w:pPr>
      <w:tabs>
        <w:tab w:val="clear" w:pos="432"/>
        <w:tab w:val="left" w:pos="709"/>
      </w:tabs>
      <w:spacing w:after="0"/>
      <w:ind w:left="0" w:firstLine="0"/>
    </w:pPr>
    <w:rPr>
      <w:b/>
      <w:color w:val="002060"/>
    </w:rPr>
  </w:style>
  <w:style w:type="character" w:customStyle="1" w:styleId="HSSBodyTextChar">
    <w:name w:val="HSS Body Text Char"/>
    <w:link w:val="HSSBodyText"/>
    <w:qFormat/>
    <w:rsid w:val="00B95A06"/>
    <w:rPr>
      <w:rFonts w:asciiTheme="majorHAnsi" w:hAnsiTheme="majorHAnsi"/>
      <w:sz w:val="22"/>
      <w:szCs w:val="24"/>
      <w:lang w:val="en-US" w:eastAsia="en-US"/>
    </w:rPr>
  </w:style>
  <w:style w:type="paragraph" w:styleId="ListParagraph">
    <w:name w:val="List Paragraph"/>
    <w:basedOn w:val="Normal"/>
    <w:uiPriority w:val="34"/>
    <w:qFormat/>
    <w:rsid w:val="00D26669"/>
    <w:pPr>
      <w:ind w:left="720"/>
    </w:pPr>
  </w:style>
  <w:style w:type="character" w:customStyle="1" w:styleId="Heading1Char">
    <w:name w:val="Heading 1 Char"/>
    <w:aliases w:val="HSS No. Heading 1 Char,WS Heading 1 Char"/>
    <w:basedOn w:val="DefaultParagraphFont"/>
    <w:link w:val="Heading1"/>
    <w:uiPriority w:val="9"/>
    <w:rsid w:val="00B95A06"/>
    <w:rPr>
      <w:rFonts w:ascii="Calibri Light" w:eastAsiaTheme="majorEastAsia" w:hAnsi="Calibri Light" w:cs="Calibri Light"/>
      <w:color w:val="2D257D"/>
      <w:sz w:val="44"/>
      <w:szCs w:val="44"/>
      <w:lang w:eastAsia="en-US"/>
    </w:rPr>
  </w:style>
  <w:style w:type="character" w:customStyle="1" w:styleId="HSS-head1Char">
    <w:name w:val="HSS-head1 Char"/>
    <w:link w:val="HSS-head1"/>
    <w:rsid w:val="00D26669"/>
    <w:rPr>
      <w:rFonts w:ascii="Calibri" w:hAnsi="Calibri" w:cs="Arial"/>
      <w:b/>
      <w:bCs/>
      <w:color w:val="333399"/>
      <w:kern w:val="32"/>
      <w:sz w:val="36"/>
      <w:szCs w:val="32"/>
      <w:lang w:val="en-US" w:eastAsia="en-US"/>
    </w:rPr>
  </w:style>
  <w:style w:type="character" w:customStyle="1" w:styleId="HSSNumberedTitle2Char">
    <w:name w:val="HSS Numbered Title 2 Char"/>
    <w:link w:val="HSSNumberedTitle2"/>
    <w:rsid w:val="0085629A"/>
    <w:rPr>
      <w:rFonts w:ascii="Calibri Light" w:eastAsiaTheme="majorEastAsia" w:hAnsi="Calibri Light" w:cs="Calibri Light"/>
      <w:color w:val="333399"/>
      <w:sz w:val="28"/>
      <w:szCs w:val="28"/>
      <w:lang w:eastAsia="en-US"/>
    </w:rPr>
  </w:style>
  <w:style w:type="character" w:customStyle="1" w:styleId="HSSNoHeading2Char">
    <w:name w:val="HSS No. Heading 2 Char"/>
    <w:link w:val="HSSNoHeading2"/>
    <w:rsid w:val="00BD6CDB"/>
    <w:rPr>
      <w:rFonts w:ascii="Calibri Light" w:eastAsiaTheme="majorEastAsia" w:hAnsi="Calibri Light" w:cs="Calibri Light"/>
      <w:b/>
      <w:color w:val="002060"/>
      <w:sz w:val="28"/>
      <w:szCs w:val="28"/>
      <w:lang w:eastAsia="en-US"/>
    </w:rPr>
  </w:style>
  <w:style w:type="paragraph" w:customStyle="1" w:styleId="HSSHeading2">
    <w:name w:val="HSS Heading 2"/>
    <w:basedOn w:val="HSSBodyText"/>
    <w:link w:val="HSSHeading2Char"/>
    <w:qFormat/>
    <w:rsid w:val="00715A53"/>
    <w:pPr>
      <w:spacing w:before="60" w:after="60"/>
    </w:pPr>
    <w:rPr>
      <w:b/>
      <w:color w:val="002060"/>
      <w:sz w:val="28"/>
    </w:rPr>
  </w:style>
  <w:style w:type="paragraph" w:customStyle="1" w:styleId="HSSHeading1-Body">
    <w:name w:val="HSS Heading 1 - Body"/>
    <w:basedOn w:val="HSSBodyText"/>
    <w:link w:val="HSSHeading1-BodyChar"/>
    <w:qFormat/>
    <w:rsid w:val="0092496C"/>
    <w:pPr>
      <w:spacing w:before="60" w:after="60"/>
    </w:pPr>
    <w:rPr>
      <w:b/>
      <w:color w:val="002060"/>
      <w:sz w:val="36"/>
    </w:rPr>
  </w:style>
  <w:style w:type="character" w:customStyle="1" w:styleId="HSSHeading2Char">
    <w:name w:val="HSS Heading 2 Char"/>
    <w:link w:val="HSSHeading2"/>
    <w:rsid w:val="00715A53"/>
    <w:rPr>
      <w:rFonts w:ascii="Calibri" w:hAnsi="Calibri"/>
      <w:b/>
      <w:color w:val="002060"/>
      <w:sz w:val="28"/>
      <w:szCs w:val="24"/>
      <w:lang w:val="en-US" w:eastAsia="en-US"/>
    </w:rPr>
  </w:style>
  <w:style w:type="character" w:customStyle="1" w:styleId="Heading3Char">
    <w:name w:val="Heading 3 Char"/>
    <w:aliases w:val="WS Heading 3 Char"/>
    <w:basedOn w:val="DefaultParagraphFont"/>
    <w:link w:val="Heading3"/>
    <w:uiPriority w:val="9"/>
    <w:rsid w:val="00B95A06"/>
    <w:rPr>
      <w:rFonts w:ascii="Calibri Light" w:eastAsiaTheme="majorEastAsia" w:hAnsi="Calibri Light" w:cs="Calibri Light"/>
      <w:b/>
      <w:color w:val="2D257D"/>
      <w:sz w:val="22"/>
      <w:szCs w:val="24"/>
      <w:lang w:eastAsia="en-US"/>
    </w:rPr>
  </w:style>
  <w:style w:type="character" w:customStyle="1" w:styleId="HSSHeading1-BodyChar">
    <w:name w:val="HSS Heading 1 - Body Char"/>
    <w:link w:val="HSSHeading1-Body"/>
    <w:rsid w:val="0092496C"/>
    <w:rPr>
      <w:rFonts w:ascii="Calibri" w:hAnsi="Calibri"/>
      <w:b/>
      <w:color w:val="002060"/>
      <w:sz w:val="36"/>
      <w:szCs w:val="24"/>
      <w:lang w:val="en-US" w:eastAsia="en-US"/>
    </w:rPr>
  </w:style>
  <w:style w:type="paragraph" w:styleId="ListNumber">
    <w:name w:val="List Number"/>
    <w:basedOn w:val="Normal"/>
    <w:rsid w:val="00E9276D"/>
    <w:pPr>
      <w:tabs>
        <w:tab w:val="num" w:pos="360"/>
      </w:tabs>
      <w:ind w:left="360" w:hanging="360"/>
      <w:contextualSpacing/>
    </w:pPr>
  </w:style>
  <w:style w:type="character" w:styleId="LineNumber">
    <w:name w:val="line number"/>
    <w:basedOn w:val="DefaultParagraphFont"/>
    <w:rsid w:val="00E9276D"/>
  </w:style>
  <w:style w:type="character" w:customStyle="1" w:styleId="FooterChar">
    <w:name w:val="Footer Char"/>
    <w:basedOn w:val="DefaultParagraphFont"/>
    <w:link w:val="Footer"/>
    <w:uiPriority w:val="99"/>
    <w:rsid w:val="00B95A06"/>
    <w:rPr>
      <w:rFonts w:ascii="Calibri Light" w:eastAsiaTheme="minorEastAsia" w:hAnsi="Calibri Light" w:cstheme="minorBidi"/>
      <w:sz w:val="22"/>
      <w:szCs w:val="18"/>
      <w:lang w:eastAsia="en-US"/>
    </w:rPr>
  </w:style>
  <w:style w:type="character" w:styleId="PageNumber">
    <w:name w:val="page number"/>
    <w:basedOn w:val="DefaultParagraphFont"/>
    <w:unhideWhenUsed/>
    <w:rsid w:val="00B95A06"/>
    <w:rPr>
      <w:color w:val="00AAA0" w:themeColor="accent1"/>
      <w:sz w:val="15"/>
    </w:rPr>
  </w:style>
  <w:style w:type="paragraph" w:customStyle="1" w:styleId="HSSHeading2-BodyText">
    <w:name w:val="HSS Heading 2 - Body Text"/>
    <w:basedOn w:val="HSSBodyText"/>
    <w:link w:val="HSSHeading2-BodyTextChar"/>
    <w:qFormat/>
    <w:rsid w:val="00BD6CDB"/>
    <w:pPr>
      <w:ind w:left="709"/>
    </w:pPr>
    <w:rPr>
      <w:lang w:val="en-GB"/>
    </w:rPr>
  </w:style>
  <w:style w:type="paragraph" w:customStyle="1" w:styleId="HSSNoHeading1-BodyText">
    <w:name w:val="HSS No. Heading 1 - Body Text"/>
    <w:basedOn w:val="Normal"/>
    <w:link w:val="HSSNoHeading1-BodyTextChar"/>
    <w:rsid w:val="00B95A06"/>
    <w:pPr>
      <w:ind w:left="709"/>
    </w:pPr>
    <w:rPr>
      <w:rFonts w:eastAsia="Times New Roman" w:cs="Calibri"/>
      <w:szCs w:val="24"/>
    </w:rPr>
  </w:style>
  <w:style w:type="character" w:customStyle="1" w:styleId="HSSHeading2-BodyTextChar">
    <w:name w:val="HSS Heading 2 - Body Text Char"/>
    <w:link w:val="HSSHeading2-BodyText"/>
    <w:rsid w:val="00BD6CDB"/>
    <w:rPr>
      <w:rFonts w:ascii="Calibri" w:hAnsi="Calibri"/>
      <w:sz w:val="22"/>
      <w:szCs w:val="24"/>
      <w:lang w:val="en-US" w:eastAsia="en-US"/>
    </w:rPr>
  </w:style>
  <w:style w:type="character" w:styleId="Emphasis">
    <w:name w:val="Emphasis"/>
    <w:qFormat/>
    <w:rsid w:val="00BD6CDB"/>
    <w:rPr>
      <w:i/>
      <w:iCs/>
    </w:rPr>
  </w:style>
  <w:style w:type="character" w:customStyle="1" w:styleId="HSSNoHeading1-BodyTextChar">
    <w:name w:val="HSS No. Heading 1 - Body Text Char"/>
    <w:basedOn w:val="DefaultParagraphFont"/>
    <w:link w:val="HSSNoHeading1-BodyText"/>
    <w:rsid w:val="00B95A06"/>
    <w:rPr>
      <w:rFonts w:ascii="Calibri Light" w:hAnsi="Calibri Light" w:cs="Calibri"/>
      <w:sz w:val="22"/>
      <w:szCs w:val="24"/>
      <w:lang w:eastAsia="en-US"/>
    </w:rPr>
  </w:style>
  <w:style w:type="character" w:customStyle="1" w:styleId="HeaderChar">
    <w:name w:val="Header Char"/>
    <w:basedOn w:val="DefaultParagraphFont"/>
    <w:link w:val="Header"/>
    <w:uiPriority w:val="99"/>
    <w:rsid w:val="00B95A06"/>
    <w:rPr>
      <w:rFonts w:ascii="Calibri Light" w:eastAsiaTheme="minorEastAsia" w:hAnsi="Calibri Light" w:cstheme="minorBidi"/>
      <w:sz w:val="22"/>
      <w:szCs w:val="18"/>
      <w:lang w:eastAsia="en-US"/>
    </w:rPr>
  </w:style>
  <w:style w:type="paragraph" w:customStyle="1" w:styleId="HSSMinorHeading">
    <w:name w:val="HSS Minor Heading"/>
    <w:basedOn w:val="Normal"/>
    <w:link w:val="HSSMinorHeadingChar"/>
    <w:qFormat/>
    <w:rsid w:val="00393360"/>
    <w:pPr>
      <w:pBdr>
        <w:top w:val="single" w:sz="4" w:space="1" w:color="auto"/>
        <w:left w:val="single" w:sz="4" w:space="4" w:color="auto"/>
        <w:bottom w:val="single" w:sz="4" w:space="1" w:color="auto"/>
        <w:right w:val="single" w:sz="4" w:space="4" w:color="auto"/>
      </w:pBdr>
      <w:shd w:val="clear" w:color="auto" w:fill="BDD6EE"/>
    </w:pPr>
    <w:rPr>
      <w:b/>
    </w:rPr>
  </w:style>
  <w:style w:type="table" w:styleId="TableGrid">
    <w:name w:val="Table Grid"/>
    <w:basedOn w:val="TableNormal"/>
    <w:uiPriority w:val="39"/>
    <w:rsid w:val="00B95A06"/>
    <w:pPr>
      <w:spacing w:line="276"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SSMinorHeadingChar">
    <w:name w:val="HSS Minor Heading Char"/>
    <w:link w:val="HSSMinorHeading"/>
    <w:rsid w:val="00393360"/>
    <w:rPr>
      <w:rFonts w:ascii="Calibri" w:hAnsi="Calibri"/>
      <w:b/>
      <w:sz w:val="22"/>
      <w:szCs w:val="24"/>
      <w:shd w:val="clear" w:color="auto" w:fill="BDD6EE"/>
      <w:lang w:val="en-US" w:eastAsia="en-US"/>
    </w:rPr>
  </w:style>
  <w:style w:type="paragraph" w:styleId="TOC3">
    <w:name w:val="toc 3"/>
    <w:basedOn w:val="Normal"/>
    <w:next w:val="Normal"/>
    <w:autoRedefine/>
    <w:uiPriority w:val="39"/>
    <w:unhideWhenUsed/>
    <w:rsid w:val="00B95A06"/>
    <w:pPr>
      <w:ind w:left="360"/>
    </w:pPr>
    <w:rPr>
      <w:rFonts w:cstheme="minorHAnsi"/>
      <w:sz w:val="20"/>
      <w:szCs w:val="22"/>
    </w:rPr>
  </w:style>
  <w:style w:type="paragraph" w:customStyle="1" w:styleId="HSS-courierscriptingtext">
    <w:name w:val="HSS - courier scripting text"/>
    <w:basedOn w:val="Heading1"/>
    <w:link w:val="HSS-courierscriptingtextChar"/>
    <w:qFormat/>
    <w:rsid w:val="009C4CB3"/>
    <w:rPr>
      <w:b/>
      <w:sz w:val="20"/>
      <w:szCs w:val="20"/>
    </w:rPr>
  </w:style>
  <w:style w:type="character" w:styleId="FollowedHyperlink">
    <w:name w:val="FollowedHyperlink"/>
    <w:rsid w:val="00EA1D1B"/>
    <w:rPr>
      <w:color w:val="954F72"/>
      <w:u w:val="single"/>
    </w:rPr>
  </w:style>
  <w:style w:type="character" w:customStyle="1" w:styleId="HSS-courierscriptingtextChar">
    <w:name w:val="HSS - courier scripting text Char"/>
    <w:link w:val="HSS-courierscriptingtext"/>
    <w:rsid w:val="009C4CB3"/>
    <w:rPr>
      <w:rFonts w:ascii="Calibri" w:hAnsi="Calibri" w:cs="Arial"/>
      <w:b w:val="0"/>
      <w:bCs/>
      <w:color w:val="002060"/>
      <w:kern w:val="32"/>
      <w:sz w:val="36"/>
      <w:szCs w:val="32"/>
      <w:lang w:val="en-US" w:eastAsia="en-US"/>
    </w:rPr>
  </w:style>
  <w:style w:type="paragraph" w:styleId="BodyText2">
    <w:name w:val="Body Text 2"/>
    <w:basedOn w:val="BodyText"/>
    <w:link w:val="BodyText2Char"/>
    <w:uiPriority w:val="99"/>
    <w:unhideWhenUsed/>
    <w:rsid w:val="00B95A06"/>
    <w:rPr>
      <w:b/>
      <w:bCs/>
    </w:rPr>
  </w:style>
  <w:style w:type="character" w:customStyle="1" w:styleId="BodyText2Char">
    <w:name w:val="Body Text 2 Char"/>
    <w:basedOn w:val="DefaultParagraphFont"/>
    <w:link w:val="BodyText2"/>
    <w:uiPriority w:val="99"/>
    <w:rsid w:val="00B95A06"/>
    <w:rPr>
      <w:rFonts w:ascii="Calibri Light" w:eastAsiaTheme="minorEastAsia" w:hAnsi="Calibri Light" w:cstheme="minorBidi"/>
      <w:b/>
      <w:bCs/>
      <w:sz w:val="22"/>
      <w:szCs w:val="18"/>
      <w:lang w:eastAsia="en-US"/>
    </w:rPr>
  </w:style>
  <w:style w:type="paragraph" w:styleId="BodyText3">
    <w:name w:val="Body Text 3"/>
    <w:basedOn w:val="BodyText"/>
    <w:link w:val="BodyText3Char"/>
    <w:uiPriority w:val="99"/>
    <w:unhideWhenUsed/>
    <w:rsid w:val="00B95A06"/>
    <w:rPr>
      <w:bCs/>
      <w:i/>
    </w:rPr>
  </w:style>
  <w:style w:type="character" w:customStyle="1" w:styleId="BodyText3Char">
    <w:name w:val="Body Text 3 Char"/>
    <w:basedOn w:val="DefaultParagraphFont"/>
    <w:link w:val="BodyText3"/>
    <w:uiPriority w:val="99"/>
    <w:rsid w:val="00B95A06"/>
    <w:rPr>
      <w:rFonts w:ascii="Calibri Light" w:eastAsiaTheme="minorEastAsia" w:hAnsi="Calibri Light" w:cstheme="minorBidi"/>
      <w:bCs/>
      <w:i/>
      <w:sz w:val="22"/>
      <w:szCs w:val="18"/>
      <w:lang w:eastAsia="en-US"/>
    </w:rPr>
  </w:style>
  <w:style w:type="paragraph" w:styleId="TOCHeading">
    <w:name w:val="TOC Heading"/>
    <w:aliases w:val="WS TOC Heading"/>
    <w:basedOn w:val="Heading1"/>
    <w:next w:val="Normal"/>
    <w:uiPriority w:val="39"/>
    <w:unhideWhenUsed/>
    <w:qFormat/>
    <w:rsid w:val="00B95A06"/>
    <w:pPr>
      <w:spacing w:before="480" w:after="0"/>
      <w:outlineLvl w:val="9"/>
    </w:pPr>
    <w:rPr>
      <w:bCs/>
      <w:szCs w:val="28"/>
      <w:lang w:val="en-US"/>
    </w:rPr>
  </w:style>
  <w:style w:type="character" w:customStyle="1" w:styleId="Heading4Char">
    <w:name w:val="Heading 4 Char"/>
    <w:aliases w:val="WS Heading 4 Char"/>
    <w:basedOn w:val="DefaultParagraphFont"/>
    <w:link w:val="Heading4"/>
    <w:uiPriority w:val="9"/>
    <w:rsid w:val="00B95A06"/>
    <w:rPr>
      <w:rFonts w:ascii="Calibri Light" w:eastAsiaTheme="majorEastAsia" w:hAnsi="Calibri Light" w:cs="Calibri Light"/>
      <w:b/>
      <w:color w:val="2D257D"/>
      <w:sz w:val="22"/>
      <w:szCs w:val="24"/>
      <w:lang w:eastAsia="en-US"/>
    </w:rPr>
  </w:style>
  <w:style w:type="character" w:customStyle="1" w:styleId="Heading5Char">
    <w:name w:val="Heading 5 Char"/>
    <w:aliases w:val="WS Heading 5 Char"/>
    <w:basedOn w:val="DefaultParagraphFont"/>
    <w:link w:val="Heading5"/>
    <w:uiPriority w:val="9"/>
    <w:rsid w:val="00B95A06"/>
    <w:rPr>
      <w:rFonts w:ascii="Calibri Light" w:eastAsiaTheme="majorEastAsia" w:hAnsi="Calibri Light" w:cs="Calibri Light"/>
      <w:b/>
      <w:color w:val="2D257D"/>
      <w:sz w:val="22"/>
      <w:szCs w:val="24"/>
      <w:lang w:eastAsia="en-US"/>
    </w:rPr>
  </w:style>
  <w:style w:type="character" w:customStyle="1" w:styleId="Heading6Char">
    <w:name w:val="Heading 6 Char"/>
    <w:aliases w:val="WS Heading 6 Char"/>
    <w:basedOn w:val="DefaultParagraphFont"/>
    <w:link w:val="Heading6"/>
    <w:uiPriority w:val="9"/>
    <w:rsid w:val="00B95A06"/>
    <w:rPr>
      <w:rFonts w:ascii="Calibri Light" w:eastAsiaTheme="majorEastAsia" w:hAnsi="Calibri Light" w:cs="Calibri Light"/>
      <w:b/>
      <w:color w:val="2D257D"/>
      <w:sz w:val="22"/>
      <w:szCs w:val="24"/>
      <w:lang w:eastAsia="en-US"/>
    </w:rPr>
  </w:style>
  <w:style w:type="character" w:customStyle="1" w:styleId="Heading7Char">
    <w:name w:val="Heading 7 Char"/>
    <w:basedOn w:val="DefaultParagraphFont"/>
    <w:link w:val="Heading7"/>
    <w:uiPriority w:val="9"/>
    <w:rsid w:val="00B95A06"/>
    <w:rPr>
      <w:rFonts w:ascii="Calibri Light" w:eastAsiaTheme="majorEastAsia" w:hAnsi="Calibri Light" w:cs="Calibri Light"/>
      <w:b/>
      <w:color w:val="2D257D"/>
      <w:sz w:val="22"/>
      <w:szCs w:val="24"/>
      <w:lang w:eastAsia="en-US"/>
    </w:rPr>
  </w:style>
  <w:style w:type="character" w:customStyle="1" w:styleId="Heading8Char">
    <w:name w:val="Heading 8 Char"/>
    <w:basedOn w:val="DefaultParagraphFont"/>
    <w:link w:val="Heading8"/>
    <w:uiPriority w:val="9"/>
    <w:rsid w:val="00B95A06"/>
    <w:rPr>
      <w:rFonts w:ascii="Calibri Light" w:eastAsiaTheme="majorEastAsia" w:hAnsi="Calibri Light" w:cs="Calibri Light"/>
      <w:b/>
      <w:color w:val="2D257D"/>
      <w:sz w:val="22"/>
      <w:szCs w:val="24"/>
      <w:lang w:eastAsia="en-US"/>
    </w:rPr>
  </w:style>
  <w:style w:type="character" w:customStyle="1" w:styleId="Heading9Char">
    <w:name w:val="Heading 9 Char"/>
    <w:basedOn w:val="DefaultParagraphFont"/>
    <w:link w:val="Heading9"/>
    <w:uiPriority w:val="9"/>
    <w:rsid w:val="00B95A06"/>
    <w:rPr>
      <w:rFonts w:ascii="Calibri Light" w:eastAsiaTheme="majorEastAsia" w:hAnsi="Calibri Light" w:cs="Calibri Light"/>
      <w:b/>
      <w:color w:val="2D257D"/>
      <w:sz w:val="22"/>
      <w:szCs w:val="24"/>
      <w:lang w:eastAsia="en-US"/>
    </w:rPr>
  </w:style>
  <w:style w:type="character" w:customStyle="1" w:styleId="Heading2Char">
    <w:name w:val="Heading 2 Char"/>
    <w:basedOn w:val="DefaultParagraphFont"/>
    <w:link w:val="Heading2"/>
    <w:uiPriority w:val="9"/>
    <w:rsid w:val="00B95A06"/>
    <w:rPr>
      <w:rFonts w:ascii="Calibri Light" w:hAnsi="Calibri Light"/>
      <w:b/>
      <w:bCs/>
      <w:sz w:val="26"/>
      <w:lang w:eastAsia="en-US"/>
    </w:rPr>
  </w:style>
  <w:style w:type="paragraph" w:customStyle="1" w:styleId="UnorderedBullets">
    <w:name w:val="Unordered Bullets"/>
    <w:basedOn w:val="Normal"/>
    <w:qFormat/>
    <w:rsid w:val="00B95A06"/>
    <w:pPr>
      <w:numPr>
        <w:numId w:val="10"/>
      </w:numPr>
      <w:contextualSpacing/>
    </w:pPr>
  </w:style>
  <w:style w:type="paragraph" w:customStyle="1" w:styleId="CoverHeading">
    <w:name w:val="Cover Heading"/>
    <w:basedOn w:val="Normal"/>
    <w:qFormat/>
    <w:rsid w:val="00B95A06"/>
    <w:pPr>
      <w:spacing w:line="240" w:lineRule="auto"/>
      <w:jc w:val="center"/>
    </w:pPr>
    <w:rPr>
      <w:color w:val="2D257D" w:themeColor="accent2"/>
      <w:sz w:val="80"/>
      <w:szCs w:val="80"/>
    </w:rPr>
  </w:style>
  <w:style w:type="paragraph" w:styleId="FootnoteText">
    <w:name w:val="footnote text"/>
    <w:basedOn w:val="Normal"/>
    <w:link w:val="FootnoteTextChar"/>
    <w:uiPriority w:val="99"/>
    <w:unhideWhenUsed/>
    <w:rsid w:val="00B95A06"/>
    <w:pPr>
      <w:spacing w:line="240" w:lineRule="auto"/>
    </w:pPr>
    <w:rPr>
      <w:i/>
      <w:sz w:val="15"/>
      <w:szCs w:val="24"/>
      <w:lang w:val="en-US"/>
    </w:rPr>
  </w:style>
  <w:style w:type="character" w:customStyle="1" w:styleId="FootnoteTextChar">
    <w:name w:val="Footnote Text Char"/>
    <w:basedOn w:val="DefaultParagraphFont"/>
    <w:link w:val="FootnoteText"/>
    <w:uiPriority w:val="99"/>
    <w:rsid w:val="00B95A06"/>
    <w:rPr>
      <w:rFonts w:ascii="Calibri Light" w:eastAsiaTheme="minorEastAsia" w:hAnsi="Calibri Light" w:cstheme="minorBidi"/>
      <w:i/>
      <w:sz w:val="15"/>
      <w:szCs w:val="24"/>
      <w:lang w:val="en-US" w:eastAsia="en-US"/>
    </w:rPr>
  </w:style>
  <w:style w:type="character" w:styleId="FootnoteReference">
    <w:name w:val="footnote reference"/>
    <w:basedOn w:val="DefaultParagraphFont"/>
    <w:uiPriority w:val="99"/>
    <w:unhideWhenUsed/>
    <w:rsid w:val="00B95A06"/>
    <w:rPr>
      <w:vertAlign w:val="superscript"/>
    </w:rPr>
  </w:style>
  <w:style w:type="paragraph" w:styleId="TOC4">
    <w:name w:val="toc 4"/>
    <w:basedOn w:val="Normal"/>
    <w:next w:val="Normal"/>
    <w:autoRedefine/>
    <w:uiPriority w:val="39"/>
    <w:unhideWhenUsed/>
    <w:rsid w:val="00B95A06"/>
    <w:pPr>
      <w:ind w:left="540"/>
    </w:pPr>
    <w:rPr>
      <w:rFonts w:cstheme="minorHAnsi"/>
      <w:sz w:val="18"/>
      <w:szCs w:val="20"/>
    </w:rPr>
  </w:style>
  <w:style w:type="paragraph" w:styleId="TOC5">
    <w:name w:val="toc 5"/>
    <w:basedOn w:val="Normal"/>
    <w:next w:val="Normal"/>
    <w:autoRedefine/>
    <w:uiPriority w:val="39"/>
    <w:unhideWhenUsed/>
    <w:rsid w:val="00B95A06"/>
    <w:pPr>
      <w:ind w:left="720"/>
    </w:pPr>
    <w:rPr>
      <w:rFonts w:cstheme="minorHAnsi"/>
      <w:sz w:val="16"/>
      <w:szCs w:val="20"/>
    </w:rPr>
  </w:style>
  <w:style w:type="paragraph" w:styleId="TOC6">
    <w:name w:val="toc 6"/>
    <w:basedOn w:val="Normal"/>
    <w:next w:val="Normal"/>
    <w:autoRedefine/>
    <w:uiPriority w:val="39"/>
    <w:unhideWhenUsed/>
    <w:rsid w:val="00B95A06"/>
    <w:pPr>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B95A06"/>
    <w:pPr>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B95A06"/>
    <w:pPr>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B95A06"/>
    <w:pPr>
      <w:ind w:left="1440"/>
    </w:pPr>
    <w:rPr>
      <w:rFonts w:asciiTheme="minorHAnsi" w:hAnsiTheme="minorHAnsi" w:cstheme="minorHAnsi"/>
      <w:sz w:val="20"/>
      <w:szCs w:val="20"/>
    </w:rPr>
  </w:style>
  <w:style w:type="paragraph" w:customStyle="1" w:styleId="OrderedBullets">
    <w:name w:val="Ordered Bullets"/>
    <w:basedOn w:val="UnorderedBullets"/>
    <w:qFormat/>
    <w:rsid w:val="00B95A06"/>
    <w:pPr>
      <w:numPr>
        <w:numId w:val="19"/>
      </w:numPr>
    </w:pPr>
  </w:style>
  <w:style w:type="paragraph" w:customStyle="1" w:styleId="WSHeading1Highlighted">
    <w:name w:val="WS Heading 1 Highlighted"/>
    <w:basedOn w:val="Heading1"/>
    <w:next w:val="Normal"/>
    <w:rsid w:val="00B95A06"/>
    <w:pPr>
      <w:pBdr>
        <w:top w:val="single" w:sz="4" w:space="4" w:color="D3D8D7"/>
        <w:left w:val="single" w:sz="4" w:space="8" w:color="D3D8D7"/>
        <w:bottom w:val="single" w:sz="4" w:space="4" w:color="D3D8D7"/>
        <w:right w:val="single" w:sz="4" w:space="8" w:color="D3D8D7"/>
      </w:pBdr>
      <w:shd w:val="clear" w:color="auto" w:fill="D4D9D9"/>
    </w:pPr>
  </w:style>
  <w:style w:type="paragraph" w:customStyle="1" w:styleId="WSHeading2Highlighted">
    <w:name w:val="WS Heading 2 Highlighted"/>
    <w:basedOn w:val="Heading2"/>
    <w:next w:val="Normal"/>
    <w:qFormat/>
    <w:rsid w:val="00B95A06"/>
    <w:pPr>
      <w:pBdr>
        <w:top w:val="single" w:sz="4" w:space="4" w:color="394753"/>
        <w:left w:val="single" w:sz="4" w:space="8" w:color="394753"/>
        <w:bottom w:val="single" w:sz="4" w:space="4" w:color="394753"/>
        <w:right w:val="single" w:sz="4" w:space="8" w:color="394753"/>
      </w:pBdr>
    </w:pPr>
    <w:rPr>
      <w:b w:val="0"/>
      <w:szCs w:val="26"/>
    </w:rPr>
  </w:style>
  <w:style w:type="paragraph" w:customStyle="1" w:styleId="Heading3Highlighted">
    <w:name w:val="Heading 3 Highlighted"/>
    <w:basedOn w:val="Heading3"/>
    <w:next w:val="Normal"/>
    <w:qFormat/>
    <w:rsid w:val="00B95A06"/>
    <w:pPr>
      <w:pBdr>
        <w:top w:val="single" w:sz="4" w:space="4" w:color="313B43"/>
        <w:left w:val="single" w:sz="4" w:space="8" w:color="313B43"/>
        <w:bottom w:val="single" w:sz="4" w:space="4" w:color="313B43"/>
        <w:right w:val="single" w:sz="4" w:space="8" w:color="313B43"/>
      </w:pBdr>
    </w:pPr>
    <w:rPr>
      <w:b w:val="0"/>
    </w:rPr>
  </w:style>
  <w:style w:type="character" w:customStyle="1" w:styleId="WSBodyHighlight">
    <w:name w:val="WS Body Highlight"/>
    <w:basedOn w:val="DefaultParagraphFont"/>
    <w:uiPriority w:val="1"/>
    <w:qFormat/>
    <w:rsid w:val="00B95A06"/>
    <w:rPr>
      <w:rFonts w:ascii="Calibri Light" w:hAnsi="Calibri Light"/>
      <w:b/>
      <w:color w:val="00AAA0" w:themeColor="accent1"/>
    </w:rPr>
  </w:style>
  <w:style w:type="table" w:styleId="LightShading-Accent1">
    <w:name w:val="Light Shading Accent 1"/>
    <w:basedOn w:val="TableNormal"/>
    <w:uiPriority w:val="60"/>
    <w:rsid w:val="00B95A06"/>
    <w:pPr>
      <w:spacing w:line="276" w:lineRule="auto"/>
    </w:pPr>
    <w:rPr>
      <w:rFonts w:asciiTheme="minorHAnsi" w:eastAsiaTheme="minorHAnsi" w:hAnsiTheme="minorHAnsi" w:cstheme="minorBidi"/>
      <w:color w:val="007F77" w:themeColor="accent1" w:themeShade="BF"/>
      <w:sz w:val="24"/>
      <w:szCs w:val="24"/>
      <w:lang w:eastAsia="en-US"/>
    </w:rPr>
    <w:tblPr>
      <w:tblStyleRowBandSize w:val="1"/>
      <w:tblStyleColBandSize w:val="1"/>
      <w:tblBorders>
        <w:top w:val="single" w:sz="8" w:space="0" w:color="00AAA0" w:themeColor="accent1"/>
        <w:bottom w:val="single" w:sz="8" w:space="0" w:color="00AAA0" w:themeColor="accent1"/>
      </w:tblBorders>
    </w:tblPr>
    <w:tblStylePr w:type="firstRow">
      <w:pPr>
        <w:spacing w:before="0" w:after="0" w:line="240" w:lineRule="auto"/>
      </w:pPr>
      <w:rPr>
        <w:b/>
        <w:bCs/>
      </w:rPr>
      <w:tblPr/>
      <w:tcPr>
        <w:tcBorders>
          <w:top w:val="single" w:sz="8" w:space="0" w:color="00AAA0" w:themeColor="accent1"/>
          <w:left w:val="nil"/>
          <w:bottom w:val="single" w:sz="8" w:space="0" w:color="00AAA0" w:themeColor="accent1"/>
          <w:right w:val="nil"/>
          <w:insideH w:val="nil"/>
          <w:insideV w:val="nil"/>
        </w:tcBorders>
      </w:tcPr>
    </w:tblStylePr>
    <w:tblStylePr w:type="lastRow">
      <w:pPr>
        <w:spacing w:before="0" w:after="0" w:line="240" w:lineRule="auto"/>
      </w:pPr>
      <w:rPr>
        <w:b/>
        <w:bCs/>
      </w:rPr>
      <w:tblPr/>
      <w:tcPr>
        <w:tcBorders>
          <w:top w:val="single" w:sz="8" w:space="0" w:color="00AAA0" w:themeColor="accent1"/>
          <w:left w:val="nil"/>
          <w:bottom w:val="single" w:sz="8" w:space="0" w:color="00AAA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FA" w:themeFill="accent1" w:themeFillTint="3F"/>
      </w:tcPr>
    </w:tblStylePr>
    <w:tblStylePr w:type="band1Horz">
      <w:tblPr/>
      <w:tcPr>
        <w:tcBorders>
          <w:left w:val="nil"/>
          <w:right w:val="nil"/>
          <w:insideH w:val="nil"/>
          <w:insideV w:val="nil"/>
        </w:tcBorders>
        <w:shd w:val="clear" w:color="auto" w:fill="ABFFFA" w:themeFill="accent1" w:themeFillTint="3F"/>
      </w:tcPr>
    </w:tblStylePr>
  </w:style>
  <w:style w:type="table" w:styleId="LightList-Accent3">
    <w:name w:val="Light List Accent 3"/>
    <w:basedOn w:val="TableNormal"/>
    <w:uiPriority w:val="61"/>
    <w:rsid w:val="00B95A06"/>
    <w:pPr>
      <w:spacing w:line="276" w:lineRule="auto"/>
    </w:pPr>
    <w:rPr>
      <w:rFonts w:asciiTheme="minorHAnsi" w:eastAsiaTheme="minorHAnsi" w:hAnsiTheme="minorHAnsi" w:cstheme="minorBidi"/>
      <w:sz w:val="24"/>
      <w:szCs w:val="24"/>
      <w:lang w:eastAsia="en-US"/>
    </w:rPr>
    <w:tblPr>
      <w:tblStyleRowBandSize w:val="1"/>
      <w:tblStyleColBandSize w:val="1"/>
      <w:tblBorders>
        <w:top w:val="single" w:sz="8" w:space="0" w:color="4D55A5" w:themeColor="accent3"/>
        <w:left w:val="single" w:sz="8" w:space="0" w:color="4D55A5" w:themeColor="accent3"/>
        <w:bottom w:val="single" w:sz="8" w:space="0" w:color="4D55A5" w:themeColor="accent3"/>
        <w:right w:val="single" w:sz="8" w:space="0" w:color="4D55A5" w:themeColor="accent3"/>
      </w:tblBorders>
    </w:tblPr>
    <w:tblStylePr w:type="firstRow">
      <w:pPr>
        <w:spacing w:before="0" w:after="0" w:line="240" w:lineRule="auto"/>
      </w:pPr>
      <w:rPr>
        <w:b/>
        <w:bCs/>
        <w:color w:val="FFFFFF" w:themeColor="background1"/>
      </w:rPr>
      <w:tblPr/>
      <w:tcPr>
        <w:shd w:val="clear" w:color="auto" w:fill="4D55A5" w:themeFill="accent3"/>
      </w:tcPr>
    </w:tblStylePr>
    <w:tblStylePr w:type="lastRow">
      <w:pPr>
        <w:spacing w:before="0" w:after="0" w:line="240" w:lineRule="auto"/>
      </w:pPr>
      <w:rPr>
        <w:b/>
        <w:bCs/>
      </w:rPr>
      <w:tblPr/>
      <w:tcPr>
        <w:tcBorders>
          <w:top w:val="double" w:sz="6" w:space="0" w:color="4D55A5" w:themeColor="accent3"/>
          <w:left w:val="single" w:sz="8" w:space="0" w:color="4D55A5" w:themeColor="accent3"/>
          <w:bottom w:val="single" w:sz="8" w:space="0" w:color="4D55A5" w:themeColor="accent3"/>
          <w:right w:val="single" w:sz="8" w:space="0" w:color="4D55A5" w:themeColor="accent3"/>
        </w:tcBorders>
      </w:tcPr>
    </w:tblStylePr>
    <w:tblStylePr w:type="firstCol">
      <w:rPr>
        <w:b/>
        <w:bCs/>
      </w:rPr>
    </w:tblStylePr>
    <w:tblStylePr w:type="lastCol">
      <w:rPr>
        <w:b/>
        <w:bCs/>
      </w:rPr>
    </w:tblStylePr>
    <w:tblStylePr w:type="band1Vert">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tblStylePr w:type="band1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style>
  <w:style w:type="table" w:styleId="LightGrid-Accent5">
    <w:name w:val="Light Grid Accent 5"/>
    <w:basedOn w:val="TableNormal"/>
    <w:uiPriority w:val="62"/>
    <w:rsid w:val="00B95A06"/>
    <w:pPr>
      <w:spacing w:line="276" w:lineRule="auto"/>
    </w:pPr>
    <w:rPr>
      <w:rFonts w:asciiTheme="minorHAnsi" w:eastAsiaTheme="minorHAnsi" w:hAnsiTheme="minorHAnsi" w:cstheme="minorBidi"/>
      <w:sz w:val="24"/>
      <w:szCs w:val="24"/>
      <w:lang w:eastAsia="en-US"/>
    </w:rPr>
    <w:tblPr>
      <w:tblStyleRowBandSize w:val="1"/>
      <w:tblStyleColBandSize w:val="1"/>
      <w:tblBorders>
        <w:top w:val="single" w:sz="8" w:space="0" w:color="AC4C99" w:themeColor="accent5"/>
        <w:left w:val="single" w:sz="8" w:space="0" w:color="AC4C99" w:themeColor="accent5"/>
        <w:bottom w:val="single" w:sz="8" w:space="0" w:color="AC4C99" w:themeColor="accent5"/>
        <w:right w:val="single" w:sz="8" w:space="0" w:color="AC4C99" w:themeColor="accent5"/>
        <w:insideH w:val="single" w:sz="8" w:space="0" w:color="AC4C99" w:themeColor="accent5"/>
        <w:insideV w:val="single" w:sz="8" w:space="0" w:color="AC4C9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4C99" w:themeColor="accent5"/>
          <w:left w:val="single" w:sz="8" w:space="0" w:color="AC4C99" w:themeColor="accent5"/>
          <w:bottom w:val="single" w:sz="18" w:space="0" w:color="AC4C99" w:themeColor="accent5"/>
          <w:right w:val="single" w:sz="8" w:space="0" w:color="AC4C99" w:themeColor="accent5"/>
          <w:insideH w:val="nil"/>
          <w:insideV w:val="single" w:sz="8" w:space="0" w:color="AC4C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4C99" w:themeColor="accent5"/>
          <w:left w:val="single" w:sz="8" w:space="0" w:color="AC4C99" w:themeColor="accent5"/>
          <w:bottom w:val="single" w:sz="8" w:space="0" w:color="AC4C99" w:themeColor="accent5"/>
          <w:right w:val="single" w:sz="8" w:space="0" w:color="AC4C99" w:themeColor="accent5"/>
          <w:insideH w:val="nil"/>
          <w:insideV w:val="single" w:sz="8" w:space="0" w:color="AC4C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4C99" w:themeColor="accent5"/>
          <w:left w:val="single" w:sz="8" w:space="0" w:color="AC4C99" w:themeColor="accent5"/>
          <w:bottom w:val="single" w:sz="8" w:space="0" w:color="AC4C99" w:themeColor="accent5"/>
          <w:right w:val="single" w:sz="8" w:space="0" w:color="AC4C99" w:themeColor="accent5"/>
        </w:tcBorders>
      </w:tcPr>
    </w:tblStylePr>
    <w:tblStylePr w:type="band1Vert">
      <w:tblPr/>
      <w:tcPr>
        <w:tcBorders>
          <w:top w:val="single" w:sz="8" w:space="0" w:color="AC4C99" w:themeColor="accent5"/>
          <w:left w:val="single" w:sz="8" w:space="0" w:color="AC4C99" w:themeColor="accent5"/>
          <w:bottom w:val="single" w:sz="8" w:space="0" w:color="AC4C99" w:themeColor="accent5"/>
          <w:right w:val="single" w:sz="8" w:space="0" w:color="AC4C99" w:themeColor="accent5"/>
        </w:tcBorders>
        <w:shd w:val="clear" w:color="auto" w:fill="EBD1E6" w:themeFill="accent5" w:themeFillTint="3F"/>
      </w:tcPr>
    </w:tblStylePr>
    <w:tblStylePr w:type="band1Horz">
      <w:tblPr/>
      <w:tcPr>
        <w:tcBorders>
          <w:top w:val="single" w:sz="8" w:space="0" w:color="AC4C99" w:themeColor="accent5"/>
          <w:left w:val="single" w:sz="8" w:space="0" w:color="AC4C99" w:themeColor="accent5"/>
          <w:bottom w:val="single" w:sz="8" w:space="0" w:color="AC4C99" w:themeColor="accent5"/>
          <w:right w:val="single" w:sz="8" w:space="0" w:color="AC4C99" w:themeColor="accent5"/>
          <w:insideV w:val="single" w:sz="8" w:space="0" w:color="AC4C99" w:themeColor="accent5"/>
        </w:tcBorders>
        <w:shd w:val="clear" w:color="auto" w:fill="EBD1E6" w:themeFill="accent5" w:themeFillTint="3F"/>
      </w:tcPr>
    </w:tblStylePr>
    <w:tblStylePr w:type="band2Horz">
      <w:tblPr/>
      <w:tcPr>
        <w:tcBorders>
          <w:top w:val="single" w:sz="8" w:space="0" w:color="AC4C99" w:themeColor="accent5"/>
          <w:left w:val="single" w:sz="8" w:space="0" w:color="AC4C99" w:themeColor="accent5"/>
          <w:bottom w:val="single" w:sz="8" w:space="0" w:color="AC4C99" w:themeColor="accent5"/>
          <w:right w:val="single" w:sz="8" w:space="0" w:color="AC4C99" w:themeColor="accent5"/>
          <w:insideV w:val="single" w:sz="8" w:space="0" w:color="AC4C99" w:themeColor="accent5"/>
        </w:tcBorders>
      </w:tcPr>
    </w:tblStylePr>
  </w:style>
  <w:style w:type="table" w:styleId="MediumShading1-Accent1">
    <w:name w:val="Medium Shading 1 Accent 1"/>
    <w:basedOn w:val="TableNormal"/>
    <w:uiPriority w:val="63"/>
    <w:rsid w:val="00B95A06"/>
    <w:pPr>
      <w:spacing w:line="276" w:lineRule="auto"/>
    </w:pPr>
    <w:rPr>
      <w:rFonts w:asciiTheme="minorHAnsi" w:eastAsiaTheme="minorHAnsi" w:hAnsiTheme="minorHAnsi" w:cstheme="minorBidi"/>
      <w:sz w:val="24"/>
      <w:szCs w:val="24"/>
      <w:lang w:eastAsia="en-US"/>
    </w:rPr>
    <w:tblPr>
      <w:tblStyleRowBandSize w:val="1"/>
      <w:tblStyleColBandSize w:val="1"/>
      <w:tblBorders>
        <w:top w:val="single" w:sz="8" w:space="0" w:color="00FFF0" w:themeColor="accent1" w:themeTint="BF"/>
        <w:left w:val="single" w:sz="8" w:space="0" w:color="00FFF0" w:themeColor="accent1" w:themeTint="BF"/>
        <w:bottom w:val="single" w:sz="8" w:space="0" w:color="00FFF0" w:themeColor="accent1" w:themeTint="BF"/>
        <w:right w:val="single" w:sz="8" w:space="0" w:color="00FFF0" w:themeColor="accent1" w:themeTint="BF"/>
        <w:insideH w:val="single" w:sz="8" w:space="0" w:color="00FFF0" w:themeColor="accent1" w:themeTint="BF"/>
      </w:tblBorders>
    </w:tblPr>
    <w:tblStylePr w:type="firstRow">
      <w:pPr>
        <w:spacing w:before="0" w:after="0" w:line="240" w:lineRule="auto"/>
      </w:pPr>
      <w:rPr>
        <w:b/>
        <w:bCs/>
        <w:color w:val="FFFFFF" w:themeColor="background1"/>
      </w:rPr>
      <w:tblPr/>
      <w:tcPr>
        <w:tcBorders>
          <w:top w:val="single" w:sz="8" w:space="0" w:color="00FFF0" w:themeColor="accent1" w:themeTint="BF"/>
          <w:left w:val="single" w:sz="8" w:space="0" w:color="00FFF0" w:themeColor="accent1" w:themeTint="BF"/>
          <w:bottom w:val="single" w:sz="8" w:space="0" w:color="00FFF0" w:themeColor="accent1" w:themeTint="BF"/>
          <w:right w:val="single" w:sz="8" w:space="0" w:color="00FFF0" w:themeColor="accent1" w:themeTint="BF"/>
          <w:insideH w:val="nil"/>
          <w:insideV w:val="nil"/>
        </w:tcBorders>
        <w:shd w:val="clear" w:color="auto" w:fill="00AAA0" w:themeFill="accent1"/>
      </w:tcPr>
    </w:tblStylePr>
    <w:tblStylePr w:type="lastRow">
      <w:pPr>
        <w:spacing w:before="0" w:after="0" w:line="240" w:lineRule="auto"/>
      </w:pPr>
      <w:rPr>
        <w:b/>
        <w:bCs/>
      </w:rPr>
      <w:tblPr/>
      <w:tcPr>
        <w:tcBorders>
          <w:top w:val="double" w:sz="6" w:space="0" w:color="00FFF0" w:themeColor="accent1" w:themeTint="BF"/>
          <w:left w:val="single" w:sz="8" w:space="0" w:color="00FFF0" w:themeColor="accent1" w:themeTint="BF"/>
          <w:bottom w:val="single" w:sz="8" w:space="0" w:color="00FFF0" w:themeColor="accent1" w:themeTint="BF"/>
          <w:right w:val="single" w:sz="8" w:space="0" w:color="00FFF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FFFA" w:themeFill="accent1" w:themeFillTint="3F"/>
      </w:tcPr>
    </w:tblStylePr>
    <w:tblStylePr w:type="band1Horz">
      <w:tblPr/>
      <w:tcPr>
        <w:tcBorders>
          <w:insideH w:val="nil"/>
          <w:insideV w:val="nil"/>
        </w:tcBorders>
        <w:shd w:val="clear" w:color="auto" w:fill="ABFFFA" w:themeFill="accent1"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B95A06"/>
    <w:pPr>
      <w:spacing w:line="276" w:lineRule="auto"/>
    </w:pPr>
    <w:rPr>
      <w:rFonts w:asciiTheme="minorHAnsi" w:eastAsiaTheme="minorHAnsi" w:hAnsiTheme="minorHAnsi" w:cstheme="minorBidi"/>
      <w:sz w:val="24"/>
      <w:szCs w:val="24"/>
      <w:lang w:eastAsia="en-US"/>
    </w:rPr>
    <w:tblPr>
      <w:tblStyleRowBandSize w:val="1"/>
      <w:tblStyleColBandSize w:val="1"/>
      <w:tblBorders>
        <w:top w:val="single" w:sz="8" w:space="0" w:color="4D55A5" w:themeColor="accent3"/>
        <w:left w:val="single" w:sz="8" w:space="0" w:color="4D55A5" w:themeColor="accent3"/>
        <w:bottom w:val="single" w:sz="8" w:space="0" w:color="4D55A5" w:themeColor="accent3"/>
        <w:right w:val="single" w:sz="8" w:space="0" w:color="4D55A5" w:themeColor="accent3"/>
        <w:insideH w:val="single" w:sz="8" w:space="0" w:color="4D55A5" w:themeColor="accent3"/>
        <w:insideV w:val="single" w:sz="8" w:space="0" w:color="4D5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55A5" w:themeColor="accent3"/>
          <w:left w:val="single" w:sz="8" w:space="0" w:color="4D55A5" w:themeColor="accent3"/>
          <w:bottom w:val="single" w:sz="18" w:space="0" w:color="4D55A5" w:themeColor="accent3"/>
          <w:right w:val="single" w:sz="8" w:space="0" w:color="4D55A5" w:themeColor="accent3"/>
          <w:insideH w:val="nil"/>
          <w:insideV w:val="single" w:sz="8" w:space="0" w:color="4D5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55A5" w:themeColor="accent3"/>
          <w:left w:val="single" w:sz="8" w:space="0" w:color="4D55A5" w:themeColor="accent3"/>
          <w:bottom w:val="single" w:sz="8" w:space="0" w:color="4D55A5" w:themeColor="accent3"/>
          <w:right w:val="single" w:sz="8" w:space="0" w:color="4D55A5" w:themeColor="accent3"/>
          <w:insideH w:val="nil"/>
          <w:insideV w:val="single" w:sz="8" w:space="0" w:color="4D5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tblStylePr w:type="band1Vert">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shd w:val="clear" w:color="auto" w:fill="D1D3EA" w:themeFill="accent3" w:themeFillTint="3F"/>
      </w:tcPr>
    </w:tblStylePr>
    <w:tblStylePr w:type="band1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insideV w:val="single" w:sz="8" w:space="0" w:color="4D55A5" w:themeColor="accent3"/>
        </w:tcBorders>
        <w:shd w:val="clear" w:color="auto" w:fill="D1D3EA" w:themeFill="accent3" w:themeFillTint="3F"/>
      </w:tcPr>
    </w:tblStylePr>
    <w:tblStylePr w:type="band2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insideV w:val="single" w:sz="8" w:space="0" w:color="4D55A5" w:themeColor="accent3"/>
        </w:tcBorders>
      </w:tcPr>
    </w:tblStylePr>
  </w:style>
  <w:style w:type="table" w:styleId="LightList-Accent6">
    <w:name w:val="Light List Accent 6"/>
    <w:basedOn w:val="TableNormal"/>
    <w:uiPriority w:val="61"/>
    <w:rsid w:val="00B95A06"/>
    <w:pPr>
      <w:spacing w:line="276" w:lineRule="auto"/>
    </w:pPr>
    <w:rPr>
      <w:rFonts w:asciiTheme="minorHAnsi" w:eastAsiaTheme="minorHAnsi" w:hAnsiTheme="minorHAnsi" w:cstheme="minorBidi"/>
      <w:sz w:val="24"/>
      <w:szCs w:val="24"/>
      <w:lang w:eastAsia="en-US"/>
    </w:rPr>
    <w:tblPr>
      <w:tblStyleRowBandSize w:val="1"/>
      <w:tblStyleColBandSize w:val="1"/>
      <w:tblBorders>
        <w:top w:val="single" w:sz="8" w:space="0" w:color="A1ABB2" w:themeColor="accent6"/>
        <w:left w:val="single" w:sz="8" w:space="0" w:color="A1ABB2" w:themeColor="accent6"/>
        <w:bottom w:val="single" w:sz="8" w:space="0" w:color="A1ABB2" w:themeColor="accent6"/>
        <w:right w:val="single" w:sz="8" w:space="0" w:color="A1ABB2" w:themeColor="accent6"/>
      </w:tblBorders>
    </w:tblPr>
    <w:tblStylePr w:type="firstRow">
      <w:pPr>
        <w:spacing w:before="0" w:after="0" w:line="240" w:lineRule="auto"/>
      </w:pPr>
      <w:rPr>
        <w:b/>
        <w:bCs/>
        <w:color w:val="FFFFFF" w:themeColor="background1"/>
      </w:rPr>
      <w:tblPr/>
      <w:tcPr>
        <w:shd w:val="clear" w:color="auto" w:fill="A1ABB2" w:themeFill="accent6"/>
      </w:tcPr>
    </w:tblStylePr>
    <w:tblStylePr w:type="lastRow">
      <w:pPr>
        <w:spacing w:before="0" w:after="0" w:line="240" w:lineRule="auto"/>
      </w:pPr>
      <w:rPr>
        <w:b/>
        <w:bCs/>
      </w:rPr>
      <w:tblPr/>
      <w:tcPr>
        <w:tcBorders>
          <w:top w:val="double" w:sz="6" w:space="0" w:color="A1ABB2" w:themeColor="accent6"/>
          <w:left w:val="single" w:sz="8" w:space="0" w:color="A1ABB2" w:themeColor="accent6"/>
          <w:bottom w:val="single" w:sz="8" w:space="0" w:color="A1ABB2" w:themeColor="accent6"/>
          <w:right w:val="single" w:sz="8" w:space="0" w:color="A1ABB2" w:themeColor="accent6"/>
        </w:tcBorders>
      </w:tcPr>
    </w:tblStylePr>
    <w:tblStylePr w:type="firstCol">
      <w:rPr>
        <w:b/>
        <w:bCs/>
      </w:rPr>
    </w:tblStylePr>
    <w:tblStylePr w:type="lastCol">
      <w:rPr>
        <w:b/>
        <w:bCs/>
      </w:rPr>
    </w:tblStylePr>
    <w:tblStylePr w:type="band1Vert">
      <w:tblPr/>
      <w:tcPr>
        <w:tcBorders>
          <w:top w:val="single" w:sz="8" w:space="0" w:color="A1ABB2" w:themeColor="accent6"/>
          <w:left w:val="single" w:sz="8" w:space="0" w:color="A1ABB2" w:themeColor="accent6"/>
          <w:bottom w:val="single" w:sz="8" w:space="0" w:color="A1ABB2" w:themeColor="accent6"/>
          <w:right w:val="single" w:sz="8" w:space="0" w:color="A1ABB2" w:themeColor="accent6"/>
        </w:tcBorders>
      </w:tcPr>
    </w:tblStylePr>
    <w:tblStylePr w:type="band1Horz">
      <w:tblPr/>
      <w:tcPr>
        <w:tcBorders>
          <w:top w:val="single" w:sz="8" w:space="0" w:color="A1ABB2" w:themeColor="accent6"/>
          <w:left w:val="single" w:sz="8" w:space="0" w:color="A1ABB2" w:themeColor="accent6"/>
          <w:bottom w:val="single" w:sz="8" w:space="0" w:color="A1ABB2" w:themeColor="accent6"/>
          <w:right w:val="single" w:sz="8" w:space="0" w:color="A1ABB2" w:themeColor="accent6"/>
        </w:tcBorders>
      </w:tcPr>
    </w:tblStylePr>
  </w:style>
  <w:style w:type="table" w:styleId="MediumGrid3-Accent5">
    <w:name w:val="Medium Grid 3 Accent 5"/>
    <w:basedOn w:val="TableNormal"/>
    <w:uiPriority w:val="69"/>
    <w:rsid w:val="00B95A06"/>
    <w:pPr>
      <w:spacing w:line="276" w:lineRule="auto"/>
    </w:pPr>
    <w:rPr>
      <w:rFonts w:asciiTheme="minorHAnsi" w:eastAsiaTheme="minorHAnsi" w:hAnsiTheme="minorHAnsi" w:cstheme="minorBidi"/>
      <w:sz w:val="24"/>
      <w:szCs w:val="24"/>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1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4C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4C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4C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4C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A4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A4CC" w:themeFill="accent5" w:themeFillTint="7F"/>
      </w:tcPr>
    </w:tblStylePr>
  </w:style>
  <w:style w:type="table" w:styleId="LightShading-Accent5">
    <w:name w:val="Light Shading Accent 5"/>
    <w:basedOn w:val="TableNormal"/>
    <w:uiPriority w:val="60"/>
    <w:rsid w:val="00B95A06"/>
    <w:pPr>
      <w:spacing w:line="276" w:lineRule="auto"/>
    </w:pPr>
    <w:rPr>
      <w:rFonts w:asciiTheme="minorHAnsi" w:eastAsiaTheme="minorHAnsi" w:hAnsiTheme="minorHAnsi" w:cstheme="minorBidi"/>
      <w:color w:val="803972" w:themeColor="accent5" w:themeShade="BF"/>
      <w:sz w:val="24"/>
      <w:szCs w:val="24"/>
      <w:lang w:eastAsia="en-US"/>
    </w:rPr>
    <w:tblPr>
      <w:tblStyleRowBandSize w:val="1"/>
      <w:tblStyleColBandSize w:val="1"/>
      <w:tblBorders>
        <w:top w:val="single" w:sz="8" w:space="0" w:color="AC4C99" w:themeColor="accent5"/>
        <w:bottom w:val="single" w:sz="8" w:space="0" w:color="AC4C99" w:themeColor="accent5"/>
      </w:tblBorders>
    </w:tblPr>
    <w:tblStylePr w:type="firstRow">
      <w:pPr>
        <w:spacing w:before="0" w:after="0" w:line="240" w:lineRule="auto"/>
      </w:pPr>
      <w:rPr>
        <w:b/>
        <w:bCs/>
      </w:rPr>
      <w:tblPr/>
      <w:tcPr>
        <w:tcBorders>
          <w:top w:val="single" w:sz="8" w:space="0" w:color="AC4C99" w:themeColor="accent5"/>
          <w:left w:val="nil"/>
          <w:bottom w:val="single" w:sz="8" w:space="0" w:color="AC4C99" w:themeColor="accent5"/>
          <w:right w:val="nil"/>
          <w:insideH w:val="nil"/>
          <w:insideV w:val="nil"/>
        </w:tcBorders>
      </w:tcPr>
    </w:tblStylePr>
    <w:tblStylePr w:type="lastRow">
      <w:pPr>
        <w:spacing w:before="0" w:after="0" w:line="240" w:lineRule="auto"/>
      </w:pPr>
      <w:rPr>
        <w:b/>
        <w:bCs/>
      </w:rPr>
      <w:tblPr/>
      <w:tcPr>
        <w:tcBorders>
          <w:top w:val="single" w:sz="8" w:space="0" w:color="AC4C99" w:themeColor="accent5"/>
          <w:left w:val="nil"/>
          <w:bottom w:val="single" w:sz="8" w:space="0" w:color="AC4C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1E6" w:themeFill="accent5" w:themeFillTint="3F"/>
      </w:tcPr>
    </w:tblStylePr>
    <w:tblStylePr w:type="band1Horz">
      <w:tblPr/>
      <w:tcPr>
        <w:tcBorders>
          <w:left w:val="nil"/>
          <w:right w:val="nil"/>
          <w:insideH w:val="nil"/>
          <w:insideV w:val="nil"/>
        </w:tcBorders>
        <w:shd w:val="clear" w:color="auto" w:fill="EBD1E6" w:themeFill="accent5" w:themeFillTint="3F"/>
      </w:tcPr>
    </w:tblStylePr>
  </w:style>
  <w:style w:type="table" w:customStyle="1" w:styleId="WellbeingTable">
    <w:name w:val="Wellbeing Table"/>
    <w:basedOn w:val="TableNormal"/>
    <w:uiPriority w:val="99"/>
    <w:rsid w:val="00B95A06"/>
    <w:pPr>
      <w:spacing w:line="276" w:lineRule="auto"/>
      <w:contextualSpacing/>
    </w:pPr>
    <w:rPr>
      <w:rFonts w:ascii="Calibri" w:eastAsiaTheme="minorHAnsi" w:hAnsi="Calibri" w:cstheme="minorBidi"/>
      <w:sz w:val="16"/>
      <w:szCs w:val="16"/>
      <w:lang w:eastAsia="en-US"/>
    </w:rPr>
    <w:tblPr>
      <w:tblStyleRowBandSize w:val="1"/>
      <w:tblBorders>
        <w:top w:val="single" w:sz="4" w:space="0" w:color="A1ABB2" w:themeColor="accent6"/>
        <w:left w:val="single" w:sz="4" w:space="0" w:color="A1ABB2" w:themeColor="accent6"/>
        <w:bottom w:val="single" w:sz="4" w:space="0" w:color="A1ABB2" w:themeColor="accent6"/>
        <w:right w:val="single" w:sz="4" w:space="0" w:color="A1ABB2" w:themeColor="accent6"/>
        <w:insideV w:val="single" w:sz="4" w:space="0" w:color="A1ABB2" w:themeColor="accent6"/>
      </w:tblBorders>
    </w:tblPr>
    <w:tcPr>
      <w:shd w:val="clear" w:color="auto" w:fill="FFFFFF"/>
      <w:vAlign w:val="center"/>
    </w:tcPr>
    <w:tblStylePr w:type="firstRow">
      <w:pPr>
        <w:wordWrap/>
        <w:spacing w:beforeLines="120" w:before="120" w:beforeAutospacing="0" w:afterLines="120" w:after="120" w:afterAutospacing="0"/>
        <w:contextualSpacing w:val="0"/>
      </w:pPr>
      <w:rPr>
        <w:rFonts w:ascii="Calibri" w:hAnsi="Calibri"/>
        <w:b/>
        <w:bCs w:val="0"/>
        <w:i w:val="0"/>
        <w:iCs w:val="0"/>
        <w:color w:val="FFFFFF" w:themeColor="background1"/>
      </w:rPr>
      <w:tblPr/>
      <w:tcPr>
        <w:shd w:val="clear" w:color="auto" w:fill="00AAA0"/>
      </w:tcPr>
    </w:tblStylePr>
    <w:tblStylePr w:type="lastRow">
      <w:rPr>
        <w:rFonts w:ascii="Roboto Regular" w:hAnsi="Roboto Regular"/>
        <w:b w:val="0"/>
        <w:i w:val="0"/>
        <w:color w:val="A1ABB2"/>
      </w:rPr>
    </w:tblStylePr>
    <w:tblStylePr w:type="lastCol">
      <w:pPr>
        <w:jc w:val="left"/>
      </w:pPr>
    </w:tblStylePr>
    <w:tblStylePr w:type="band1Horz">
      <w:pPr>
        <w:wordWrap/>
        <w:spacing w:beforeLines="120" w:before="120" w:beforeAutospacing="0" w:afterLines="120" w:after="120" w:afterAutospacing="0"/>
        <w:contextualSpacing w:val="0"/>
      </w:pPr>
    </w:tblStylePr>
    <w:tblStylePr w:type="band2Horz">
      <w:pPr>
        <w:wordWrap/>
        <w:spacing w:beforeLines="120" w:before="120" w:beforeAutospacing="0" w:afterLines="120" w:after="120" w:afterAutospacing="0"/>
        <w:contextualSpacing w:val="0"/>
      </w:pPr>
      <w:tblPr/>
      <w:tcPr>
        <w:shd w:val="clear" w:color="auto" w:fill="D8DCDB"/>
      </w:tcPr>
    </w:tblStylePr>
  </w:style>
  <w:style w:type="table" w:styleId="LightList-Accent1">
    <w:name w:val="Light List Accent 1"/>
    <w:basedOn w:val="TableNormal"/>
    <w:uiPriority w:val="61"/>
    <w:rsid w:val="00B95A06"/>
    <w:pPr>
      <w:spacing w:line="276" w:lineRule="auto"/>
    </w:pPr>
    <w:rPr>
      <w:rFonts w:asciiTheme="minorHAnsi" w:eastAsiaTheme="minorHAnsi" w:hAnsiTheme="minorHAnsi" w:cstheme="minorBidi"/>
      <w:sz w:val="24"/>
      <w:szCs w:val="24"/>
      <w:lang w:eastAsia="en-US"/>
    </w:rPr>
    <w:tblPr>
      <w:tblStyleRowBandSize w:val="1"/>
      <w:tblStyleColBandSize w:val="1"/>
      <w:tblBorders>
        <w:top w:val="single" w:sz="8" w:space="0" w:color="00AAA0" w:themeColor="accent1"/>
        <w:left w:val="single" w:sz="8" w:space="0" w:color="00AAA0" w:themeColor="accent1"/>
        <w:bottom w:val="single" w:sz="8" w:space="0" w:color="00AAA0" w:themeColor="accent1"/>
        <w:right w:val="single" w:sz="8" w:space="0" w:color="00AAA0" w:themeColor="accent1"/>
      </w:tblBorders>
    </w:tblPr>
    <w:tblStylePr w:type="firstRow">
      <w:pPr>
        <w:spacing w:before="0" w:after="0" w:line="240" w:lineRule="auto"/>
      </w:pPr>
      <w:rPr>
        <w:b/>
        <w:bCs/>
        <w:color w:val="FFFFFF" w:themeColor="background1"/>
      </w:rPr>
      <w:tblPr/>
      <w:tcPr>
        <w:shd w:val="clear" w:color="auto" w:fill="00AAA0" w:themeFill="accent1"/>
      </w:tcPr>
    </w:tblStylePr>
    <w:tblStylePr w:type="lastRow">
      <w:pPr>
        <w:spacing w:before="0" w:after="0" w:line="240" w:lineRule="auto"/>
      </w:pPr>
      <w:rPr>
        <w:b/>
        <w:bCs/>
      </w:rPr>
      <w:tblPr/>
      <w:tcPr>
        <w:tcBorders>
          <w:top w:val="double" w:sz="6" w:space="0" w:color="00AAA0" w:themeColor="accent1"/>
          <w:left w:val="single" w:sz="8" w:space="0" w:color="00AAA0" w:themeColor="accent1"/>
          <w:bottom w:val="single" w:sz="8" w:space="0" w:color="00AAA0" w:themeColor="accent1"/>
          <w:right w:val="single" w:sz="8" w:space="0" w:color="00AAA0" w:themeColor="accent1"/>
        </w:tcBorders>
      </w:tcPr>
    </w:tblStylePr>
    <w:tblStylePr w:type="firstCol">
      <w:rPr>
        <w:b/>
        <w:bCs/>
      </w:rPr>
    </w:tblStylePr>
    <w:tblStylePr w:type="lastCol">
      <w:rPr>
        <w:b/>
        <w:bCs/>
      </w:rPr>
    </w:tblStylePr>
    <w:tblStylePr w:type="band1Vert">
      <w:tblPr/>
      <w:tcPr>
        <w:tcBorders>
          <w:top w:val="single" w:sz="8" w:space="0" w:color="00AAA0" w:themeColor="accent1"/>
          <w:left w:val="single" w:sz="8" w:space="0" w:color="00AAA0" w:themeColor="accent1"/>
          <w:bottom w:val="single" w:sz="8" w:space="0" w:color="00AAA0" w:themeColor="accent1"/>
          <w:right w:val="single" w:sz="8" w:space="0" w:color="00AAA0" w:themeColor="accent1"/>
        </w:tcBorders>
      </w:tcPr>
    </w:tblStylePr>
    <w:tblStylePr w:type="band1Horz">
      <w:tblPr/>
      <w:tcPr>
        <w:tcBorders>
          <w:top w:val="single" w:sz="8" w:space="0" w:color="00AAA0" w:themeColor="accent1"/>
          <w:left w:val="single" w:sz="8" w:space="0" w:color="00AAA0" w:themeColor="accent1"/>
          <w:bottom w:val="single" w:sz="8" w:space="0" w:color="00AAA0" w:themeColor="accent1"/>
          <w:right w:val="single" w:sz="8" w:space="0" w:color="00AAA0" w:themeColor="accent1"/>
        </w:tcBorders>
      </w:tcPr>
    </w:tblStylePr>
  </w:style>
  <w:style w:type="paragraph" w:styleId="NoSpacing">
    <w:name w:val="No Spacing"/>
    <w:uiPriority w:val="1"/>
    <w:rsid w:val="00B95A06"/>
    <w:pPr>
      <w:spacing w:line="276" w:lineRule="auto"/>
    </w:pPr>
    <w:rPr>
      <w:rFonts w:ascii="Arial" w:eastAsiaTheme="minorEastAsia" w:hAnsi="Arial" w:cstheme="minorBidi"/>
      <w:color w:val="838F96"/>
      <w:sz w:val="18"/>
      <w:szCs w:val="18"/>
      <w:lang w:eastAsia="en-US"/>
    </w:rPr>
  </w:style>
  <w:style w:type="table" w:styleId="LightList">
    <w:name w:val="Light List"/>
    <w:basedOn w:val="TableNormal"/>
    <w:uiPriority w:val="61"/>
    <w:rsid w:val="00B95A06"/>
    <w:pPr>
      <w:spacing w:line="276" w:lineRule="auto"/>
    </w:pPr>
    <w:rPr>
      <w:rFonts w:asciiTheme="minorHAnsi" w:eastAsiaTheme="minorHAnsi" w:hAnsiTheme="minorHAnsi" w:cstheme="minorBidi"/>
      <w:sz w:val="24"/>
      <w:szCs w:val="24"/>
      <w:lang w:eastAsia="en-US"/>
    </w:rPr>
    <w:tblPr>
      <w:tblStyleRowBandSize w:val="1"/>
      <w:tblStyleColBandSize w:val="1"/>
      <w:tblBorders>
        <w:top w:val="single" w:sz="8" w:space="0" w:color="313B43" w:themeColor="text1"/>
        <w:left w:val="single" w:sz="8" w:space="0" w:color="313B43" w:themeColor="text1"/>
        <w:bottom w:val="single" w:sz="8" w:space="0" w:color="313B43" w:themeColor="text1"/>
        <w:right w:val="single" w:sz="8" w:space="0" w:color="313B43" w:themeColor="text1"/>
      </w:tblBorders>
    </w:tblPr>
    <w:tblStylePr w:type="firstRow">
      <w:pPr>
        <w:spacing w:before="0" w:after="0" w:line="240" w:lineRule="auto"/>
      </w:pPr>
      <w:rPr>
        <w:b/>
        <w:bCs/>
        <w:color w:val="FFFFFF" w:themeColor="background1"/>
      </w:rPr>
      <w:tblPr/>
      <w:tcPr>
        <w:shd w:val="clear" w:color="auto" w:fill="313B43" w:themeFill="text1"/>
      </w:tcPr>
    </w:tblStylePr>
    <w:tblStylePr w:type="lastRow">
      <w:pPr>
        <w:spacing w:before="0" w:after="0" w:line="240" w:lineRule="auto"/>
      </w:pPr>
      <w:rPr>
        <w:b/>
        <w:bCs/>
      </w:rPr>
      <w:tblPr/>
      <w:tcPr>
        <w:tcBorders>
          <w:top w:val="double" w:sz="6" w:space="0" w:color="313B43" w:themeColor="text1"/>
          <w:left w:val="single" w:sz="8" w:space="0" w:color="313B43" w:themeColor="text1"/>
          <w:bottom w:val="single" w:sz="8" w:space="0" w:color="313B43" w:themeColor="text1"/>
          <w:right w:val="single" w:sz="8" w:space="0" w:color="313B43" w:themeColor="text1"/>
        </w:tcBorders>
      </w:tcPr>
    </w:tblStylePr>
    <w:tblStylePr w:type="firstCol">
      <w:rPr>
        <w:b/>
        <w:bCs/>
      </w:rPr>
    </w:tblStylePr>
    <w:tblStylePr w:type="lastCol">
      <w:rPr>
        <w:b/>
        <w:bCs/>
      </w:rPr>
    </w:tblStylePr>
    <w:tblStylePr w:type="band1Vert">
      <w:tblPr/>
      <w:tcPr>
        <w:tcBorders>
          <w:top w:val="single" w:sz="8" w:space="0" w:color="313B43" w:themeColor="text1"/>
          <w:left w:val="single" w:sz="8" w:space="0" w:color="313B43" w:themeColor="text1"/>
          <w:bottom w:val="single" w:sz="8" w:space="0" w:color="313B43" w:themeColor="text1"/>
          <w:right w:val="single" w:sz="8" w:space="0" w:color="313B43" w:themeColor="text1"/>
        </w:tcBorders>
      </w:tcPr>
    </w:tblStylePr>
    <w:tblStylePr w:type="band1Horz">
      <w:tblPr/>
      <w:tcPr>
        <w:tcBorders>
          <w:top w:val="single" w:sz="8" w:space="0" w:color="313B43" w:themeColor="text1"/>
          <w:left w:val="single" w:sz="8" w:space="0" w:color="313B43" w:themeColor="text1"/>
          <w:bottom w:val="single" w:sz="8" w:space="0" w:color="313B43" w:themeColor="text1"/>
          <w:right w:val="single" w:sz="8" w:space="0" w:color="313B43" w:themeColor="text1"/>
        </w:tcBorders>
      </w:tcPr>
    </w:tblStylePr>
  </w:style>
  <w:style w:type="table" w:styleId="LightShading">
    <w:name w:val="Light Shading"/>
    <w:basedOn w:val="TableNormal"/>
    <w:uiPriority w:val="60"/>
    <w:rsid w:val="00B95A06"/>
    <w:pPr>
      <w:spacing w:line="276" w:lineRule="auto"/>
    </w:pPr>
    <w:rPr>
      <w:rFonts w:asciiTheme="minorHAnsi" w:eastAsiaTheme="minorHAnsi" w:hAnsiTheme="minorHAnsi" w:cstheme="minorBidi"/>
      <w:color w:val="242C32" w:themeColor="text1" w:themeShade="BF"/>
      <w:sz w:val="24"/>
      <w:szCs w:val="24"/>
      <w:lang w:eastAsia="en-US"/>
    </w:rPr>
    <w:tblPr>
      <w:tblStyleRowBandSize w:val="1"/>
      <w:tblStyleColBandSize w:val="1"/>
      <w:tblBorders>
        <w:top w:val="single" w:sz="8" w:space="0" w:color="313B43" w:themeColor="text1"/>
        <w:bottom w:val="single" w:sz="8" w:space="0" w:color="313B43" w:themeColor="text1"/>
      </w:tblBorders>
    </w:tblPr>
    <w:tblStylePr w:type="firstRow">
      <w:pPr>
        <w:spacing w:before="0" w:after="0" w:line="240" w:lineRule="auto"/>
      </w:pPr>
      <w:rPr>
        <w:b/>
        <w:bCs/>
      </w:rPr>
      <w:tblPr/>
      <w:tcPr>
        <w:tcBorders>
          <w:top w:val="single" w:sz="8" w:space="0" w:color="313B43" w:themeColor="text1"/>
          <w:left w:val="nil"/>
          <w:bottom w:val="single" w:sz="8" w:space="0" w:color="313B43" w:themeColor="text1"/>
          <w:right w:val="nil"/>
          <w:insideH w:val="nil"/>
          <w:insideV w:val="nil"/>
        </w:tcBorders>
      </w:tcPr>
    </w:tblStylePr>
    <w:tblStylePr w:type="lastRow">
      <w:pPr>
        <w:spacing w:before="0" w:after="0" w:line="240" w:lineRule="auto"/>
      </w:pPr>
      <w:rPr>
        <w:b/>
        <w:bCs/>
      </w:rPr>
      <w:tblPr/>
      <w:tcPr>
        <w:tcBorders>
          <w:top w:val="single" w:sz="8" w:space="0" w:color="313B43" w:themeColor="text1"/>
          <w:left w:val="nil"/>
          <w:bottom w:val="single" w:sz="8" w:space="0" w:color="313B4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ED5" w:themeFill="text1" w:themeFillTint="3F"/>
      </w:tcPr>
    </w:tblStylePr>
    <w:tblStylePr w:type="band1Horz">
      <w:tblPr/>
      <w:tcPr>
        <w:tcBorders>
          <w:left w:val="nil"/>
          <w:right w:val="nil"/>
          <w:insideH w:val="nil"/>
          <w:insideV w:val="nil"/>
        </w:tcBorders>
        <w:shd w:val="clear" w:color="auto" w:fill="C6CED5" w:themeFill="text1" w:themeFillTint="3F"/>
      </w:tcPr>
    </w:tblStylePr>
  </w:style>
  <w:style w:type="character" w:customStyle="1" w:styleId="BalloonTextChar">
    <w:name w:val="Balloon Text Char"/>
    <w:basedOn w:val="DefaultParagraphFont"/>
    <w:link w:val="BalloonText"/>
    <w:uiPriority w:val="99"/>
    <w:semiHidden/>
    <w:rsid w:val="00B95A06"/>
    <w:rPr>
      <w:rFonts w:ascii="Lucida Grande" w:eastAsiaTheme="minorEastAsia" w:hAnsi="Lucida Grande" w:cstheme="minorBidi"/>
      <w:sz w:val="22"/>
      <w:szCs w:val="18"/>
      <w:lang w:eastAsia="en-US"/>
    </w:rPr>
  </w:style>
  <w:style w:type="paragraph" w:customStyle="1" w:styleId="WSHeading1Numbered">
    <w:name w:val="WS Heading 1 Numbered"/>
    <w:basedOn w:val="Heading1"/>
    <w:qFormat/>
    <w:rsid w:val="00B95A06"/>
    <w:pPr>
      <w:numPr>
        <w:numId w:val="6"/>
      </w:numPr>
    </w:pPr>
  </w:style>
  <w:style w:type="paragraph" w:customStyle="1" w:styleId="WSHeading2Numbered">
    <w:name w:val="WS Heading 2 Numbered"/>
    <w:basedOn w:val="Heading2"/>
    <w:qFormat/>
    <w:rsid w:val="00B95A06"/>
    <w:pPr>
      <w:numPr>
        <w:numId w:val="9"/>
      </w:numPr>
    </w:pPr>
    <w:rPr>
      <w:b w:val="0"/>
      <w:bCs w:val="0"/>
      <w:szCs w:val="26"/>
    </w:rPr>
  </w:style>
  <w:style w:type="paragraph" w:customStyle="1" w:styleId="Heading3Numbered">
    <w:name w:val="Heading 3 Numbered"/>
    <w:basedOn w:val="Heading3"/>
    <w:qFormat/>
    <w:rsid w:val="00B95A06"/>
    <w:pPr>
      <w:numPr>
        <w:numId w:val="7"/>
      </w:numPr>
      <w:ind w:left="641" w:hanging="641"/>
    </w:pPr>
    <w:rPr>
      <w:b w:val="0"/>
      <w:szCs w:val="20"/>
    </w:rPr>
  </w:style>
  <w:style w:type="character" w:customStyle="1" w:styleId="BodyTextChar">
    <w:name w:val="Body Text Char"/>
    <w:basedOn w:val="DefaultParagraphFont"/>
    <w:link w:val="BodyText"/>
    <w:uiPriority w:val="99"/>
    <w:rsid w:val="00B95A06"/>
    <w:rPr>
      <w:rFonts w:ascii="Calibri Light" w:eastAsiaTheme="minorEastAsia" w:hAnsi="Calibri Light" w:cstheme="minorBidi"/>
      <w:sz w:val="22"/>
      <w:szCs w:val="18"/>
      <w:lang w:eastAsia="en-US"/>
    </w:rPr>
  </w:style>
  <w:style w:type="paragraph" w:customStyle="1" w:styleId="BodyText4">
    <w:name w:val="Body Text 4"/>
    <w:basedOn w:val="BodyText"/>
    <w:next w:val="Normal"/>
    <w:qFormat/>
    <w:rsid w:val="00B95A06"/>
    <w:rPr>
      <w:bCs/>
      <w:iCs/>
    </w:rPr>
  </w:style>
  <w:style w:type="paragraph" w:customStyle="1" w:styleId="WSBodyHighlighted">
    <w:name w:val="WS Body Highlighted"/>
    <w:basedOn w:val="Normal"/>
    <w:qFormat/>
    <w:rsid w:val="00B95A06"/>
    <w:pPr>
      <w:pBdr>
        <w:top w:val="single" w:sz="4" w:space="4" w:color="313B43"/>
        <w:left w:val="single" w:sz="4" w:space="8" w:color="313B43"/>
        <w:bottom w:val="single" w:sz="4" w:space="4" w:color="313B43"/>
        <w:right w:val="single" w:sz="4" w:space="8" w:color="313B43"/>
      </w:pBdr>
    </w:pPr>
  </w:style>
  <w:style w:type="paragraph" w:customStyle="1" w:styleId="CoverHeading2">
    <w:name w:val="Cover Heading 2"/>
    <w:basedOn w:val="Normal"/>
    <w:next w:val="Normal"/>
    <w:qFormat/>
    <w:rsid w:val="00B95A06"/>
    <w:pPr>
      <w:jc w:val="center"/>
    </w:pPr>
    <w:rPr>
      <w:rFonts w:eastAsiaTheme="majorEastAsia" w:cs="Arial"/>
      <w:b/>
      <w:color w:val="2D257D" w:themeColor="accent2"/>
      <w:sz w:val="20"/>
    </w:rPr>
  </w:style>
  <w:style w:type="numbering" w:styleId="111111">
    <w:name w:val="Outline List 2"/>
    <w:basedOn w:val="NoList"/>
    <w:uiPriority w:val="99"/>
    <w:unhideWhenUsed/>
    <w:rsid w:val="00B95A06"/>
    <w:pPr>
      <w:numPr>
        <w:numId w:val="8"/>
      </w:numPr>
    </w:pPr>
  </w:style>
  <w:style w:type="paragraph" w:styleId="EndnoteText">
    <w:name w:val="endnote text"/>
    <w:basedOn w:val="Normal"/>
    <w:link w:val="EndnoteTextChar"/>
    <w:uiPriority w:val="99"/>
    <w:unhideWhenUsed/>
    <w:rsid w:val="00B95A06"/>
    <w:pPr>
      <w:spacing w:line="240" w:lineRule="auto"/>
    </w:pPr>
    <w:rPr>
      <w:sz w:val="20"/>
      <w:szCs w:val="20"/>
    </w:rPr>
  </w:style>
  <w:style w:type="character" w:customStyle="1" w:styleId="EndnoteTextChar">
    <w:name w:val="Endnote Text Char"/>
    <w:basedOn w:val="DefaultParagraphFont"/>
    <w:link w:val="EndnoteText"/>
    <w:uiPriority w:val="99"/>
    <w:rsid w:val="00B95A06"/>
    <w:rPr>
      <w:rFonts w:ascii="Calibri Light" w:eastAsiaTheme="minorEastAsia" w:hAnsi="Calibri Light" w:cstheme="minorBidi"/>
      <w:lang w:eastAsia="en-US"/>
    </w:rPr>
  </w:style>
  <w:style w:type="character" w:styleId="EndnoteReference">
    <w:name w:val="endnote reference"/>
    <w:basedOn w:val="DefaultParagraphFont"/>
    <w:uiPriority w:val="99"/>
    <w:unhideWhenUsed/>
    <w:rsid w:val="00B95A06"/>
    <w:rPr>
      <w:vertAlign w:val="superscript"/>
    </w:rPr>
  </w:style>
  <w:style w:type="paragraph" w:customStyle="1" w:styleId="WSHeading2">
    <w:name w:val="WS Heading 2"/>
    <w:basedOn w:val="Heading2"/>
    <w:link w:val="WSHeading2Char"/>
    <w:qFormat/>
    <w:rsid w:val="00B95A06"/>
    <w:pPr>
      <w:spacing w:before="40" w:after="40"/>
    </w:pPr>
    <w:rPr>
      <w:rFonts w:cs="Calibri Light"/>
      <w:color w:val="2D257D"/>
      <w:sz w:val="28"/>
    </w:rPr>
  </w:style>
  <w:style w:type="character" w:customStyle="1" w:styleId="WSHeading2Char">
    <w:name w:val="WS Heading 2 Char"/>
    <w:basedOn w:val="Heading2Char"/>
    <w:link w:val="WSHeading2"/>
    <w:rsid w:val="00B95A06"/>
    <w:rPr>
      <w:rFonts w:ascii="Calibri Light" w:hAnsi="Calibri Light" w:cs="Calibri Light"/>
      <w:b/>
      <w:bCs/>
      <w:color w:val="2D257D"/>
      <w:sz w:val="28"/>
      <w:lang w:eastAsia="en-US"/>
    </w:rPr>
  </w:style>
  <w:style w:type="paragraph" w:customStyle="1" w:styleId="WS-Level2-1stBoxedHighlight">
    <w:name w:val="WS - Level 2 - 1st Boxed Highlight"/>
    <w:basedOn w:val="Normal"/>
    <w:link w:val="WS-Level2-1stBoxedHighlightChar"/>
    <w:qFormat/>
    <w:rsid w:val="00B95A06"/>
    <w:pPr>
      <w:pBdr>
        <w:top w:val="single" w:sz="4" w:space="1" w:color="auto"/>
        <w:left w:val="single" w:sz="4" w:space="4" w:color="auto"/>
        <w:bottom w:val="single" w:sz="4" w:space="1" w:color="auto"/>
        <w:right w:val="single" w:sz="4" w:space="4" w:color="auto"/>
      </w:pBdr>
      <w:shd w:val="clear" w:color="auto" w:fill="2D257D"/>
    </w:pPr>
    <w:rPr>
      <w:rFonts w:asciiTheme="majorHAnsi" w:eastAsia="Calibri" w:hAnsiTheme="majorHAnsi" w:cs="Arial"/>
      <w:color w:val="FFFFFF"/>
      <w:sz w:val="28"/>
      <w:szCs w:val="28"/>
    </w:rPr>
  </w:style>
  <w:style w:type="character" w:customStyle="1" w:styleId="WS-Level2-1stBoxedHighlightChar">
    <w:name w:val="WS - Level 2 - 1st Boxed Highlight Char"/>
    <w:link w:val="WS-Level2-1stBoxedHighlight"/>
    <w:rsid w:val="00B95A06"/>
    <w:rPr>
      <w:rFonts w:asciiTheme="majorHAnsi" w:eastAsia="Calibri" w:hAnsiTheme="majorHAnsi" w:cs="Arial"/>
      <w:color w:val="FFFFFF"/>
      <w:sz w:val="28"/>
      <w:szCs w:val="28"/>
      <w:shd w:val="clear" w:color="auto" w:fill="2D257D"/>
      <w:lang w:eastAsia="en-US"/>
    </w:rPr>
  </w:style>
  <w:style w:type="paragraph" w:customStyle="1" w:styleId="WS-Level3-3rdBoxedHeader">
    <w:name w:val="WS - Level 3 - 3rd Boxed Header"/>
    <w:basedOn w:val="Normal"/>
    <w:link w:val="WS-Level3-3rdBoxedHeaderChar"/>
    <w:qFormat/>
    <w:rsid w:val="00B95A06"/>
    <w:pPr>
      <w:pBdr>
        <w:top w:val="single" w:sz="4" w:space="1" w:color="auto"/>
        <w:left w:val="single" w:sz="4" w:space="4" w:color="auto"/>
        <w:bottom w:val="single" w:sz="4" w:space="1" w:color="auto"/>
        <w:right w:val="single" w:sz="4" w:space="4" w:color="auto"/>
      </w:pBdr>
      <w:shd w:val="clear" w:color="auto" w:fill="00B3DF"/>
      <w:outlineLvl w:val="2"/>
    </w:pPr>
    <w:rPr>
      <w:rFonts w:eastAsia="Times New Roman" w:cs="Calibri Light"/>
      <w:color w:val="FFFFFF"/>
      <w:szCs w:val="24"/>
      <w:lang w:val="en-US"/>
    </w:rPr>
  </w:style>
  <w:style w:type="character" w:customStyle="1" w:styleId="WS-Level3-3rdBoxedHeaderChar">
    <w:name w:val="WS - Level 3 - 3rd Boxed Header Char"/>
    <w:link w:val="WS-Level3-3rdBoxedHeader"/>
    <w:rsid w:val="00B95A06"/>
    <w:rPr>
      <w:rFonts w:ascii="Calibri Light" w:hAnsi="Calibri Light" w:cs="Calibri Light"/>
      <w:color w:val="FFFFFF"/>
      <w:sz w:val="22"/>
      <w:szCs w:val="24"/>
      <w:shd w:val="clear" w:color="auto" w:fill="00B3DF"/>
      <w:lang w:val="en-US" w:eastAsia="en-US"/>
    </w:rPr>
  </w:style>
  <w:style w:type="paragraph" w:customStyle="1" w:styleId="WS-Pleasenotestyle">
    <w:name w:val="WS - Please note style"/>
    <w:basedOn w:val="Normal"/>
    <w:link w:val="WS-PleasenotestyleChar"/>
    <w:qFormat/>
    <w:rsid w:val="00B95A06"/>
    <w:pPr>
      <w:pBdr>
        <w:top w:val="single" w:sz="4" w:space="1" w:color="auto"/>
        <w:left w:val="single" w:sz="4" w:space="4" w:color="auto"/>
        <w:bottom w:val="single" w:sz="4" w:space="1" w:color="auto"/>
        <w:right w:val="single" w:sz="4" w:space="4" w:color="auto"/>
      </w:pBdr>
      <w:shd w:val="clear" w:color="auto" w:fill="A1ABB2"/>
      <w:spacing w:line="240" w:lineRule="auto"/>
    </w:pPr>
    <w:rPr>
      <w:rFonts w:asciiTheme="majorHAnsi" w:eastAsia="Times New Roman" w:hAnsiTheme="majorHAnsi" w:cs="Times New Roman"/>
      <w:sz w:val="18"/>
      <w:lang w:val="en-US"/>
    </w:rPr>
  </w:style>
  <w:style w:type="character" w:customStyle="1" w:styleId="WS-PleasenotestyleChar">
    <w:name w:val="WS - Please note style Char"/>
    <w:link w:val="WS-Pleasenotestyle"/>
    <w:rsid w:val="00B95A06"/>
    <w:rPr>
      <w:rFonts w:asciiTheme="majorHAnsi" w:hAnsiTheme="majorHAnsi"/>
      <w:sz w:val="18"/>
      <w:szCs w:val="18"/>
      <w:shd w:val="clear" w:color="auto" w:fill="A1ABB2"/>
      <w:lang w:val="en-US" w:eastAsia="en-US"/>
    </w:rPr>
  </w:style>
  <w:style w:type="character" w:customStyle="1" w:styleId="WSTrainerNoteChar">
    <w:name w:val="WS Trainer Note Char"/>
    <w:link w:val="WSTrainerNote"/>
    <w:locked/>
    <w:rsid w:val="00B95A06"/>
    <w:rPr>
      <w:rFonts w:ascii="Calibri Light" w:hAnsi="Calibri Light" w:cs="Arial"/>
      <w:color w:val="FFFFFF" w:themeColor="background1"/>
      <w:sz w:val="22"/>
      <w:szCs w:val="22"/>
      <w:shd w:val="clear" w:color="auto" w:fill="AC4399"/>
      <w:lang w:val="en-US"/>
    </w:rPr>
  </w:style>
  <w:style w:type="paragraph" w:customStyle="1" w:styleId="WSTrainerNote">
    <w:name w:val="WS Trainer Note"/>
    <w:basedOn w:val="WS-Pleasenotestyle"/>
    <w:link w:val="WSTrainerNoteChar"/>
    <w:autoRedefine/>
    <w:qFormat/>
    <w:rsid w:val="00B95A06"/>
    <w:pPr>
      <w:shd w:val="clear" w:color="auto" w:fill="AC4399"/>
    </w:pPr>
    <w:rPr>
      <w:rFonts w:ascii="Calibri Light" w:hAnsi="Calibri Light" w:cs="Arial"/>
      <w:color w:val="FFFFFF" w:themeColor="background1"/>
      <w:sz w:val="22"/>
      <w:szCs w:val="22"/>
      <w:lang w:eastAsia="en-GB"/>
    </w:rPr>
  </w:style>
  <w:style w:type="paragraph" w:customStyle="1" w:styleId="WS-Level2-2ndBoxedHighlight">
    <w:name w:val="WS - Level 2 - 2nd Boxed Highlight"/>
    <w:basedOn w:val="Normal"/>
    <w:link w:val="WS-Level2-2ndBoxedHighlightChar"/>
    <w:qFormat/>
    <w:rsid w:val="00B95A06"/>
    <w:pPr>
      <w:pBdr>
        <w:top w:val="single" w:sz="4" w:space="1" w:color="auto"/>
        <w:left w:val="single" w:sz="4" w:space="4" w:color="auto"/>
        <w:bottom w:val="single" w:sz="4" w:space="1" w:color="auto"/>
        <w:right w:val="single" w:sz="4" w:space="4" w:color="auto"/>
      </w:pBdr>
      <w:shd w:val="clear" w:color="auto" w:fill="00AAA0"/>
      <w:outlineLvl w:val="1"/>
    </w:pPr>
    <w:rPr>
      <w:rFonts w:eastAsia="Calibri" w:cs="Calibri Light"/>
      <w:color w:val="FFFFFF"/>
      <w:sz w:val="24"/>
      <w:szCs w:val="24"/>
      <w:lang w:val="en-US"/>
    </w:rPr>
  </w:style>
  <w:style w:type="character" w:customStyle="1" w:styleId="WS-Level2-2ndBoxedHighlightChar">
    <w:name w:val="WS - Level 2 - 2nd Boxed Highlight Char"/>
    <w:basedOn w:val="DefaultParagraphFont"/>
    <w:link w:val="WS-Level2-2ndBoxedHighlight"/>
    <w:rsid w:val="00B95A06"/>
    <w:rPr>
      <w:rFonts w:ascii="Calibri Light" w:eastAsia="Calibri" w:hAnsi="Calibri Light" w:cs="Calibri Light"/>
      <w:color w:val="FFFFFF"/>
      <w:sz w:val="24"/>
      <w:szCs w:val="24"/>
      <w:shd w:val="clear" w:color="auto" w:fill="00AAA0"/>
      <w:lang w:val="en-US" w:eastAsia="en-US"/>
    </w:rPr>
  </w:style>
  <w:style w:type="paragraph" w:customStyle="1" w:styleId="HSS-Level1Header">
    <w:name w:val="HSS - Level 1 Header"/>
    <w:basedOn w:val="Heading1"/>
    <w:link w:val="HSS-Level1HeaderChar"/>
    <w:rsid w:val="00B95A06"/>
    <w:pPr>
      <w:spacing w:before="60" w:after="60"/>
    </w:pPr>
    <w:rPr>
      <w:rFonts w:ascii="Calibri" w:eastAsia="Times New Roman" w:hAnsi="Calibri" w:cs="Times New Roman"/>
      <w:b/>
      <w:bCs/>
      <w:color w:val="002060"/>
      <w:sz w:val="36"/>
      <w:szCs w:val="24"/>
      <w:lang w:val="en-US"/>
      <w14:shadow w14:blurRad="50800" w14:dist="38100" w14:dir="2700000" w14:sx="100000" w14:sy="100000" w14:kx="0" w14:ky="0" w14:algn="tl">
        <w14:srgbClr w14:val="000000">
          <w14:alpha w14:val="60000"/>
        </w14:srgbClr>
      </w14:shadow>
    </w:rPr>
  </w:style>
  <w:style w:type="character" w:customStyle="1" w:styleId="HSS-Level1HeaderChar">
    <w:name w:val="HSS - Level 1 Header Char"/>
    <w:link w:val="HSS-Level1Header"/>
    <w:rsid w:val="00B95A06"/>
    <w:rPr>
      <w:rFonts w:ascii="Calibri" w:hAnsi="Calibri"/>
      <w:b/>
      <w:bCs/>
      <w:color w:val="002060"/>
      <w:sz w:val="36"/>
      <w:szCs w:val="24"/>
      <w:lang w:val="en-US" w:eastAsia="en-US"/>
      <w14:shadow w14:blurRad="50800" w14:dist="38100" w14:dir="2700000" w14:sx="100000" w14:sy="100000" w14:kx="0" w14:ky="0" w14:algn="tl">
        <w14:srgbClr w14:val="000000">
          <w14:alpha w14:val="60000"/>
        </w14:srgbClr>
      </w14:shadow>
    </w:rPr>
  </w:style>
  <w:style w:type="paragraph" w:customStyle="1" w:styleId="HSS-Level2Header">
    <w:name w:val="HSS - Level 2 Header"/>
    <w:basedOn w:val="Heading2"/>
    <w:link w:val="HSS-Level2HeaderChar"/>
    <w:rsid w:val="00B95A06"/>
    <w:pPr>
      <w:keepNext/>
      <w:keepLines/>
      <w:spacing w:before="60" w:after="60"/>
    </w:pPr>
    <w:rPr>
      <w:color w:val="002060"/>
      <w:sz w:val="28"/>
      <w:szCs w:val="24"/>
      <w:lang w:val="en-US"/>
      <w14:shadow w14:blurRad="50800" w14:dist="38100" w14:dir="2700000" w14:sx="100000" w14:sy="100000" w14:kx="0" w14:ky="0" w14:algn="tl">
        <w14:srgbClr w14:val="000000">
          <w14:alpha w14:val="60000"/>
        </w14:srgbClr>
      </w14:shadow>
    </w:rPr>
  </w:style>
  <w:style w:type="character" w:customStyle="1" w:styleId="HSS-Level2HeaderChar">
    <w:name w:val="HSS - Level 2 Header Char"/>
    <w:link w:val="HSS-Level2Header"/>
    <w:qFormat/>
    <w:rsid w:val="00B95A06"/>
    <w:rPr>
      <w:rFonts w:ascii="Calibri Light" w:hAnsi="Calibri Light"/>
      <w:b/>
      <w:bCs/>
      <w:color w:val="002060"/>
      <w:sz w:val="28"/>
      <w:szCs w:val="24"/>
      <w:lang w:val="en-US" w:eastAsia="en-US"/>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32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cr.ac.uk/content.aspx?PageID=323"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avage-mady\AppData\Roaming\Microsoft\Templates\TT_Wellbeing_Simple_Portrait_Template__V2.3.dotx" TargetMode="External"/></Relationships>
</file>

<file path=word/theme/theme1.xml><?xml version="1.0" encoding="utf-8"?>
<a:theme xmlns:a="http://schemas.openxmlformats.org/drawingml/2006/main" name="Office Theme">
  <a:themeElements>
    <a:clrScheme name="Wellbeing Branding">
      <a:dk1>
        <a:srgbClr val="313B43"/>
      </a:dk1>
      <a:lt1>
        <a:sysClr val="window" lastClr="FFFFFF"/>
      </a:lt1>
      <a:dk2>
        <a:srgbClr val="495965"/>
      </a:dk2>
      <a:lt2>
        <a:srgbClr val="D8DCDB"/>
      </a:lt2>
      <a:accent1>
        <a:srgbClr val="00AAA0"/>
      </a:accent1>
      <a:accent2>
        <a:srgbClr val="2D257D"/>
      </a:accent2>
      <a:accent3>
        <a:srgbClr val="4D55A5"/>
      </a:accent3>
      <a:accent4>
        <a:srgbClr val="00B3DF"/>
      </a:accent4>
      <a:accent5>
        <a:srgbClr val="AC4C99"/>
      </a:accent5>
      <a:accent6>
        <a:srgbClr val="A1ABB2"/>
      </a:accent6>
      <a:hlink>
        <a:srgbClr val="139B8F"/>
      </a:hlink>
      <a:folHlink>
        <a:srgbClr val="A1AB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46AB7-1EDD-43EF-B831-6D201FE40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TT_Wellbeing_Simple_Portrait_Template__V2.3.dotx</Template>
  <TotalTime>5</TotalTime>
  <Pages>37</Pages>
  <Words>8017</Words>
  <Characters>42364</Characters>
  <Application>Microsoft Office Word</Application>
  <DocSecurity>0</DocSecurity>
  <Lines>353</Lines>
  <Paragraphs>100</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50281</CharactersWithSpaces>
  <SharedDoc>false</SharedDoc>
  <HLinks>
    <vt:vector size="180" baseType="variant">
      <vt:variant>
        <vt:i4>6094853</vt:i4>
      </vt:variant>
      <vt:variant>
        <vt:i4>177</vt:i4>
      </vt:variant>
      <vt:variant>
        <vt:i4>0</vt:i4>
      </vt:variant>
      <vt:variant>
        <vt:i4>5</vt:i4>
      </vt:variant>
      <vt:variant>
        <vt:lpwstr>http://www.rcr.ac.uk/content.aspx?PageID=323</vt:lpwstr>
      </vt:variant>
      <vt:variant>
        <vt:lpwstr/>
      </vt:variant>
      <vt:variant>
        <vt:i4>1048625</vt:i4>
      </vt:variant>
      <vt:variant>
        <vt:i4>170</vt:i4>
      </vt:variant>
      <vt:variant>
        <vt:i4>0</vt:i4>
      </vt:variant>
      <vt:variant>
        <vt:i4>5</vt:i4>
      </vt:variant>
      <vt:variant>
        <vt:lpwstr/>
      </vt:variant>
      <vt:variant>
        <vt:lpwstr>_Toc493600682</vt:lpwstr>
      </vt:variant>
      <vt:variant>
        <vt:i4>1048625</vt:i4>
      </vt:variant>
      <vt:variant>
        <vt:i4>164</vt:i4>
      </vt:variant>
      <vt:variant>
        <vt:i4>0</vt:i4>
      </vt:variant>
      <vt:variant>
        <vt:i4>5</vt:i4>
      </vt:variant>
      <vt:variant>
        <vt:lpwstr/>
      </vt:variant>
      <vt:variant>
        <vt:lpwstr>_Toc493600681</vt:lpwstr>
      </vt:variant>
      <vt:variant>
        <vt:i4>1048625</vt:i4>
      </vt:variant>
      <vt:variant>
        <vt:i4>158</vt:i4>
      </vt:variant>
      <vt:variant>
        <vt:i4>0</vt:i4>
      </vt:variant>
      <vt:variant>
        <vt:i4>5</vt:i4>
      </vt:variant>
      <vt:variant>
        <vt:lpwstr/>
      </vt:variant>
      <vt:variant>
        <vt:lpwstr>_Toc493600680</vt:lpwstr>
      </vt:variant>
      <vt:variant>
        <vt:i4>2031665</vt:i4>
      </vt:variant>
      <vt:variant>
        <vt:i4>152</vt:i4>
      </vt:variant>
      <vt:variant>
        <vt:i4>0</vt:i4>
      </vt:variant>
      <vt:variant>
        <vt:i4>5</vt:i4>
      </vt:variant>
      <vt:variant>
        <vt:lpwstr/>
      </vt:variant>
      <vt:variant>
        <vt:lpwstr>_Toc493600679</vt:lpwstr>
      </vt:variant>
      <vt:variant>
        <vt:i4>2031665</vt:i4>
      </vt:variant>
      <vt:variant>
        <vt:i4>146</vt:i4>
      </vt:variant>
      <vt:variant>
        <vt:i4>0</vt:i4>
      </vt:variant>
      <vt:variant>
        <vt:i4>5</vt:i4>
      </vt:variant>
      <vt:variant>
        <vt:lpwstr/>
      </vt:variant>
      <vt:variant>
        <vt:lpwstr>_Toc493600678</vt:lpwstr>
      </vt:variant>
      <vt:variant>
        <vt:i4>2031665</vt:i4>
      </vt:variant>
      <vt:variant>
        <vt:i4>140</vt:i4>
      </vt:variant>
      <vt:variant>
        <vt:i4>0</vt:i4>
      </vt:variant>
      <vt:variant>
        <vt:i4>5</vt:i4>
      </vt:variant>
      <vt:variant>
        <vt:lpwstr/>
      </vt:variant>
      <vt:variant>
        <vt:lpwstr>_Toc493600677</vt:lpwstr>
      </vt:variant>
      <vt:variant>
        <vt:i4>2031665</vt:i4>
      </vt:variant>
      <vt:variant>
        <vt:i4>134</vt:i4>
      </vt:variant>
      <vt:variant>
        <vt:i4>0</vt:i4>
      </vt:variant>
      <vt:variant>
        <vt:i4>5</vt:i4>
      </vt:variant>
      <vt:variant>
        <vt:lpwstr/>
      </vt:variant>
      <vt:variant>
        <vt:lpwstr>_Toc493600676</vt:lpwstr>
      </vt:variant>
      <vt:variant>
        <vt:i4>2031665</vt:i4>
      </vt:variant>
      <vt:variant>
        <vt:i4>128</vt:i4>
      </vt:variant>
      <vt:variant>
        <vt:i4>0</vt:i4>
      </vt:variant>
      <vt:variant>
        <vt:i4>5</vt:i4>
      </vt:variant>
      <vt:variant>
        <vt:lpwstr/>
      </vt:variant>
      <vt:variant>
        <vt:lpwstr>_Toc493600675</vt:lpwstr>
      </vt:variant>
      <vt:variant>
        <vt:i4>2031665</vt:i4>
      </vt:variant>
      <vt:variant>
        <vt:i4>122</vt:i4>
      </vt:variant>
      <vt:variant>
        <vt:i4>0</vt:i4>
      </vt:variant>
      <vt:variant>
        <vt:i4>5</vt:i4>
      </vt:variant>
      <vt:variant>
        <vt:lpwstr/>
      </vt:variant>
      <vt:variant>
        <vt:lpwstr>_Toc493600674</vt:lpwstr>
      </vt:variant>
      <vt:variant>
        <vt:i4>2031665</vt:i4>
      </vt:variant>
      <vt:variant>
        <vt:i4>116</vt:i4>
      </vt:variant>
      <vt:variant>
        <vt:i4>0</vt:i4>
      </vt:variant>
      <vt:variant>
        <vt:i4>5</vt:i4>
      </vt:variant>
      <vt:variant>
        <vt:lpwstr/>
      </vt:variant>
      <vt:variant>
        <vt:lpwstr>_Toc493600673</vt:lpwstr>
      </vt:variant>
      <vt:variant>
        <vt:i4>2031665</vt:i4>
      </vt:variant>
      <vt:variant>
        <vt:i4>110</vt:i4>
      </vt:variant>
      <vt:variant>
        <vt:i4>0</vt:i4>
      </vt:variant>
      <vt:variant>
        <vt:i4>5</vt:i4>
      </vt:variant>
      <vt:variant>
        <vt:lpwstr/>
      </vt:variant>
      <vt:variant>
        <vt:lpwstr>_Toc493600672</vt:lpwstr>
      </vt:variant>
      <vt:variant>
        <vt:i4>2031665</vt:i4>
      </vt:variant>
      <vt:variant>
        <vt:i4>104</vt:i4>
      </vt:variant>
      <vt:variant>
        <vt:i4>0</vt:i4>
      </vt:variant>
      <vt:variant>
        <vt:i4>5</vt:i4>
      </vt:variant>
      <vt:variant>
        <vt:lpwstr/>
      </vt:variant>
      <vt:variant>
        <vt:lpwstr>_Toc493600671</vt:lpwstr>
      </vt:variant>
      <vt:variant>
        <vt:i4>2031665</vt:i4>
      </vt:variant>
      <vt:variant>
        <vt:i4>98</vt:i4>
      </vt:variant>
      <vt:variant>
        <vt:i4>0</vt:i4>
      </vt:variant>
      <vt:variant>
        <vt:i4>5</vt:i4>
      </vt:variant>
      <vt:variant>
        <vt:lpwstr/>
      </vt:variant>
      <vt:variant>
        <vt:lpwstr>_Toc493600670</vt:lpwstr>
      </vt:variant>
      <vt:variant>
        <vt:i4>1966129</vt:i4>
      </vt:variant>
      <vt:variant>
        <vt:i4>92</vt:i4>
      </vt:variant>
      <vt:variant>
        <vt:i4>0</vt:i4>
      </vt:variant>
      <vt:variant>
        <vt:i4>5</vt:i4>
      </vt:variant>
      <vt:variant>
        <vt:lpwstr/>
      </vt:variant>
      <vt:variant>
        <vt:lpwstr>_Toc493600669</vt:lpwstr>
      </vt:variant>
      <vt:variant>
        <vt:i4>1966129</vt:i4>
      </vt:variant>
      <vt:variant>
        <vt:i4>86</vt:i4>
      </vt:variant>
      <vt:variant>
        <vt:i4>0</vt:i4>
      </vt:variant>
      <vt:variant>
        <vt:i4>5</vt:i4>
      </vt:variant>
      <vt:variant>
        <vt:lpwstr/>
      </vt:variant>
      <vt:variant>
        <vt:lpwstr>_Toc493600668</vt:lpwstr>
      </vt:variant>
      <vt:variant>
        <vt:i4>1966129</vt:i4>
      </vt:variant>
      <vt:variant>
        <vt:i4>80</vt:i4>
      </vt:variant>
      <vt:variant>
        <vt:i4>0</vt:i4>
      </vt:variant>
      <vt:variant>
        <vt:i4>5</vt:i4>
      </vt:variant>
      <vt:variant>
        <vt:lpwstr/>
      </vt:variant>
      <vt:variant>
        <vt:lpwstr>_Toc493600667</vt:lpwstr>
      </vt:variant>
      <vt:variant>
        <vt:i4>1966129</vt:i4>
      </vt:variant>
      <vt:variant>
        <vt:i4>74</vt:i4>
      </vt:variant>
      <vt:variant>
        <vt:i4>0</vt:i4>
      </vt:variant>
      <vt:variant>
        <vt:i4>5</vt:i4>
      </vt:variant>
      <vt:variant>
        <vt:lpwstr/>
      </vt:variant>
      <vt:variant>
        <vt:lpwstr>_Toc493600666</vt:lpwstr>
      </vt:variant>
      <vt:variant>
        <vt:i4>1966129</vt:i4>
      </vt:variant>
      <vt:variant>
        <vt:i4>68</vt:i4>
      </vt:variant>
      <vt:variant>
        <vt:i4>0</vt:i4>
      </vt:variant>
      <vt:variant>
        <vt:i4>5</vt:i4>
      </vt:variant>
      <vt:variant>
        <vt:lpwstr/>
      </vt:variant>
      <vt:variant>
        <vt:lpwstr>_Toc493600665</vt:lpwstr>
      </vt:variant>
      <vt:variant>
        <vt:i4>1966129</vt:i4>
      </vt:variant>
      <vt:variant>
        <vt:i4>62</vt:i4>
      </vt:variant>
      <vt:variant>
        <vt:i4>0</vt:i4>
      </vt:variant>
      <vt:variant>
        <vt:i4>5</vt:i4>
      </vt:variant>
      <vt:variant>
        <vt:lpwstr/>
      </vt:variant>
      <vt:variant>
        <vt:lpwstr>_Toc493600664</vt:lpwstr>
      </vt:variant>
      <vt:variant>
        <vt:i4>1966129</vt:i4>
      </vt:variant>
      <vt:variant>
        <vt:i4>56</vt:i4>
      </vt:variant>
      <vt:variant>
        <vt:i4>0</vt:i4>
      </vt:variant>
      <vt:variant>
        <vt:i4>5</vt:i4>
      </vt:variant>
      <vt:variant>
        <vt:lpwstr/>
      </vt:variant>
      <vt:variant>
        <vt:lpwstr>_Toc493600663</vt:lpwstr>
      </vt:variant>
      <vt:variant>
        <vt:i4>1966129</vt:i4>
      </vt:variant>
      <vt:variant>
        <vt:i4>50</vt:i4>
      </vt:variant>
      <vt:variant>
        <vt:i4>0</vt:i4>
      </vt:variant>
      <vt:variant>
        <vt:i4>5</vt:i4>
      </vt:variant>
      <vt:variant>
        <vt:lpwstr/>
      </vt:variant>
      <vt:variant>
        <vt:lpwstr>_Toc493600662</vt:lpwstr>
      </vt:variant>
      <vt:variant>
        <vt:i4>1966129</vt:i4>
      </vt:variant>
      <vt:variant>
        <vt:i4>44</vt:i4>
      </vt:variant>
      <vt:variant>
        <vt:i4>0</vt:i4>
      </vt:variant>
      <vt:variant>
        <vt:i4>5</vt:i4>
      </vt:variant>
      <vt:variant>
        <vt:lpwstr/>
      </vt:variant>
      <vt:variant>
        <vt:lpwstr>_Toc493600661</vt:lpwstr>
      </vt:variant>
      <vt:variant>
        <vt:i4>1966129</vt:i4>
      </vt:variant>
      <vt:variant>
        <vt:i4>38</vt:i4>
      </vt:variant>
      <vt:variant>
        <vt:i4>0</vt:i4>
      </vt:variant>
      <vt:variant>
        <vt:i4>5</vt:i4>
      </vt:variant>
      <vt:variant>
        <vt:lpwstr/>
      </vt:variant>
      <vt:variant>
        <vt:lpwstr>_Toc493600660</vt:lpwstr>
      </vt:variant>
      <vt:variant>
        <vt:i4>1900593</vt:i4>
      </vt:variant>
      <vt:variant>
        <vt:i4>32</vt:i4>
      </vt:variant>
      <vt:variant>
        <vt:i4>0</vt:i4>
      </vt:variant>
      <vt:variant>
        <vt:i4>5</vt:i4>
      </vt:variant>
      <vt:variant>
        <vt:lpwstr/>
      </vt:variant>
      <vt:variant>
        <vt:lpwstr>_Toc493600659</vt:lpwstr>
      </vt:variant>
      <vt:variant>
        <vt:i4>1900593</vt:i4>
      </vt:variant>
      <vt:variant>
        <vt:i4>26</vt:i4>
      </vt:variant>
      <vt:variant>
        <vt:i4>0</vt:i4>
      </vt:variant>
      <vt:variant>
        <vt:i4>5</vt:i4>
      </vt:variant>
      <vt:variant>
        <vt:lpwstr/>
      </vt:variant>
      <vt:variant>
        <vt:lpwstr>_Toc493600658</vt:lpwstr>
      </vt:variant>
      <vt:variant>
        <vt:i4>1900593</vt:i4>
      </vt:variant>
      <vt:variant>
        <vt:i4>20</vt:i4>
      </vt:variant>
      <vt:variant>
        <vt:i4>0</vt:i4>
      </vt:variant>
      <vt:variant>
        <vt:i4>5</vt:i4>
      </vt:variant>
      <vt:variant>
        <vt:lpwstr/>
      </vt:variant>
      <vt:variant>
        <vt:lpwstr>_Toc493600657</vt:lpwstr>
      </vt:variant>
      <vt:variant>
        <vt:i4>1900593</vt:i4>
      </vt:variant>
      <vt:variant>
        <vt:i4>14</vt:i4>
      </vt:variant>
      <vt:variant>
        <vt:i4>0</vt:i4>
      </vt:variant>
      <vt:variant>
        <vt:i4>5</vt:i4>
      </vt:variant>
      <vt:variant>
        <vt:lpwstr/>
      </vt:variant>
      <vt:variant>
        <vt:lpwstr>_Toc493600656</vt:lpwstr>
      </vt:variant>
      <vt:variant>
        <vt:i4>1900593</vt:i4>
      </vt:variant>
      <vt:variant>
        <vt:i4>8</vt:i4>
      </vt:variant>
      <vt:variant>
        <vt:i4>0</vt:i4>
      </vt:variant>
      <vt:variant>
        <vt:i4>5</vt:i4>
      </vt:variant>
      <vt:variant>
        <vt:lpwstr/>
      </vt:variant>
      <vt:variant>
        <vt:lpwstr>_Toc493600655</vt:lpwstr>
      </vt:variant>
      <vt:variant>
        <vt:i4>1900593</vt:i4>
      </vt:variant>
      <vt:variant>
        <vt:i4>2</vt:i4>
      </vt:variant>
      <vt:variant>
        <vt:i4>0</vt:i4>
      </vt:variant>
      <vt:variant>
        <vt:i4>5</vt:i4>
      </vt:variant>
      <vt:variant>
        <vt:lpwstr/>
      </vt:variant>
      <vt:variant>
        <vt:lpwstr>_Toc493600654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David Costin</dc:creator>
  <cp:keywords/>
  <dc:description>Touchpoint Document Title</dc:description>
  <cp:lastModifiedBy>Emma Savage-Mady</cp:lastModifiedBy>
  <cp:revision>5</cp:revision>
  <cp:lastPrinted>2022-09-16T09:21:00Z</cp:lastPrinted>
  <dcterms:created xsi:type="dcterms:W3CDTF">2022-09-16T09:19:00Z</dcterms:created>
  <dcterms:modified xsi:type="dcterms:W3CDTF">2022-09-16T09:21:00Z</dcterms:modified>
</cp:coreProperties>
</file>